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3C5BAD" w14:textId="576ED94A" w:rsidR="00D62E6E" w:rsidRPr="00442C22" w:rsidRDefault="00D62E6E" w:rsidP="00442C22">
      <w:pPr>
        <w:keepNext/>
        <w:spacing w:after="0" w:line="360" w:lineRule="auto"/>
        <w:jc w:val="right"/>
        <w:outlineLvl w:val="2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Załącznik nr </w:t>
      </w:r>
      <w:r w:rsidR="00442C22" w:rsidRPr="00442C22">
        <w:rPr>
          <w:rFonts w:ascii="Times New Roman" w:eastAsia="Times New Roman" w:hAnsi="Times New Roman"/>
          <w:bCs/>
          <w:sz w:val="20"/>
          <w:szCs w:val="20"/>
          <w:lang w:eastAsia="pl-PL"/>
        </w:rPr>
        <w:t>8</w:t>
      </w:r>
      <w:r w:rsidRPr="00442C22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442C22" w14:paraId="595B084D" w14:textId="77777777" w:rsidTr="00D62E6E">
        <w:tc>
          <w:tcPr>
            <w:tcW w:w="2800" w:type="dxa"/>
            <w:shd w:val="clear" w:color="auto" w:fill="auto"/>
          </w:tcPr>
          <w:p w14:paraId="4495C401" w14:textId="77777777" w:rsidR="00D62E6E" w:rsidRPr="00442C22" w:rsidRDefault="00D62E6E" w:rsidP="00442C2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2C22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442C22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08D3121" w14:textId="77777777" w:rsidR="00D62E6E" w:rsidRPr="00442C22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3A2A5DE" w14:textId="77777777" w:rsidR="00D62E6E" w:rsidRPr="00442C22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1C1F830" w14:textId="77777777" w:rsidR="00D62E6E" w:rsidRPr="00442C22" w:rsidRDefault="00D62E6E" w:rsidP="00442C2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62E6E" w:rsidRPr="00442C22" w14:paraId="3617AB6B" w14:textId="77777777" w:rsidTr="00D62E6E">
        <w:tc>
          <w:tcPr>
            <w:tcW w:w="2800" w:type="dxa"/>
            <w:shd w:val="clear" w:color="auto" w:fill="auto"/>
          </w:tcPr>
          <w:p w14:paraId="145A5B06" w14:textId="77777777" w:rsidR="00D62E6E" w:rsidRPr="00442C22" w:rsidRDefault="00D62E6E" w:rsidP="00442C2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2C22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962C1FB" w14:textId="77777777" w:rsidR="00D62E6E" w:rsidRPr="00442C22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CB89AFF" w14:textId="77777777" w:rsidR="00D62E6E" w:rsidRPr="00442C22" w:rsidRDefault="00D62E6E" w:rsidP="00442C2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1ECFD4" w14:textId="77777777" w:rsidR="00D62E6E" w:rsidRPr="00442C22" w:rsidRDefault="00D62E6E" w:rsidP="00442C22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442C22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517F293" w14:textId="77777777" w:rsidR="00BC121E" w:rsidRPr="00442C22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0"/>
          <w:szCs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A7BC2" w:rsidRPr="00442C22" w14:paraId="34DA6766" w14:textId="77777777" w:rsidTr="000B415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2C1CEEA" w14:textId="77777777" w:rsidR="000A7BC2" w:rsidRPr="00442C22" w:rsidRDefault="000A7BC2" w:rsidP="000B4158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OŚWIADCZENIE WYKONAWCY </w:t>
            </w:r>
          </w:p>
          <w:p w14:paraId="202BB4DC" w14:textId="77777777" w:rsidR="000A7BC2" w:rsidRPr="00442C22" w:rsidRDefault="000A7BC2" w:rsidP="000B4158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</w:t>
            </w:r>
            <w:proofErr w:type="spellStart"/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t.j</w:t>
            </w:r>
            <w:proofErr w:type="spellEnd"/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Dz. U. z 2024 poz. 1320)</w:t>
            </w: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(dalej jako: ustawa </w:t>
            </w:r>
            <w:proofErr w:type="spellStart"/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Pzp</w:t>
            </w:r>
            <w:proofErr w:type="spellEnd"/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), dotyczące:</w:t>
            </w:r>
          </w:p>
          <w:p w14:paraId="47C62B32" w14:textId="77777777" w:rsidR="000A7BC2" w:rsidRPr="00442C22" w:rsidRDefault="000A7BC2" w:rsidP="000B4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 xml:space="preserve">przynależności lub braku przynależności do grupy kapitałowej </w:t>
            </w:r>
          </w:p>
          <w:p w14:paraId="1873FDC0" w14:textId="77777777" w:rsidR="000A7BC2" w:rsidRPr="00442C22" w:rsidRDefault="000A7BC2" w:rsidP="000B415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39BD73D2" w14:textId="77777777" w:rsidR="00BC121E" w:rsidRPr="00442C22" w:rsidRDefault="000A7BC2" w:rsidP="00442C22">
      <w:pPr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C93F0A" w:rsidRPr="00442C22">
        <w:rPr>
          <w:rFonts w:ascii="Times New Roman" w:eastAsia="Times New Roman" w:hAnsi="Times New Roman"/>
          <w:sz w:val="20"/>
          <w:szCs w:val="20"/>
          <w:lang w:eastAsia="pl-PL"/>
        </w:rPr>
        <w:t>N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442C22" w14:paraId="41BDE283" w14:textId="77777777" w:rsidTr="00D62E6E">
        <w:tc>
          <w:tcPr>
            <w:tcW w:w="2269" w:type="dxa"/>
            <w:shd w:val="clear" w:color="auto" w:fill="auto"/>
          </w:tcPr>
          <w:p w14:paraId="341108DF" w14:textId="77777777" w:rsidR="00D62E6E" w:rsidRPr="00442C22" w:rsidRDefault="00D62E6E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C8E14BA" w14:textId="70C5818F" w:rsidR="00D62E6E" w:rsidRPr="00442C22" w:rsidRDefault="000A7BC2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Doposażenie warsztatów szkolnych na potrzeby kształcenia zawodowego w ramach projektu pod nazwą: Rozwijanie umiejętności zawodowych uczniów oraz kadry pedagogicznej szkół prowadzących kształcenie zawodowe w Niepołomicach</w:t>
            </w:r>
            <w:r w:rsidR="00D62E6E"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  <w:r w:rsid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Zadanie częściowe nr ……………..</w:t>
            </w:r>
          </w:p>
        </w:tc>
      </w:tr>
      <w:tr w:rsidR="000A7BC2" w:rsidRPr="00442C22" w14:paraId="3663BDDC" w14:textId="77777777" w:rsidTr="000B4158">
        <w:tc>
          <w:tcPr>
            <w:tcW w:w="2269" w:type="dxa"/>
            <w:shd w:val="clear" w:color="auto" w:fill="auto"/>
          </w:tcPr>
          <w:p w14:paraId="2CA7853F" w14:textId="77777777" w:rsidR="000A7BC2" w:rsidRPr="00442C22" w:rsidRDefault="000A7BC2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1AF8A92" w14:textId="77777777" w:rsidR="000A7BC2" w:rsidRPr="00442C22" w:rsidRDefault="000A7BC2" w:rsidP="00442C2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ZP.271.17.2025</w:t>
            </w:r>
          </w:p>
        </w:tc>
      </w:tr>
    </w:tbl>
    <w:p w14:paraId="2B776AF4" w14:textId="77777777" w:rsidR="00BC121E" w:rsidRPr="00442C22" w:rsidRDefault="000A7BC2" w:rsidP="00442C22">
      <w:pPr>
        <w:spacing w:after="0" w:line="36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 </w:t>
      </w:r>
      <w:r w:rsidRPr="00442C22">
        <w:rPr>
          <w:rFonts w:ascii="Times New Roman" w:eastAsia="Times New Roman" w:hAnsi="Times New Roman"/>
          <w:b/>
          <w:sz w:val="20"/>
          <w:szCs w:val="20"/>
          <w:lang w:eastAsia="pl-PL"/>
        </w:rPr>
        <w:t>GMINA NIEPOŁOMICE</w:t>
      </w:r>
      <w:r w:rsidR="00BC121E" w:rsidRPr="00442C22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oświadczam</w:t>
      </w:r>
      <w:r w:rsidR="00BC121E" w:rsidRPr="00442C22">
        <w:rPr>
          <w:rFonts w:ascii="Times New Roman" w:eastAsia="Times New Roman" w:hAnsi="Times New Roman"/>
          <w:bCs/>
          <w:sz w:val="20"/>
          <w:szCs w:val="20"/>
          <w:lang w:eastAsia="pl-PL"/>
        </w:rPr>
        <w:t>, że:</w:t>
      </w:r>
    </w:p>
    <w:p w14:paraId="1F4ED7CD" w14:textId="77777777" w:rsidR="00BC121E" w:rsidRPr="00442C22" w:rsidRDefault="008E296F" w:rsidP="00442C22">
      <w:pPr>
        <w:spacing w:after="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pl-PL"/>
        </w:rPr>
      </w:pPr>
      <w:r w:rsidRPr="00442C22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5B38070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1pt;height:17.3pt" o:ole="">
            <v:imagedata r:id="rId8" o:title=""/>
          </v:shape>
          <w:control r:id="rId9" w:name="OptionButton211" w:shapeid="_x0000_i1029"/>
        </w:objec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442C22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="00BC121E" w:rsidRPr="00442C22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</w:t>
      </w:r>
      <w:r w:rsidR="00067B62" w:rsidRPr="00442C22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2EB9A00D" w14:textId="03EE5736" w:rsidR="00BC121E" w:rsidRPr="00442C22" w:rsidRDefault="00BC121E" w:rsidP="00442C2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b/>
          <w:bCs/>
          <w:sz w:val="20"/>
          <w:szCs w:val="20"/>
        </w:rPr>
        <w:object w:dxaOrig="0" w:dyaOrig="0" w14:anchorId="0F71BC6F">
          <v:shape id="_x0000_i1038" type="#_x0000_t75" style="width:453.1pt;height:17.3pt" o:ole="">
            <v:imagedata r:id="rId10" o:title=""/>
          </v:shape>
          <w:control r:id="rId11" w:name="OptionButton21" w:shapeid="_x0000_i1038"/>
        </w:object>
      </w: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do tej samej grupy kapitałowej, w rozumieniu ustawy z dnia 16 lutego 2007 r. </w:t>
      </w:r>
      <w:r w:rsidR="00D62E6E" w:rsidRPr="00442C22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</w:t>
      </w: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>o ochronie konkurencji i konsumentów (</w:t>
      </w:r>
      <w:r w:rsidR="003030B3" w:rsidRPr="00442C22">
        <w:rPr>
          <w:rFonts w:ascii="Times New Roman" w:eastAsia="Times New Roman" w:hAnsi="Times New Roman"/>
          <w:sz w:val="20"/>
          <w:szCs w:val="20"/>
          <w:lang w:eastAsia="pl-PL"/>
        </w:rPr>
        <w:t>t.j. Dz.U. 2024 poz. 1616</w:t>
      </w: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>), z innym Wykonawcą, który złożył odrębną ofertę w niniejszym postępowaniu.</w:t>
      </w:r>
    </w:p>
    <w:p w14:paraId="223DDEA1" w14:textId="77777777" w:rsidR="00BF69A4" w:rsidRPr="00442C22" w:rsidRDefault="00BF69A4" w:rsidP="00442C22">
      <w:pPr>
        <w:spacing w:before="240"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442C22" w14:paraId="0833E5A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27A0A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0AA46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114B3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442C22" w14:paraId="3127149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D19B8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8595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16186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C121E" w:rsidRPr="00442C22" w14:paraId="42AFEA5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DC690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42C2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756C2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81F28" w14:textId="77777777" w:rsidR="00BC121E" w:rsidRPr="00442C22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1BEF1C3" w14:textId="77777777" w:rsidR="00BC121E" w:rsidRPr="00442C22" w:rsidRDefault="00BC121E" w:rsidP="00442C22">
      <w:pPr>
        <w:widowControl w:val="0"/>
        <w:adjustRightInd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442C22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Uwaga</w:t>
      </w:r>
    </w:p>
    <w:p w14:paraId="454DA8F8" w14:textId="77777777" w:rsidR="00BC121E" w:rsidRPr="00442C22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F5817EC" w14:textId="77777777"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color w:val="0070C0"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*</w:t>
      </w:r>
      <w:r w:rsidRPr="00442C22">
        <w:rPr>
          <w:rFonts w:ascii="Times New Roman" w:eastAsia="Times New Roman" w:hAnsi="Times New Roman"/>
          <w:color w:val="0070C0"/>
          <w:sz w:val="20"/>
          <w:szCs w:val="20"/>
          <w:vertAlign w:val="subscript"/>
          <w:lang w:eastAsia="pl-PL"/>
        </w:rPr>
        <w:t xml:space="preserve"> </w:t>
      </w:r>
      <w:r w:rsidRPr="00442C22">
        <w:rPr>
          <w:rFonts w:ascii="Times New Roman" w:eastAsia="Times New Roman" w:hAnsi="Times New Roman"/>
          <w:color w:val="0070C0"/>
          <w:sz w:val="20"/>
          <w:szCs w:val="20"/>
          <w:lang w:eastAsia="pl-PL"/>
        </w:rPr>
        <w:t>Należy zaznaczyć właściwe lub niepotrzebne skreślić</w:t>
      </w:r>
    </w:p>
    <w:p w14:paraId="019A8CCF" w14:textId="374C20BE" w:rsidR="00067B62" w:rsidRPr="00442C22" w:rsidRDefault="00442C22" w:rsidP="00442C2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442C22">
        <w:rPr>
          <w:rFonts w:ascii="Times New Roman" w:eastAsia="Times New Roman" w:hAnsi="Times New Roman"/>
          <w:i/>
          <w:sz w:val="16"/>
          <w:szCs w:val="16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442C22" w14:paraId="2AB9D8A1" w14:textId="77777777" w:rsidTr="00620E37">
        <w:tc>
          <w:tcPr>
            <w:tcW w:w="2660" w:type="dxa"/>
            <w:shd w:val="clear" w:color="auto" w:fill="auto"/>
          </w:tcPr>
          <w:p w14:paraId="21188D09" w14:textId="77777777" w:rsidR="00BC121E" w:rsidRPr="00442C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55E9DC5C" w14:textId="26F805F3" w:rsidR="00BC121E" w:rsidRPr="00442C22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7B7927D" w14:textId="77777777" w:rsidR="00BC121E" w:rsidRPr="00442C22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18948C8" w14:textId="5D07BA58" w:rsidR="00BC121E" w:rsidRPr="00442C22" w:rsidRDefault="00BC121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36B86644" w14:textId="77777777" w:rsidR="00106AC7" w:rsidRPr="00442C22" w:rsidRDefault="00106AC7" w:rsidP="00BC121E">
      <w:pPr>
        <w:rPr>
          <w:rFonts w:ascii="Times New Roman" w:hAnsi="Times New Roman"/>
          <w:sz w:val="20"/>
          <w:szCs w:val="20"/>
        </w:rPr>
      </w:pPr>
    </w:p>
    <w:sectPr w:rsidR="00106AC7" w:rsidRPr="00442C22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A8DCC" w14:textId="77777777" w:rsidR="00492462" w:rsidRDefault="00492462">
      <w:r>
        <w:separator/>
      </w:r>
    </w:p>
  </w:endnote>
  <w:endnote w:type="continuationSeparator" w:id="0">
    <w:p w14:paraId="7331E59E" w14:textId="77777777" w:rsidR="00492462" w:rsidRDefault="004924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30DF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11C88F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1ABC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5F3088AB" w14:textId="64084B26" w:rsidR="009A4CD3" w:rsidRDefault="009A4CD3" w:rsidP="00D62E6E">
    <w:pPr>
      <w:pStyle w:val="Stopka"/>
      <w:spacing w:after="0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AB1CC" w14:textId="77777777" w:rsidR="000A7BC2" w:rsidRDefault="000A7B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4F7F4F" w14:textId="77777777" w:rsidR="00492462" w:rsidRDefault="00492462">
      <w:r>
        <w:separator/>
      </w:r>
    </w:p>
  </w:footnote>
  <w:footnote w:type="continuationSeparator" w:id="0">
    <w:p w14:paraId="67DC5376" w14:textId="77777777" w:rsidR="00492462" w:rsidRDefault="004924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485A" w14:textId="77777777" w:rsidR="000A7BC2" w:rsidRDefault="000A7B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FD7B95" w14:textId="77777777" w:rsidR="000A7BC2" w:rsidRDefault="000A7B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6D9EF" w14:textId="77777777" w:rsidR="000A7BC2" w:rsidRDefault="000A7B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38439006">
    <w:abstractNumId w:val="13"/>
  </w:num>
  <w:num w:numId="2" w16cid:durableId="90856399">
    <w:abstractNumId w:val="0"/>
  </w:num>
  <w:num w:numId="3" w16cid:durableId="1861041485">
    <w:abstractNumId w:val="11"/>
  </w:num>
  <w:num w:numId="4" w16cid:durableId="34621919">
    <w:abstractNumId w:val="8"/>
  </w:num>
  <w:num w:numId="5" w16cid:durableId="654072554">
    <w:abstractNumId w:val="7"/>
  </w:num>
  <w:num w:numId="6" w16cid:durableId="366488780">
    <w:abstractNumId w:val="1"/>
  </w:num>
  <w:num w:numId="7" w16cid:durableId="1318846851">
    <w:abstractNumId w:val="6"/>
  </w:num>
  <w:num w:numId="8" w16cid:durableId="572199016">
    <w:abstractNumId w:val="3"/>
  </w:num>
  <w:num w:numId="9" w16cid:durableId="211232747">
    <w:abstractNumId w:val="2"/>
  </w:num>
  <w:num w:numId="10" w16cid:durableId="171726691">
    <w:abstractNumId w:val="5"/>
  </w:num>
  <w:num w:numId="11" w16cid:durableId="846209994">
    <w:abstractNumId w:val="10"/>
  </w:num>
  <w:num w:numId="12" w16cid:durableId="983974767">
    <w:abstractNumId w:val="4"/>
  </w:num>
  <w:num w:numId="13" w16cid:durableId="1038093496">
    <w:abstractNumId w:val="9"/>
  </w:num>
  <w:num w:numId="14" w16cid:durableId="5848496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92462"/>
    <w:rsid w:val="0000184A"/>
    <w:rsid w:val="00007C1C"/>
    <w:rsid w:val="00012997"/>
    <w:rsid w:val="000621A2"/>
    <w:rsid w:val="00067B62"/>
    <w:rsid w:val="000719DC"/>
    <w:rsid w:val="00075CEC"/>
    <w:rsid w:val="000807AB"/>
    <w:rsid w:val="000A7BC2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42C22"/>
    <w:rsid w:val="00460820"/>
    <w:rsid w:val="004704CB"/>
    <w:rsid w:val="00492462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2617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F30778"/>
  <w15:chartTrackingRefBased/>
  <w15:docId w15:val="{140A6B6D-EF2F-4480-811B-9AC9B0E4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2025-06-05T14:17:00Z</cp:lastPrinted>
  <dcterms:created xsi:type="dcterms:W3CDTF">2025-06-05T14:17:00Z</dcterms:created>
  <dcterms:modified xsi:type="dcterms:W3CDTF">2025-06-05T14:17:00Z</dcterms:modified>
</cp:coreProperties>
</file>