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DF640" w14:textId="124F301E" w:rsidR="00025386" w:rsidRPr="0048216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8216A">
        <w:rPr>
          <w:bCs/>
          <w:i w:val="0"/>
          <w:sz w:val="20"/>
        </w:rPr>
        <w:t xml:space="preserve">Załącznik nr </w:t>
      </w:r>
      <w:r w:rsidR="0048216A" w:rsidRPr="0048216A">
        <w:rPr>
          <w:bCs/>
          <w:i w:val="0"/>
          <w:sz w:val="20"/>
        </w:rPr>
        <w:t>7</w:t>
      </w:r>
      <w:r w:rsidR="007666D6" w:rsidRPr="0048216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8216A" w14:paraId="3B9BF48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3CCB31" w14:textId="77777777" w:rsidR="008D442B" w:rsidRPr="0048216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216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14BFDC1" w14:textId="77777777" w:rsidR="00053927" w:rsidRPr="0048216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216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8216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B529E9E" w14:textId="77777777" w:rsidR="00053927" w:rsidRPr="0048216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8216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8216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8FFE249" w14:textId="77777777" w:rsidR="00A137C9" w:rsidRPr="0048216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8216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8216A" w14:paraId="0826234B" w14:textId="77777777" w:rsidTr="004F10A0">
        <w:tc>
          <w:tcPr>
            <w:tcW w:w="2269" w:type="dxa"/>
            <w:shd w:val="clear" w:color="auto" w:fill="auto"/>
          </w:tcPr>
          <w:p w14:paraId="3B98FA2A" w14:textId="77777777" w:rsidR="00A137C9" w:rsidRPr="0048216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C1E975" w14:textId="7279838B" w:rsidR="00A137C9" w:rsidRPr="0048216A" w:rsidRDefault="009C263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A137C9"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……………..</w:t>
            </w:r>
          </w:p>
        </w:tc>
      </w:tr>
      <w:tr w:rsidR="009C2639" w:rsidRPr="0048216A" w14:paraId="3060FBF4" w14:textId="77777777" w:rsidTr="000B4158">
        <w:tc>
          <w:tcPr>
            <w:tcW w:w="2269" w:type="dxa"/>
            <w:shd w:val="clear" w:color="auto" w:fill="auto"/>
          </w:tcPr>
          <w:p w14:paraId="3A24BC67" w14:textId="77777777" w:rsidR="009C2639" w:rsidRPr="0048216A" w:rsidRDefault="009C263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5C9230" w14:textId="77777777" w:rsidR="009C2639" w:rsidRPr="0048216A" w:rsidRDefault="009C263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ZP.271.17.2025</w:t>
            </w:r>
          </w:p>
        </w:tc>
      </w:tr>
    </w:tbl>
    <w:p w14:paraId="13AE822E" w14:textId="77777777" w:rsidR="00A137C9" w:rsidRPr="0048216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8C4DD94" w14:textId="77777777" w:rsidR="003A486D" w:rsidRPr="004821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216A">
        <w:rPr>
          <w:rFonts w:ascii="Times New Roman" w:hAnsi="Times New Roman"/>
          <w:sz w:val="20"/>
          <w:szCs w:val="20"/>
        </w:rPr>
        <w:t xml:space="preserve">prowadzonego przez </w:t>
      </w:r>
      <w:r w:rsidR="009C2639" w:rsidRPr="0048216A">
        <w:rPr>
          <w:rFonts w:ascii="Times New Roman" w:hAnsi="Times New Roman"/>
          <w:b/>
          <w:sz w:val="20"/>
          <w:szCs w:val="20"/>
        </w:rPr>
        <w:t>GMINA NIEPOŁOMICE</w:t>
      </w:r>
      <w:r w:rsidRPr="0048216A">
        <w:rPr>
          <w:rFonts w:ascii="Times New Roman" w:hAnsi="Times New Roman"/>
          <w:b/>
          <w:sz w:val="20"/>
          <w:szCs w:val="20"/>
        </w:rPr>
        <w:t>,</w:t>
      </w:r>
      <w:r w:rsidRPr="0048216A">
        <w:rPr>
          <w:rFonts w:ascii="Times New Roman" w:hAnsi="Times New Roman"/>
          <w:sz w:val="20"/>
          <w:szCs w:val="20"/>
        </w:rPr>
        <w:t xml:space="preserve"> d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3753974" w14:textId="77777777" w:rsidR="00A137C9" w:rsidRPr="0048216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8216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8216A" w14:paraId="2F458539" w14:textId="77777777" w:rsidTr="00A137C9">
        <w:tc>
          <w:tcPr>
            <w:tcW w:w="617" w:type="dxa"/>
            <w:shd w:val="clear" w:color="auto" w:fill="auto"/>
            <w:vAlign w:val="center"/>
          </w:tcPr>
          <w:p w14:paraId="6329E3F1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91A755B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71517F8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8216A" w14:paraId="1996DE61" w14:textId="77777777" w:rsidTr="00A137C9">
        <w:tc>
          <w:tcPr>
            <w:tcW w:w="617" w:type="dxa"/>
            <w:shd w:val="clear" w:color="auto" w:fill="auto"/>
            <w:vAlign w:val="center"/>
          </w:tcPr>
          <w:p w14:paraId="1914A66A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840E7A8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D03E5E1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8216A" w14:paraId="4AE373D4" w14:textId="77777777" w:rsidTr="00A137C9">
        <w:tc>
          <w:tcPr>
            <w:tcW w:w="617" w:type="dxa"/>
            <w:shd w:val="clear" w:color="auto" w:fill="auto"/>
            <w:vAlign w:val="center"/>
          </w:tcPr>
          <w:p w14:paraId="4BDDE99B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B57CC42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43B780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2DF6D0D" w14:textId="77777777" w:rsidR="00DC652A" w:rsidRPr="0048216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2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82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8216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2639" w:rsidRPr="0048216A">
        <w:rPr>
          <w:rFonts w:ascii="Times New Roman" w:hAnsi="Times New Roman"/>
          <w:sz w:val="20"/>
          <w:szCs w:val="20"/>
        </w:rPr>
        <w:t>(</w:t>
      </w:r>
      <w:proofErr w:type="spellStart"/>
      <w:r w:rsidR="009C2639" w:rsidRPr="0048216A">
        <w:rPr>
          <w:rFonts w:ascii="Times New Roman" w:hAnsi="Times New Roman"/>
          <w:sz w:val="20"/>
          <w:szCs w:val="20"/>
        </w:rPr>
        <w:t>t.j</w:t>
      </w:r>
      <w:proofErr w:type="spellEnd"/>
      <w:r w:rsidR="009C2639" w:rsidRPr="0048216A">
        <w:rPr>
          <w:rFonts w:ascii="Times New Roman" w:hAnsi="Times New Roman"/>
          <w:sz w:val="20"/>
          <w:szCs w:val="20"/>
        </w:rPr>
        <w:t>. Dz. U. z 2024 poz. 1320)</w:t>
      </w:r>
      <w:r w:rsidRPr="0048216A">
        <w:rPr>
          <w:rFonts w:ascii="Times New Roman" w:hAnsi="Times New Roman"/>
          <w:sz w:val="20"/>
          <w:szCs w:val="20"/>
        </w:rPr>
        <w:t>, że w ramach zamówienia</w:t>
      </w:r>
      <w:r w:rsidR="00A137C9" w:rsidRPr="0048216A">
        <w:rPr>
          <w:rFonts w:ascii="Times New Roman" w:hAnsi="Times New Roman"/>
          <w:sz w:val="20"/>
          <w:szCs w:val="20"/>
        </w:rPr>
        <w:t>,</w:t>
      </w:r>
      <w:r w:rsidR="00A137C9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8216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8216A" w14:paraId="17E256EB" w14:textId="77777777" w:rsidTr="00A137C9">
        <w:tc>
          <w:tcPr>
            <w:tcW w:w="617" w:type="dxa"/>
            <w:shd w:val="clear" w:color="auto" w:fill="auto"/>
            <w:vAlign w:val="center"/>
          </w:tcPr>
          <w:p w14:paraId="206747D1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53AEA5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03C6458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8216A" w14:paraId="5B73C7BF" w14:textId="77777777" w:rsidTr="00A137C9">
        <w:tc>
          <w:tcPr>
            <w:tcW w:w="617" w:type="dxa"/>
            <w:shd w:val="clear" w:color="auto" w:fill="auto"/>
            <w:vAlign w:val="center"/>
          </w:tcPr>
          <w:p w14:paraId="612D2BC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CF4F976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D12F5FC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8216A" w14:paraId="626F2669" w14:textId="77777777" w:rsidTr="00A137C9">
        <w:tc>
          <w:tcPr>
            <w:tcW w:w="617" w:type="dxa"/>
            <w:shd w:val="clear" w:color="auto" w:fill="auto"/>
            <w:vAlign w:val="center"/>
          </w:tcPr>
          <w:p w14:paraId="03C2C65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23F331F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99055A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D216661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02C4ACF" w14:textId="77777777" w:rsidR="0048216A" w:rsidRDefault="00482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8885C19" w14:textId="3AD8FC91" w:rsidR="0048216A" w:rsidRPr="0048216A" w:rsidRDefault="00482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216A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bookmarkEnd w:id="0"/>
    <w:p w14:paraId="65618814" w14:textId="77777777" w:rsidR="007A2C38" w:rsidRPr="0048216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8216A" w14:paraId="7E9FFF70" w14:textId="77777777" w:rsidTr="004F10A0">
        <w:tc>
          <w:tcPr>
            <w:tcW w:w="2660" w:type="dxa"/>
            <w:shd w:val="clear" w:color="auto" w:fill="auto"/>
          </w:tcPr>
          <w:p w14:paraId="69AE563B" w14:textId="77777777" w:rsidR="00A137C9" w:rsidRPr="0048216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96C3F3E" w14:textId="504D3DFB" w:rsidR="00A137C9" w:rsidRPr="0048216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77DC29F" w14:textId="3E0E2003" w:rsidR="00A137C9" w:rsidRPr="0048216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B1755EF" w14:textId="77777777" w:rsidR="00A137C9" w:rsidRPr="004821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48216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AB180" w14:textId="77777777" w:rsidR="00D83153" w:rsidRDefault="00D83153" w:rsidP="00025386">
      <w:pPr>
        <w:spacing w:after="0" w:line="240" w:lineRule="auto"/>
      </w:pPr>
      <w:r>
        <w:separator/>
      </w:r>
    </w:p>
  </w:endnote>
  <w:endnote w:type="continuationSeparator" w:id="0">
    <w:p w14:paraId="1587C191" w14:textId="77777777" w:rsidR="00D83153" w:rsidRDefault="00D831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1B1A1" w14:textId="77777777" w:rsidR="009C2639" w:rsidRDefault="009C26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CE3F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9B1E" w14:textId="77777777" w:rsidR="009C2639" w:rsidRDefault="009C2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66A12" w14:textId="77777777" w:rsidR="00D83153" w:rsidRDefault="00D83153" w:rsidP="00025386">
      <w:pPr>
        <w:spacing w:after="0" w:line="240" w:lineRule="auto"/>
      </w:pPr>
      <w:r>
        <w:separator/>
      </w:r>
    </w:p>
  </w:footnote>
  <w:footnote w:type="continuationSeparator" w:id="0">
    <w:p w14:paraId="4CDE55E6" w14:textId="77777777" w:rsidR="00D83153" w:rsidRDefault="00D831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E1A5B" w14:textId="77777777" w:rsidR="009C2639" w:rsidRDefault="009C2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B8213" w14:textId="77777777" w:rsidR="009C2639" w:rsidRDefault="009C2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AF886" w14:textId="77777777" w:rsidR="009C2639" w:rsidRDefault="009C26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627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15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216A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C2639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83153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C0A6E"/>
  <w15:chartTrackingRefBased/>
  <w15:docId w15:val="{1EB557DD-4CEC-47F6-ADED-D9E2EF0F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2025-06-05T14:16:00Z</cp:lastPrinted>
  <dcterms:created xsi:type="dcterms:W3CDTF">2025-06-05T14:16:00Z</dcterms:created>
  <dcterms:modified xsi:type="dcterms:W3CDTF">2025-06-05T14:16:00Z</dcterms:modified>
</cp:coreProperties>
</file>