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E474F" w14:textId="2AEB6805" w:rsidR="00FB7F50" w:rsidRPr="000F5223" w:rsidRDefault="00F2572B" w:rsidP="000F5223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0F5223">
        <w:rPr>
          <w:rFonts w:ascii="Verdana" w:hAnsi="Verdana"/>
          <w:sz w:val="18"/>
          <w:szCs w:val="18"/>
        </w:rPr>
        <w:t>Kraków</w:t>
      </w:r>
      <w:r w:rsidR="00FB7F50" w:rsidRPr="000F5223">
        <w:rPr>
          <w:rFonts w:ascii="Verdana" w:hAnsi="Verdana"/>
          <w:sz w:val="18"/>
          <w:szCs w:val="18"/>
        </w:rPr>
        <w:t xml:space="preserve"> dnia: </w:t>
      </w:r>
      <w:r w:rsidRPr="000F5223">
        <w:rPr>
          <w:rFonts w:ascii="Verdana" w:hAnsi="Verdana"/>
          <w:sz w:val="18"/>
          <w:szCs w:val="18"/>
        </w:rPr>
        <w:t>2025-06-11</w:t>
      </w:r>
    </w:p>
    <w:p w14:paraId="22B285F5" w14:textId="77777777" w:rsidR="00F2572B" w:rsidRPr="000F5223" w:rsidRDefault="00F257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F5223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35C9BCFB" w14:textId="77777777" w:rsidR="00F2572B" w:rsidRPr="000F5223" w:rsidRDefault="00F257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F5223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763ACC6" w14:textId="77777777" w:rsidR="00FB7F50" w:rsidRPr="000F5223" w:rsidRDefault="00F2572B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0F5223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5E7D542" w14:textId="77777777" w:rsidR="00FB7F50" w:rsidRPr="000F5223" w:rsidRDefault="00F2572B" w:rsidP="00FB7F50">
      <w:pPr>
        <w:rPr>
          <w:rFonts w:ascii="Verdana" w:hAnsi="Verdana"/>
          <w:sz w:val="18"/>
          <w:szCs w:val="18"/>
        </w:rPr>
      </w:pPr>
      <w:r w:rsidRPr="000F5223">
        <w:rPr>
          <w:rFonts w:ascii="Verdana" w:hAnsi="Verdana"/>
          <w:sz w:val="18"/>
          <w:szCs w:val="18"/>
        </w:rPr>
        <w:t>Al. Mickiewicza</w:t>
      </w:r>
      <w:r w:rsidR="00FB7F50" w:rsidRPr="000F5223">
        <w:rPr>
          <w:rFonts w:ascii="Verdana" w:hAnsi="Verdana"/>
          <w:sz w:val="18"/>
          <w:szCs w:val="18"/>
        </w:rPr>
        <w:t xml:space="preserve"> </w:t>
      </w:r>
      <w:r w:rsidRPr="000F5223">
        <w:rPr>
          <w:rFonts w:ascii="Verdana" w:hAnsi="Verdana"/>
          <w:sz w:val="18"/>
          <w:szCs w:val="18"/>
        </w:rPr>
        <w:t>30</w:t>
      </w:r>
    </w:p>
    <w:p w14:paraId="09ED4110" w14:textId="77777777" w:rsidR="00FB7F50" w:rsidRPr="000F5223" w:rsidRDefault="00F2572B" w:rsidP="00FB7F50">
      <w:pPr>
        <w:rPr>
          <w:rFonts w:ascii="Verdana" w:hAnsi="Verdana"/>
          <w:sz w:val="18"/>
          <w:szCs w:val="18"/>
        </w:rPr>
      </w:pPr>
      <w:r w:rsidRPr="000F5223">
        <w:rPr>
          <w:rFonts w:ascii="Verdana" w:hAnsi="Verdana"/>
          <w:sz w:val="18"/>
          <w:szCs w:val="18"/>
        </w:rPr>
        <w:t>30-059</w:t>
      </w:r>
      <w:r w:rsidR="00FB7F50" w:rsidRPr="000F5223">
        <w:rPr>
          <w:rFonts w:ascii="Verdana" w:hAnsi="Verdana"/>
          <w:sz w:val="18"/>
          <w:szCs w:val="18"/>
        </w:rPr>
        <w:t xml:space="preserve"> </w:t>
      </w:r>
      <w:r w:rsidRPr="000F5223">
        <w:rPr>
          <w:rFonts w:ascii="Verdana" w:hAnsi="Verdana"/>
          <w:sz w:val="18"/>
          <w:szCs w:val="18"/>
        </w:rPr>
        <w:t>Kraków</w:t>
      </w:r>
    </w:p>
    <w:p w14:paraId="6DE5AE7E" w14:textId="77777777" w:rsidR="008642B3" w:rsidRPr="000F5223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0F5223">
        <w:rPr>
          <w:rFonts w:ascii="Verdana" w:hAnsi="Verdana"/>
          <w:sz w:val="18"/>
          <w:szCs w:val="18"/>
        </w:rPr>
        <w:t>OGŁOSZENIE</w:t>
      </w:r>
    </w:p>
    <w:p w14:paraId="1F641402" w14:textId="77777777" w:rsidR="008642B3" w:rsidRPr="000F5223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0F5223">
        <w:rPr>
          <w:rFonts w:ascii="Verdana" w:hAnsi="Verdana"/>
          <w:b/>
          <w:sz w:val="18"/>
          <w:szCs w:val="18"/>
        </w:rPr>
        <w:t xml:space="preserve">o </w:t>
      </w:r>
      <w:r w:rsidR="0054734E" w:rsidRPr="000F5223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F2572B" w:rsidRPr="000F5223" w14:paraId="4EAB3C84" w14:textId="77777777" w:rsidTr="007C3CB4">
        <w:trPr>
          <w:trHeight w:val="638"/>
        </w:trPr>
        <w:tc>
          <w:tcPr>
            <w:tcW w:w="959" w:type="dxa"/>
            <w:shd w:val="clear" w:color="auto" w:fill="auto"/>
          </w:tcPr>
          <w:p w14:paraId="5D604A7F" w14:textId="77777777" w:rsidR="00F2572B" w:rsidRPr="000F5223" w:rsidRDefault="00F2572B" w:rsidP="007C3CB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F5223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16C5B3" w14:textId="77777777" w:rsidR="00F2572B" w:rsidRPr="000F5223" w:rsidRDefault="00F2572B" w:rsidP="007C3CB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F5223">
              <w:rPr>
                <w:rFonts w:ascii="Verdana" w:hAnsi="Verdana"/>
                <w:sz w:val="18"/>
                <w:szCs w:val="18"/>
              </w:rPr>
              <w:t>postępowania o udzielenie zamówienia publicznego, prowadzonego w trybie: przetarg nieograniczony</w:t>
            </w:r>
            <w:r w:rsidRPr="000F522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F5223">
              <w:rPr>
                <w:rFonts w:ascii="Verdana" w:hAnsi="Verdana"/>
                <w:sz w:val="18"/>
                <w:szCs w:val="18"/>
              </w:rPr>
              <w:t>pn.</w:t>
            </w:r>
            <w:r w:rsidRPr="000F522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F522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F5223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komputera stacjonarnego - stacji roboczej da </w:t>
            </w:r>
            <w:proofErr w:type="spellStart"/>
            <w:r w:rsidRPr="000F5223">
              <w:rPr>
                <w:rFonts w:ascii="Verdana" w:hAnsi="Verdana"/>
                <w:b/>
                <w:bCs/>
                <w:sz w:val="18"/>
                <w:szCs w:val="18"/>
              </w:rPr>
              <w:t>WGGiIŚ</w:t>
            </w:r>
            <w:proofErr w:type="spellEnd"/>
            <w:r w:rsidRPr="000F5223">
              <w:rPr>
                <w:rFonts w:ascii="Verdana" w:hAnsi="Verdana"/>
                <w:b/>
                <w:bCs/>
                <w:sz w:val="18"/>
                <w:szCs w:val="18"/>
              </w:rPr>
              <w:t xml:space="preserve"> - DE-dzp.272-225/25</w:t>
            </w:r>
            <w:r w:rsidRPr="000F5223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0F5223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0F5223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0F5223">
              <w:rPr>
                <w:rFonts w:ascii="Verdana" w:hAnsi="Verdana"/>
                <w:b/>
                <w:sz w:val="18"/>
                <w:szCs w:val="18"/>
              </w:rPr>
              <w:t xml:space="preserve"> DE-dzp.272-225/25</w:t>
            </w:r>
            <w:r w:rsidRPr="000F522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A3D81A7" w14:textId="77777777" w:rsidR="008642B3" w:rsidRPr="000F522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0F5223">
        <w:rPr>
          <w:rFonts w:ascii="Verdana" w:hAnsi="Verdana"/>
          <w:sz w:val="18"/>
          <w:szCs w:val="18"/>
        </w:rPr>
        <w:t xml:space="preserve">Zamawiający, </w:t>
      </w:r>
      <w:r w:rsidR="00CC324B" w:rsidRPr="000F5223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0F5223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0F5223">
        <w:rPr>
          <w:rFonts w:ascii="Verdana" w:hAnsi="Verdana"/>
          <w:sz w:val="18"/>
          <w:szCs w:val="18"/>
        </w:rPr>
        <w:t xml:space="preserve">ust. 1 pkt. 1 i </w:t>
      </w:r>
      <w:r w:rsidRPr="000F5223">
        <w:rPr>
          <w:rFonts w:ascii="Verdana" w:hAnsi="Verdana"/>
          <w:sz w:val="18"/>
          <w:szCs w:val="18"/>
        </w:rPr>
        <w:t xml:space="preserve">ust. </w:t>
      </w:r>
      <w:r w:rsidR="00A17CDB" w:rsidRPr="000F5223">
        <w:rPr>
          <w:rFonts w:ascii="Verdana" w:hAnsi="Verdana"/>
          <w:sz w:val="18"/>
          <w:szCs w:val="18"/>
        </w:rPr>
        <w:t>2</w:t>
      </w:r>
      <w:r w:rsidRPr="000F5223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0F5223">
        <w:rPr>
          <w:rFonts w:ascii="Verdana" w:hAnsi="Verdana"/>
          <w:sz w:val="18"/>
          <w:szCs w:val="18"/>
        </w:rPr>
        <w:t xml:space="preserve"> </w:t>
      </w:r>
      <w:r w:rsidR="00CC1A8E" w:rsidRPr="000F5223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0F5223">
        <w:rPr>
          <w:rFonts w:ascii="Verdana" w:hAnsi="Verdana"/>
          <w:sz w:val="18"/>
          <w:szCs w:val="18"/>
        </w:rPr>
        <w:t>t.j</w:t>
      </w:r>
      <w:proofErr w:type="spellEnd"/>
      <w:r w:rsidR="00CC1A8E" w:rsidRPr="000F5223">
        <w:rPr>
          <w:rFonts w:ascii="Verdana" w:hAnsi="Verdana"/>
          <w:sz w:val="18"/>
          <w:szCs w:val="18"/>
        </w:rPr>
        <w:t xml:space="preserve">. ze zm.) </w:t>
      </w:r>
      <w:r w:rsidRPr="000F5223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0F5223">
        <w:rPr>
          <w:rFonts w:ascii="Verdana" w:hAnsi="Verdana"/>
          <w:sz w:val="18"/>
          <w:szCs w:val="18"/>
        </w:rPr>
        <w:t>Pzp</w:t>
      </w:r>
      <w:proofErr w:type="spellEnd"/>
      <w:r w:rsidRPr="000F5223">
        <w:rPr>
          <w:rFonts w:ascii="Verdana" w:hAnsi="Verdana"/>
          <w:sz w:val="18"/>
          <w:szCs w:val="18"/>
        </w:rPr>
        <w:t>”</w:t>
      </w:r>
      <w:r w:rsidR="00D26ED6" w:rsidRPr="000F5223">
        <w:rPr>
          <w:rFonts w:ascii="Verdana" w:hAnsi="Verdana"/>
          <w:sz w:val="18"/>
          <w:szCs w:val="18"/>
        </w:rPr>
        <w:t xml:space="preserve">, </w:t>
      </w:r>
      <w:r w:rsidRPr="000F5223">
        <w:rPr>
          <w:rFonts w:ascii="Verdana" w:hAnsi="Verdana"/>
          <w:sz w:val="18"/>
          <w:szCs w:val="18"/>
        </w:rPr>
        <w:t>informuje</w:t>
      </w:r>
      <w:r w:rsidR="00D26ED6" w:rsidRPr="000F5223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0F5223">
        <w:rPr>
          <w:rFonts w:ascii="Verdana" w:hAnsi="Verdana"/>
          <w:sz w:val="18"/>
          <w:szCs w:val="18"/>
        </w:rPr>
        <w:t>najkorzystniejsz</w:t>
      </w:r>
      <w:r w:rsidR="00D26ED6" w:rsidRPr="000F5223">
        <w:rPr>
          <w:rFonts w:ascii="Verdana" w:hAnsi="Verdana"/>
          <w:sz w:val="18"/>
          <w:szCs w:val="18"/>
        </w:rPr>
        <w:t xml:space="preserve">a wybrana została </w:t>
      </w:r>
      <w:r w:rsidR="00756CDA" w:rsidRPr="000F5223">
        <w:rPr>
          <w:rFonts w:ascii="Verdana" w:hAnsi="Verdana"/>
          <w:sz w:val="18"/>
          <w:szCs w:val="18"/>
        </w:rPr>
        <w:t>ofer</w:t>
      </w:r>
      <w:r w:rsidR="00D26ED6" w:rsidRPr="000F5223">
        <w:rPr>
          <w:rFonts w:ascii="Verdana" w:hAnsi="Verdana"/>
          <w:sz w:val="18"/>
          <w:szCs w:val="18"/>
        </w:rPr>
        <w:t>t</w:t>
      </w:r>
      <w:r w:rsidR="009F0E5C" w:rsidRPr="000F5223">
        <w:rPr>
          <w:rFonts w:ascii="Verdana" w:hAnsi="Verdana"/>
          <w:sz w:val="18"/>
          <w:szCs w:val="18"/>
        </w:rPr>
        <w:t>a</w:t>
      </w:r>
      <w:r w:rsidR="00D26ED6" w:rsidRPr="000F5223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2572B" w:rsidRPr="000F5223" w14:paraId="3C0CF984" w14:textId="77777777" w:rsidTr="007C3CB4">
        <w:trPr>
          <w:cantSplit/>
        </w:trPr>
        <w:tc>
          <w:tcPr>
            <w:tcW w:w="10150" w:type="dxa"/>
          </w:tcPr>
          <w:p w14:paraId="44A39426" w14:textId="77777777" w:rsidR="00F2572B" w:rsidRPr="000F5223" w:rsidRDefault="00F2572B" w:rsidP="007C3CB4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F5223">
              <w:rPr>
                <w:rFonts w:ascii="Verdana" w:hAnsi="Verdana"/>
                <w:b/>
                <w:sz w:val="18"/>
                <w:szCs w:val="18"/>
              </w:rPr>
              <w:t>PIXEL Centrum Komputerowe Tomasz Dziedzic</w:t>
            </w:r>
          </w:p>
          <w:p w14:paraId="52773D49" w14:textId="77777777" w:rsidR="00F2572B" w:rsidRPr="000F5223" w:rsidRDefault="00F2572B" w:rsidP="007C3CB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F5223">
              <w:rPr>
                <w:rFonts w:ascii="Verdana" w:hAnsi="Verdana"/>
                <w:bCs/>
                <w:sz w:val="18"/>
                <w:szCs w:val="18"/>
              </w:rPr>
              <w:t xml:space="preserve">Wolica 60 </w:t>
            </w:r>
          </w:p>
          <w:p w14:paraId="4376FE4C" w14:textId="77777777" w:rsidR="00F2572B" w:rsidRPr="000F5223" w:rsidRDefault="00F2572B" w:rsidP="007C3CB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0F5223">
              <w:rPr>
                <w:rFonts w:ascii="Verdana" w:hAnsi="Verdana"/>
                <w:bCs/>
                <w:sz w:val="18"/>
                <w:szCs w:val="18"/>
              </w:rPr>
              <w:t>28-232 Łubnice</w:t>
            </w:r>
          </w:p>
          <w:p w14:paraId="5BF99A00" w14:textId="2FE84F4D" w:rsidR="00F2572B" w:rsidRPr="000F5223" w:rsidRDefault="00F2572B" w:rsidP="007C3CB4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0F5223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925A19" w:rsidRPr="000F5223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0F5223">
              <w:rPr>
                <w:rFonts w:ascii="Verdana" w:hAnsi="Verdana"/>
                <w:sz w:val="18"/>
                <w:szCs w:val="18"/>
              </w:rPr>
              <w:t>brutto</w:t>
            </w:r>
            <w:r w:rsidR="00925A19" w:rsidRPr="000F5223">
              <w:rPr>
                <w:rFonts w:ascii="Verdana" w:hAnsi="Verdana"/>
                <w:sz w:val="18"/>
                <w:szCs w:val="18"/>
              </w:rPr>
              <w:t>:</w:t>
            </w:r>
            <w:r w:rsidRPr="000F52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5223">
              <w:rPr>
                <w:rFonts w:ascii="Verdana" w:hAnsi="Verdana"/>
                <w:b/>
                <w:sz w:val="18"/>
                <w:szCs w:val="18"/>
              </w:rPr>
              <w:t>15 457.41 zł</w:t>
            </w:r>
            <w:r w:rsidRPr="000F5223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195D4AF" w14:textId="77777777" w:rsidR="00F2572B" w:rsidRPr="000F5223" w:rsidRDefault="00F2572B" w:rsidP="007C3CB4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0F5223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0F5223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0F5223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0F5223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58CD22C8" w14:textId="77777777" w:rsidR="003A0AFC" w:rsidRPr="000F5223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0F5223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4427C106" w14:textId="77777777" w:rsidR="00E85D70" w:rsidRPr="000F5223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666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268"/>
        <w:gridCol w:w="992"/>
        <w:gridCol w:w="1418"/>
        <w:gridCol w:w="992"/>
      </w:tblGrid>
      <w:tr w:rsidR="000F5223" w:rsidRPr="000F5223" w14:paraId="380C5BDC" w14:textId="77777777" w:rsidTr="007C3CB4">
        <w:trPr>
          <w:trHeight w:val="510"/>
        </w:trPr>
        <w:tc>
          <w:tcPr>
            <w:tcW w:w="993" w:type="dxa"/>
            <w:vAlign w:val="center"/>
          </w:tcPr>
          <w:p w14:paraId="3144A210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0F5223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14:paraId="310A092B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14:paraId="690E89CA" w14:textId="77777777" w:rsidR="000F5223" w:rsidRPr="000F5223" w:rsidRDefault="000F5223" w:rsidP="007C3CB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6DC8FC0C" w14:textId="77777777" w:rsidR="000F5223" w:rsidRPr="000F5223" w:rsidRDefault="000F5223" w:rsidP="007C3CB4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992" w:type="dxa"/>
            <w:vAlign w:val="center"/>
          </w:tcPr>
          <w:p w14:paraId="527A4741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F5223" w:rsidRPr="000F5223" w14:paraId="63D86519" w14:textId="77777777" w:rsidTr="007C3CB4">
        <w:tc>
          <w:tcPr>
            <w:tcW w:w="993" w:type="dxa"/>
            <w:vAlign w:val="center"/>
          </w:tcPr>
          <w:p w14:paraId="4D2CD931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14:paraId="4C951793" w14:textId="77777777" w:rsidR="000F5223" w:rsidRPr="000F5223" w:rsidRDefault="000F5223" w:rsidP="007C3CB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>PIXEL Centrum Komputerowe Tomasz Dziedzic</w:t>
            </w:r>
          </w:p>
          <w:p w14:paraId="0EB63607" w14:textId="77777777" w:rsidR="000F5223" w:rsidRPr="000F5223" w:rsidRDefault="000F5223" w:rsidP="007C3CB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 xml:space="preserve">Wolica 60 </w:t>
            </w:r>
          </w:p>
          <w:p w14:paraId="7F4352ED" w14:textId="77777777" w:rsidR="000F5223" w:rsidRP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>28-232 Łubnice</w:t>
            </w:r>
          </w:p>
        </w:tc>
        <w:tc>
          <w:tcPr>
            <w:tcW w:w="992" w:type="dxa"/>
            <w:vAlign w:val="center"/>
          </w:tcPr>
          <w:p w14:paraId="54D14AA1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65,00</w:t>
            </w:r>
          </w:p>
        </w:tc>
        <w:tc>
          <w:tcPr>
            <w:tcW w:w="1418" w:type="dxa"/>
            <w:vAlign w:val="center"/>
          </w:tcPr>
          <w:p w14:paraId="7C28D821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992" w:type="dxa"/>
            <w:vAlign w:val="center"/>
          </w:tcPr>
          <w:p w14:paraId="45F85B6E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0F5223" w:rsidRPr="000F5223" w14:paraId="5CEED2D1" w14:textId="77777777" w:rsidTr="007C3CB4">
        <w:tc>
          <w:tcPr>
            <w:tcW w:w="993" w:type="dxa"/>
            <w:vAlign w:val="center"/>
          </w:tcPr>
          <w:p w14:paraId="7FAB5DA0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Align w:val="center"/>
          </w:tcPr>
          <w:p w14:paraId="6C33B264" w14:textId="77777777" w:rsidR="000F5223" w:rsidRPr="000F5223" w:rsidRDefault="000F5223" w:rsidP="007C3CB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o.o.</w:t>
            </w:r>
          </w:p>
          <w:p w14:paraId="164F9C7E" w14:textId="77777777" w:rsidR="000F5223" w:rsidRPr="000F5223" w:rsidRDefault="000F5223" w:rsidP="007C3CB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0733527D" w14:textId="77777777" w:rsidR="000F5223" w:rsidRP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992" w:type="dxa"/>
            <w:vAlign w:val="center"/>
          </w:tcPr>
          <w:p w14:paraId="56F0282D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63,29</w:t>
            </w:r>
          </w:p>
        </w:tc>
        <w:tc>
          <w:tcPr>
            <w:tcW w:w="1418" w:type="dxa"/>
            <w:vAlign w:val="center"/>
          </w:tcPr>
          <w:p w14:paraId="56422AFA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992" w:type="dxa"/>
            <w:vAlign w:val="center"/>
          </w:tcPr>
          <w:p w14:paraId="4377907D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98,29</w:t>
            </w:r>
          </w:p>
        </w:tc>
      </w:tr>
      <w:tr w:rsidR="000F5223" w:rsidRPr="000F5223" w14:paraId="08F3CE26" w14:textId="77777777" w:rsidTr="007C3CB4">
        <w:tc>
          <w:tcPr>
            <w:tcW w:w="993" w:type="dxa"/>
            <w:vAlign w:val="center"/>
          </w:tcPr>
          <w:p w14:paraId="511A79BC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>5</w:t>
            </w:r>
          </w:p>
        </w:tc>
        <w:tc>
          <w:tcPr>
            <w:tcW w:w="2268" w:type="dxa"/>
            <w:vAlign w:val="center"/>
          </w:tcPr>
          <w:p w14:paraId="7FBD0B04" w14:textId="77777777" w:rsidR="000F5223" w:rsidRPr="000F5223" w:rsidRDefault="000F5223" w:rsidP="007C3CB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 xml:space="preserve">INFOS Systemy Komputerowe Jacek </w:t>
            </w:r>
            <w:proofErr w:type="spellStart"/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>Kiełbratowski</w:t>
            </w:r>
            <w:proofErr w:type="spellEnd"/>
          </w:p>
          <w:p w14:paraId="125CA3F9" w14:textId="77777777" w:rsidR="000F5223" w:rsidRPr="000F5223" w:rsidRDefault="000F5223" w:rsidP="007C3CB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 xml:space="preserve">Jagiellońska 8 </w:t>
            </w:r>
          </w:p>
          <w:p w14:paraId="070B4354" w14:textId="77777777" w:rsidR="000F5223" w:rsidRP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>80-371 Gdańsk</w:t>
            </w:r>
          </w:p>
        </w:tc>
        <w:tc>
          <w:tcPr>
            <w:tcW w:w="992" w:type="dxa"/>
            <w:vAlign w:val="center"/>
          </w:tcPr>
          <w:p w14:paraId="5622A603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61,47</w:t>
            </w:r>
          </w:p>
        </w:tc>
        <w:tc>
          <w:tcPr>
            <w:tcW w:w="1418" w:type="dxa"/>
            <w:vAlign w:val="center"/>
          </w:tcPr>
          <w:p w14:paraId="0A479949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992" w:type="dxa"/>
            <w:vAlign w:val="center"/>
          </w:tcPr>
          <w:p w14:paraId="77D030FA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96,47</w:t>
            </w:r>
          </w:p>
        </w:tc>
      </w:tr>
      <w:tr w:rsidR="000F5223" w:rsidRPr="000F5223" w14:paraId="59BF040C" w14:textId="77777777" w:rsidTr="007C3CB4">
        <w:tc>
          <w:tcPr>
            <w:tcW w:w="993" w:type="dxa"/>
            <w:vAlign w:val="center"/>
          </w:tcPr>
          <w:p w14:paraId="0C384DDE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  <w:vAlign w:val="center"/>
          </w:tcPr>
          <w:p w14:paraId="670FEAC1" w14:textId="77777777" w:rsidR="000F5223" w:rsidRPr="000F5223" w:rsidRDefault="000F5223" w:rsidP="007C3CB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>ITness</w:t>
            </w:r>
            <w:proofErr w:type="spellEnd"/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>. Dawid Łukaszek</w:t>
            </w:r>
          </w:p>
          <w:p w14:paraId="68ADD54A" w14:textId="77777777" w:rsidR="000F5223" w:rsidRPr="000F5223" w:rsidRDefault="000F5223" w:rsidP="007C3CB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 xml:space="preserve">Głowackiego 2D </w:t>
            </w:r>
          </w:p>
          <w:p w14:paraId="6FDC564A" w14:textId="77777777" w:rsidR="000F5223" w:rsidRP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>28-230 Połaniec</w:t>
            </w:r>
          </w:p>
          <w:p w14:paraId="72E74FFD" w14:textId="77777777" w:rsidR="000F5223" w:rsidRP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0854F9A7" w14:textId="77777777" w:rsid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  <w:p w14:paraId="2EF48789" w14:textId="77777777" w:rsidR="000F5223" w:rsidRP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14:paraId="76005886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60,55</w:t>
            </w:r>
          </w:p>
        </w:tc>
        <w:tc>
          <w:tcPr>
            <w:tcW w:w="1418" w:type="dxa"/>
            <w:vAlign w:val="center"/>
          </w:tcPr>
          <w:p w14:paraId="06511102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992" w:type="dxa"/>
            <w:vAlign w:val="center"/>
          </w:tcPr>
          <w:p w14:paraId="6F0624CF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95,55</w:t>
            </w:r>
          </w:p>
        </w:tc>
      </w:tr>
      <w:tr w:rsidR="000F5223" w:rsidRPr="000F5223" w14:paraId="4F71958F" w14:textId="77777777" w:rsidTr="007C3CB4">
        <w:tc>
          <w:tcPr>
            <w:tcW w:w="993" w:type="dxa"/>
            <w:vAlign w:val="center"/>
          </w:tcPr>
          <w:p w14:paraId="100B1B1A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2268" w:type="dxa"/>
            <w:vAlign w:val="center"/>
          </w:tcPr>
          <w:p w14:paraId="151B66A6" w14:textId="77777777" w:rsidR="000F5223" w:rsidRPr="000F5223" w:rsidRDefault="000F5223" w:rsidP="007C3CB4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>Framko</w:t>
            </w:r>
            <w:proofErr w:type="spellEnd"/>
            <w:r w:rsidRPr="000F5223">
              <w:rPr>
                <w:rFonts w:ascii="Verdana" w:hAnsi="Verdana" w:cs="Times New Roman"/>
                <w:b/>
                <w:sz w:val="18"/>
                <w:szCs w:val="18"/>
              </w:rPr>
              <w:t xml:space="preserve"> 2 spółka jawna J. Strykowski S. Miazga</w:t>
            </w:r>
          </w:p>
          <w:p w14:paraId="573DBC9B" w14:textId="77777777" w:rsidR="000F5223" w:rsidRPr="000F5223" w:rsidRDefault="000F5223" w:rsidP="007C3CB4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 xml:space="preserve">Duża 22 </w:t>
            </w:r>
          </w:p>
          <w:p w14:paraId="76795907" w14:textId="77777777" w:rsidR="000F5223" w:rsidRPr="000F5223" w:rsidRDefault="000F5223" w:rsidP="007C3CB4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bCs/>
                <w:sz w:val="18"/>
                <w:szCs w:val="18"/>
              </w:rPr>
              <w:t>25-013 Kielce</w:t>
            </w:r>
          </w:p>
        </w:tc>
        <w:tc>
          <w:tcPr>
            <w:tcW w:w="992" w:type="dxa"/>
            <w:vAlign w:val="center"/>
          </w:tcPr>
          <w:p w14:paraId="28594FC4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58,66</w:t>
            </w:r>
          </w:p>
        </w:tc>
        <w:tc>
          <w:tcPr>
            <w:tcW w:w="1418" w:type="dxa"/>
            <w:vAlign w:val="center"/>
          </w:tcPr>
          <w:p w14:paraId="0555CD2D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35,00</w:t>
            </w:r>
          </w:p>
        </w:tc>
        <w:tc>
          <w:tcPr>
            <w:tcW w:w="992" w:type="dxa"/>
            <w:vAlign w:val="center"/>
          </w:tcPr>
          <w:p w14:paraId="47ACE8F3" w14:textId="77777777" w:rsidR="000F5223" w:rsidRPr="000F5223" w:rsidRDefault="000F5223" w:rsidP="007C3CB4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0F5223">
              <w:rPr>
                <w:rFonts w:ascii="Verdana" w:hAnsi="Verdana" w:cs="Times New Roman"/>
                <w:sz w:val="18"/>
                <w:szCs w:val="18"/>
              </w:rPr>
              <w:t xml:space="preserve">  93,66</w:t>
            </w:r>
          </w:p>
        </w:tc>
      </w:tr>
    </w:tbl>
    <w:p w14:paraId="4424D681" w14:textId="77777777" w:rsidR="00F960D7" w:rsidRPr="000F5223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5445DCBE" w14:textId="77777777" w:rsidR="00F960D7" w:rsidRPr="000F5223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0F522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FC3E2" w14:textId="77777777" w:rsidR="002829F3" w:rsidRDefault="002829F3">
      <w:r>
        <w:separator/>
      </w:r>
    </w:p>
  </w:endnote>
  <w:endnote w:type="continuationSeparator" w:id="0">
    <w:p w14:paraId="298FEE05" w14:textId="77777777" w:rsidR="002829F3" w:rsidRDefault="00282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ADF6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890A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AC1F61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E09B8C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CC09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B2A61" w14:textId="77777777" w:rsidR="002829F3" w:rsidRDefault="002829F3">
      <w:r>
        <w:separator/>
      </w:r>
    </w:p>
  </w:footnote>
  <w:footnote w:type="continuationSeparator" w:id="0">
    <w:p w14:paraId="360CF5AB" w14:textId="77777777" w:rsidR="002829F3" w:rsidRDefault="00282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2FC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D78D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05C6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829F3"/>
    <w:rsid w:val="00005838"/>
    <w:rsid w:val="00022322"/>
    <w:rsid w:val="00042497"/>
    <w:rsid w:val="000C1E6F"/>
    <w:rsid w:val="000E4E56"/>
    <w:rsid w:val="000F5223"/>
    <w:rsid w:val="001A1468"/>
    <w:rsid w:val="001B7815"/>
    <w:rsid w:val="001C31ED"/>
    <w:rsid w:val="002829F3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1370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5A19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572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4872D7"/>
  <w15:chartTrackingRefBased/>
  <w15:docId w15:val="{6B9597B9-43A8-4BB2-B451-54202350F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0F5223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2025-06-11T06:41:00Z</dcterms:created>
  <dcterms:modified xsi:type="dcterms:W3CDTF">2025-06-11T06:42:00Z</dcterms:modified>
</cp:coreProperties>
</file>