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99189C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9189C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99189C">
        <w:rPr>
          <w:rFonts w:ascii="Arial" w:hAnsi="Arial" w:cs="Arial"/>
        </w:rPr>
        <w:t>2025-06-10</w:t>
      </w:r>
    </w:p>
    <w:p w:rsidR="00B048DA" w:rsidRPr="00353FDC" w:rsidRDefault="0099189C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99189C">
        <w:rPr>
          <w:rFonts w:ascii="Arial" w:hAnsi="Arial" w:cs="Arial"/>
          <w:b/>
          <w:bCs/>
        </w:rPr>
        <w:t>A</w:t>
      </w:r>
      <w:r w:rsidR="007E1DFB">
        <w:rPr>
          <w:rFonts w:ascii="Arial" w:hAnsi="Arial" w:cs="Arial"/>
          <w:b/>
          <w:bCs/>
        </w:rPr>
        <w:t>KF w Krakowie</w:t>
      </w:r>
    </w:p>
    <w:p w:rsidR="00B048DA" w:rsidRPr="00353FDC" w:rsidRDefault="0099189C" w:rsidP="00B048DA">
      <w:pPr>
        <w:spacing w:line="360" w:lineRule="auto"/>
        <w:ind w:right="3969"/>
        <w:rPr>
          <w:rFonts w:ascii="Arial" w:hAnsi="Arial" w:cs="Arial"/>
        </w:rPr>
      </w:pPr>
      <w:r w:rsidRPr="0099189C">
        <w:rPr>
          <w:rFonts w:ascii="Arial" w:hAnsi="Arial" w:cs="Arial"/>
        </w:rPr>
        <w:t>al. Jana Pawła II</w:t>
      </w:r>
      <w:r w:rsidR="00B048DA" w:rsidRPr="00353FDC">
        <w:rPr>
          <w:rFonts w:ascii="Arial" w:hAnsi="Arial" w:cs="Arial"/>
        </w:rPr>
        <w:t xml:space="preserve"> </w:t>
      </w:r>
      <w:r w:rsidRPr="0099189C">
        <w:rPr>
          <w:rFonts w:ascii="Arial" w:hAnsi="Arial" w:cs="Arial"/>
        </w:rPr>
        <w:t>78</w:t>
      </w:r>
    </w:p>
    <w:p w:rsidR="00B048DA" w:rsidRPr="00353FDC" w:rsidRDefault="0099189C" w:rsidP="00B048DA">
      <w:pPr>
        <w:ind w:right="3969"/>
        <w:rPr>
          <w:rFonts w:ascii="Arial" w:hAnsi="Arial" w:cs="Arial"/>
        </w:rPr>
      </w:pPr>
      <w:r w:rsidRPr="0099189C">
        <w:rPr>
          <w:rFonts w:ascii="Arial" w:hAnsi="Arial" w:cs="Arial"/>
        </w:rPr>
        <w:t>31-571</w:t>
      </w:r>
      <w:r w:rsidR="00B048DA" w:rsidRPr="00353FDC">
        <w:rPr>
          <w:rFonts w:ascii="Arial" w:hAnsi="Arial" w:cs="Arial"/>
        </w:rPr>
        <w:t xml:space="preserve"> </w:t>
      </w:r>
      <w:r w:rsidRPr="0099189C">
        <w:rPr>
          <w:rFonts w:ascii="Arial" w:hAnsi="Arial" w:cs="Arial"/>
        </w:rPr>
        <w:t>Kraków</w:t>
      </w:r>
    </w:p>
    <w:p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  <w:bookmarkStart w:id="1" w:name="_GoBack"/>
      <w:bookmarkEnd w:id="1"/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:rsidR="007E1DFB" w:rsidRPr="00353FDC" w:rsidRDefault="007E1DFB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ZADANIACH 1,2,4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99189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189C">
              <w:rPr>
                <w:rFonts w:ascii="Arial" w:hAnsi="Arial" w:cs="Arial"/>
                <w:bCs/>
              </w:rPr>
              <w:t>Zakup wraz z dostawą sprzętu komputerowego dla potrzeb jednostek Akademii Kultury Fizycznej w Krakowie</w:t>
            </w:r>
          </w:p>
        </w:tc>
      </w:tr>
      <w:tr w:rsidR="0099189C" w:rsidRPr="00353FDC" w:rsidTr="004546CC">
        <w:tc>
          <w:tcPr>
            <w:tcW w:w="2269" w:type="dxa"/>
            <w:shd w:val="clear" w:color="auto" w:fill="auto"/>
          </w:tcPr>
          <w:p w:rsidR="0099189C" w:rsidRPr="00353FDC" w:rsidRDefault="0099189C" w:rsidP="004546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99189C" w:rsidRPr="00353FDC" w:rsidRDefault="0099189C" w:rsidP="004546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189C">
              <w:rPr>
                <w:rFonts w:ascii="Arial" w:hAnsi="Arial" w:cs="Arial"/>
                <w:bCs/>
              </w:rPr>
              <w:t>K-2.381/20/2025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99189C" w:rsidRPr="0099189C">
        <w:rPr>
          <w:rFonts w:ascii="Arial" w:hAnsi="Arial" w:cs="Arial"/>
          <w:b/>
        </w:rPr>
        <w:t>A</w:t>
      </w:r>
      <w:r w:rsidR="007E1DFB">
        <w:rPr>
          <w:rFonts w:ascii="Arial" w:hAnsi="Arial" w:cs="Arial"/>
          <w:b/>
        </w:rPr>
        <w:t>KF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99189C" w:rsidRPr="0099189C">
        <w:rPr>
          <w:rFonts w:ascii="Arial" w:hAnsi="Arial" w:cs="Arial"/>
        </w:rPr>
        <w:t>(</w:t>
      </w:r>
      <w:proofErr w:type="spellStart"/>
      <w:r w:rsidR="0099189C" w:rsidRPr="0099189C">
        <w:rPr>
          <w:rFonts w:ascii="Arial" w:hAnsi="Arial" w:cs="Arial"/>
        </w:rPr>
        <w:t>t.j</w:t>
      </w:r>
      <w:proofErr w:type="spellEnd"/>
      <w:r w:rsidR="0099189C" w:rsidRPr="0099189C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9189C" w:rsidTr="004546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9189C" w:rsidRDefault="0099189C" w:rsidP="004546C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99189C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99189C">
              <w:rPr>
                <w:rFonts w:ascii="Arial" w:hAnsi="Arial" w:cs="Arial"/>
                <w:color w:val="000000"/>
              </w:rPr>
              <w:t>Zakup wraz z dostawą komputerów stacjonarnych dla potrzeb jednostek AKF w Krakowie</w:t>
            </w:r>
          </w:p>
          <w:p w:rsidR="0099189C" w:rsidRPr="00B048DA" w:rsidRDefault="0099189C" w:rsidP="004546C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9189C">
              <w:rPr>
                <w:rFonts w:ascii="Arial" w:hAnsi="Arial" w:cs="Arial"/>
                <w:b/>
              </w:rPr>
              <w:t>"e-Tech" Jacek Sójka Spółka Jawna</w:t>
            </w:r>
          </w:p>
          <w:p w:rsidR="0099189C" w:rsidRDefault="0099189C" w:rsidP="004546CC">
            <w:pPr>
              <w:spacing w:line="360" w:lineRule="auto"/>
              <w:rPr>
                <w:rFonts w:ascii="Arial" w:hAnsi="Arial" w:cs="Arial"/>
                <w:bCs/>
              </w:rPr>
            </w:pPr>
            <w:r w:rsidRPr="0099189C">
              <w:rPr>
                <w:rFonts w:ascii="Arial" w:hAnsi="Arial" w:cs="Arial"/>
                <w:bCs/>
              </w:rPr>
              <w:t>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189C">
              <w:rPr>
                <w:rFonts w:ascii="Arial" w:hAnsi="Arial" w:cs="Arial"/>
                <w:bCs/>
              </w:rPr>
              <w:t>29/31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99189C" w:rsidRPr="00B048DA" w:rsidRDefault="0099189C" w:rsidP="004546CC">
            <w:pPr>
              <w:spacing w:line="360" w:lineRule="auto"/>
              <w:rPr>
                <w:rFonts w:ascii="Arial" w:hAnsi="Arial" w:cs="Arial"/>
                <w:bCs/>
              </w:rPr>
            </w:pPr>
            <w:r w:rsidRPr="0099189C">
              <w:rPr>
                <w:rFonts w:ascii="Arial" w:hAnsi="Arial" w:cs="Arial"/>
                <w:bCs/>
              </w:rPr>
              <w:t>90-030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189C">
              <w:rPr>
                <w:rFonts w:ascii="Arial" w:hAnsi="Arial" w:cs="Arial"/>
                <w:bCs/>
              </w:rPr>
              <w:t>Łódź</w:t>
            </w:r>
          </w:p>
          <w:p w:rsidR="0099189C" w:rsidRPr="00B048DA" w:rsidRDefault="0099189C" w:rsidP="004546C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99189C">
              <w:rPr>
                <w:rFonts w:ascii="Arial" w:hAnsi="Arial" w:cs="Arial"/>
                <w:b/>
              </w:rPr>
              <w:t>32 769.66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99189C" w:rsidRPr="00B048DA" w:rsidRDefault="0099189C" w:rsidP="004546C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99189C" w:rsidRPr="0099189C" w:rsidRDefault="007E1DFB" w:rsidP="004546C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7E1DFB">
              <w:rPr>
                <w:rFonts w:ascii="Arial" w:hAnsi="Arial" w:cs="Arial"/>
              </w:rPr>
              <w:t xml:space="preserve">Oferta poprawna pod względem formalnym i merytorycznym </w:t>
            </w:r>
          </w:p>
        </w:tc>
      </w:tr>
      <w:tr w:rsidR="0099189C" w:rsidTr="004546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9189C" w:rsidRDefault="0099189C" w:rsidP="004546C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9189C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99189C">
              <w:rPr>
                <w:rFonts w:ascii="Arial" w:hAnsi="Arial" w:cs="Arial"/>
                <w:color w:val="000000"/>
              </w:rPr>
              <w:t>Zakup wraz z dostawą monitorów dla potrzeb jednostek AKF w Krakowie</w:t>
            </w:r>
          </w:p>
          <w:p w:rsidR="0099189C" w:rsidRPr="00B048DA" w:rsidRDefault="0099189C" w:rsidP="004546C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9189C">
              <w:rPr>
                <w:rFonts w:ascii="Arial" w:hAnsi="Arial" w:cs="Arial"/>
                <w:b/>
              </w:rPr>
              <w:t>"e-Tech" Jacek Sójka Spółka Jawna</w:t>
            </w:r>
          </w:p>
          <w:p w:rsidR="0099189C" w:rsidRDefault="0099189C" w:rsidP="004546CC">
            <w:pPr>
              <w:spacing w:line="360" w:lineRule="auto"/>
              <w:rPr>
                <w:rFonts w:ascii="Arial" w:hAnsi="Arial" w:cs="Arial"/>
                <w:bCs/>
              </w:rPr>
            </w:pPr>
            <w:r w:rsidRPr="0099189C">
              <w:rPr>
                <w:rFonts w:ascii="Arial" w:hAnsi="Arial" w:cs="Arial"/>
                <w:bCs/>
              </w:rPr>
              <w:t>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189C">
              <w:rPr>
                <w:rFonts w:ascii="Arial" w:hAnsi="Arial" w:cs="Arial"/>
                <w:bCs/>
              </w:rPr>
              <w:t>29/31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99189C" w:rsidRPr="00B048DA" w:rsidRDefault="0099189C" w:rsidP="004546CC">
            <w:pPr>
              <w:spacing w:line="360" w:lineRule="auto"/>
              <w:rPr>
                <w:rFonts w:ascii="Arial" w:hAnsi="Arial" w:cs="Arial"/>
                <w:bCs/>
              </w:rPr>
            </w:pPr>
            <w:r w:rsidRPr="0099189C">
              <w:rPr>
                <w:rFonts w:ascii="Arial" w:hAnsi="Arial" w:cs="Arial"/>
                <w:bCs/>
              </w:rPr>
              <w:t>90-030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189C">
              <w:rPr>
                <w:rFonts w:ascii="Arial" w:hAnsi="Arial" w:cs="Arial"/>
                <w:bCs/>
              </w:rPr>
              <w:t>Łódź</w:t>
            </w:r>
          </w:p>
          <w:p w:rsidR="0099189C" w:rsidRPr="00B048DA" w:rsidRDefault="0099189C" w:rsidP="004546C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99189C">
              <w:rPr>
                <w:rFonts w:ascii="Arial" w:hAnsi="Arial" w:cs="Arial"/>
                <w:b/>
              </w:rPr>
              <w:t>6 113.10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99189C" w:rsidRPr="00B048DA" w:rsidRDefault="0099189C" w:rsidP="004546C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99189C" w:rsidRPr="0099189C" w:rsidRDefault="007E1DFB" w:rsidP="004546C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7E1DFB">
              <w:rPr>
                <w:rFonts w:ascii="Arial" w:hAnsi="Arial" w:cs="Arial"/>
              </w:rPr>
              <w:t>Oferta poprawna pod względem formalnym i merytorycznym</w:t>
            </w:r>
          </w:p>
        </w:tc>
      </w:tr>
      <w:tr w:rsidR="0099189C" w:rsidTr="004546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9189C" w:rsidRDefault="0099189C" w:rsidP="004546C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99189C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99189C">
              <w:rPr>
                <w:rFonts w:ascii="Arial" w:hAnsi="Arial" w:cs="Arial"/>
                <w:color w:val="000000"/>
              </w:rPr>
              <w:t xml:space="preserve">Zakup wraz z dostawą tabletu z </w:t>
            </w:r>
            <w:r w:rsidR="007E1DFB" w:rsidRPr="0099189C">
              <w:rPr>
                <w:rFonts w:ascii="Arial" w:hAnsi="Arial" w:cs="Arial"/>
                <w:color w:val="000000"/>
              </w:rPr>
              <w:t>systemem</w:t>
            </w:r>
            <w:r w:rsidRPr="0099189C">
              <w:rPr>
                <w:rFonts w:ascii="Arial" w:hAnsi="Arial" w:cs="Arial"/>
                <w:color w:val="000000"/>
              </w:rPr>
              <w:t xml:space="preserve"> IOS wraz z </w:t>
            </w:r>
            <w:r w:rsidR="007E1DFB" w:rsidRPr="0099189C">
              <w:rPr>
                <w:rFonts w:ascii="Arial" w:hAnsi="Arial" w:cs="Arial"/>
                <w:color w:val="000000"/>
              </w:rPr>
              <w:t>etui</w:t>
            </w:r>
            <w:r w:rsidRPr="0099189C">
              <w:rPr>
                <w:rFonts w:ascii="Arial" w:hAnsi="Arial" w:cs="Arial"/>
                <w:color w:val="000000"/>
              </w:rPr>
              <w:t xml:space="preserve"> o dla potrzeb jednostki  AKF w Krakowie</w:t>
            </w:r>
          </w:p>
          <w:p w:rsidR="0099189C" w:rsidRPr="00B048DA" w:rsidRDefault="0099189C" w:rsidP="004546C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9189C">
              <w:rPr>
                <w:rFonts w:ascii="Arial" w:hAnsi="Arial" w:cs="Arial"/>
                <w:b/>
              </w:rPr>
              <w:t xml:space="preserve">Piotr </w:t>
            </w:r>
            <w:proofErr w:type="spellStart"/>
            <w:r w:rsidRPr="0099189C">
              <w:rPr>
                <w:rFonts w:ascii="Arial" w:hAnsi="Arial" w:cs="Arial"/>
                <w:b/>
              </w:rPr>
              <w:t>Migda</w:t>
            </w:r>
            <w:proofErr w:type="spellEnd"/>
          </w:p>
          <w:p w:rsidR="0099189C" w:rsidRDefault="0099189C" w:rsidP="004546CC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99189C">
              <w:rPr>
                <w:rFonts w:ascii="Arial" w:hAnsi="Arial" w:cs="Arial"/>
                <w:bCs/>
              </w:rPr>
              <w:t>Opaczewska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189C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189C">
              <w:rPr>
                <w:rFonts w:ascii="Arial" w:hAnsi="Arial" w:cs="Arial"/>
                <w:bCs/>
              </w:rPr>
              <w:t>/16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99189C" w:rsidRPr="00B048DA" w:rsidRDefault="0099189C" w:rsidP="004546CC">
            <w:pPr>
              <w:spacing w:line="360" w:lineRule="auto"/>
              <w:rPr>
                <w:rFonts w:ascii="Arial" w:hAnsi="Arial" w:cs="Arial"/>
                <w:bCs/>
              </w:rPr>
            </w:pPr>
            <w:r w:rsidRPr="0099189C">
              <w:rPr>
                <w:rFonts w:ascii="Arial" w:hAnsi="Arial" w:cs="Arial"/>
                <w:bCs/>
              </w:rPr>
              <w:t>02-368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189C">
              <w:rPr>
                <w:rFonts w:ascii="Arial" w:hAnsi="Arial" w:cs="Arial"/>
                <w:bCs/>
              </w:rPr>
              <w:t>Warszawa</w:t>
            </w:r>
          </w:p>
          <w:p w:rsidR="0099189C" w:rsidRPr="00B048DA" w:rsidRDefault="0099189C" w:rsidP="004546C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99189C">
              <w:rPr>
                <w:rFonts w:ascii="Arial" w:hAnsi="Arial" w:cs="Arial"/>
                <w:b/>
              </w:rPr>
              <w:t>3 597.75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99189C" w:rsidRPr="00B048DA" w:rsidRDefault="0099189C" w:rsidP="004546C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99189C" w:rsidRPr="0099189C" w:rsidRDefault="007E1DFB" w:rsidP="004546C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7E1DFB">
              <w:rPr>
                <w:rFonts w:ascii="Arial" w:hAnsi="Arial" w:cs="Arial"/>
              </w:rPr>
              <w:t>Oferta poprawna pod względem formalnym i merytorycznym</w:t>
            </w:r>
          </w:p>
        </w:tc>
      </w:tr>
    </w:tbl>
    <w:p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9189C" w:rsidTr="004546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9C" w:rsidRPr="007D7932" w:rsidRDefault="0099189C" w:rsidP="004546C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189C">
              <w:rPr>
                <w:rFonts w:ascii="Arial" w:hAnsi="Arial" w:cs="Arial"/>
                <w:sz w:val="22"/>
                <w:szCs w:val="22"/>
              </w:rPr>
              <w:t>Zakup wraz z dostawą komputerów stacjonarnych dla potrzeb jednostek AKF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89C" w:rsidRPr="007D7932" w:rsidRDefault="0099189C" w:rsidP="004546C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189C">
              <w:rPr>
                <w:rFonts w:ascii="Arial" w:hAnsi="Arial" w:cs="Arial"/>
                <w:b/>
                <w:bCs/>
                <w:sz w:val="22"/>
                <w:szCs w:val="22"/>
              </w:rPr>
              <w:t>"e-Tech" Jacek Sójka Spółka Jawna</w:t>
            </w:r>
          </w:p>
          <w:p w:rsidR="0099189C" w:rsidRPr="007D7932" w:rsidRDefault="0099189C" w:rsidP="004546C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189C">
              <w:rPr>
                <w:rFonts w:ascii="Arial" w:hAnsi="Arial" w:cs="Arial"/>
                <w:sz w:val="22"/>
                <w:szCs w:val="22"/>
              </w:rPr>
              <w:t>29/31</w:t>
            </w:r>
          </w:p>
          <w:p w:rsidR="0099189C" w:rsidRPr="007D7932" w:rsidRDefault="0099189C" w:rsidP="004546C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90-030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189C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89C" w:rsidRPr="0099189C" w:rsidRDefault="0099189C" w:rsidP="004546C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99189C" w:rsidRPr="0099189C" w:rsidRDefault="0099189C" w:rsidP="004546C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99189C" w:rsidRPr="007D7932" w:rsidRDefault="0099189C" w:rsidP="004546C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9C" w:rsidRPr="007D7932" w:rsidRDefault="0099189C" w:rsidP="004546C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9189C" w:rsidTr="004546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9C" w:rsidRPr="007D7932" w:rsidRDefault="0099189C" w:rsidP="004546C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189C">
              <w:rPr>
                <w:rFonts w:ascii="Arial" w:hAnsi="Arial" w:cs="Arial"/>
                <w:sz w:val="22"/>
                <w:szCs w:val="22"/>
              </w:rPr>
              <w:t>Zakup wraz z dostawą komputerów stacjonarnych dla potrzeb jednostek AKF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89C" w:rsidRPr="007D7932" w:rsidRDefault="0099189C" w:rsidP="004546C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9189C">
              <w:rPr>
                <w:rFonts w:ascii="Arial" w:hAnsi="Arial" w:cs="Arial"/>
                <w:b/>
                <w:bCs/>
                <w:sz w:val="22"/>
                <w:szCs w:val="22"/>
              </w:rPr>
              <w:t>Redicreo</w:t>
            </w:r>
            <w:proofErr w:type="spellEnd"/>
            <w:r w:rsidRPr="0099189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Chmiela Sylwestrzak Majda spółka jawna</w:t>
            </w:r>
          </w:p>
          <w:p w:rsidR="0099189C" w:rsidRPr="007D7932" w:rsidRDefault="0099189C" w:rsidP="004546C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Zygmuntowska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189C">
              <w:rPr>
                <w:rFonts w:ascii="Arial" w:hAnsi="Arial" w:cs="Arial"/>
                <w:sz w:val="22"/>
                <w:szCs w:val="22"/>
              </w:rPr>
              <w:t>12</w:t>
            </w:r>
          </w:p>
          <w:p w:rsidR="0099189C" w:rsidRPr="007D7932" w:rsidRDefault="0099189C" w:rsidP="004546C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31-314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189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89C" w:rsidRPr="0099189C" w:rsidRDefault="0099189C" w:rsidP="004546C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1 - Cena - 59.61</w:t>
            </w:r>
          </w:p>
          <w:p w:rsidR="0099189C" w:rsidRPr="0099189C" w:rsidRDefault="0099189C" w:rsidP="004546C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99189C" w:rsidRPr="007D7932" w:rsidRDefault="0099189C" w:rsidP="004546C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9C" w:rsidRPr="007D7932" w:rsidRDefault="0099189C" w:rsidP="004546C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 xml:space="preserve">  99,61</w:t>
            </w:r>
          </w:p>
        </w:tc>
      </w:tr>
      <w:tr w:rsidR="0099189C" w:rsidTr="004546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9C" w:rsidRPr="007D7932" w:rsidRDefault="0099189C" w:rsidP="004546C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189C">
              <w:rPr>
                <w:rFonts w:ascii="Arial" w:hAnsi="Arial" w:cs="Arial"/>
                <w:sz w:val="22"/>
                <w:szCs w:val="22"/>
              </w:rPr>
              <w:t>Zakup wraz z dostawą monitorów dla potrzeb jednostek AKF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89C" w:rsidRPr="007D7932" w:rsidRDefault="0099189C" w:rsidP="004546C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189C">
              <w:rPr>
                <w:rFonts w:ascii="Arial" w:hAnsi="Arial" w:cs="Arial"/>
                <w:b/>
                <w:bCs/>
                <w:sz w:val="22"/>
                <w:szCs w:val="22"/>
              </w:rPr>
              <w:t>"e-Tech" Jacek Sójka Spółka Jawna</w:t>
            </w:r>
          </w:p>
          <w:p w:rsidR="0099189C" w:rsidRPr="007D7932" w:rsidRDefault="0099189C" w:rsidP="004546C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189C">
              <w:rPr>
                <w:rFonts w:ascii="Arial" w:hAnsi="Arial" w:cs="Arial"/>
                <w:sz w:val="22"/>
                <w:szCs w:val="22"/>
              </w:rPr>
              <w:t>29/31</w:t>
            </w:r>
          </w:p>
          <w:p w:rsidR="0099189C" w:rsidRPr="007D7932" w:rsidRDefault="0099189C" w:rsidP="004546C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90-030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189C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89C" w:rsidRPr="0099189C" w:rsidRDefault="0099189C" w:rsidP="004546C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99189C" w:rsidRPr="0099189C" w:rsidRDefault="0099189C" w:rsidP="004546C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99189C" w:rsidRPr="007D7932" w:rsidRDefault="0099189C" w:rsidP="004546C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9C" w:rsidRPr="007D7932" w:rsidRDefault="0099189C" w:rsidP="004546C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9189C" w:rsidTr="004546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9C" w:rsidRPr="007D7932" w:rsidRDefault="0099189C" w:rsidP="004546C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189C">
              <w:rPr>
                <w:rFonts w:ascii="Arial" w:hAnsi="Arial" w:cs="Arial"/>
                <w:sz w:val="22"/>
                <w:szCs w:val="22"/>
              </w:rPr>
              <w:t xml:space="preserve">Zakup wraz z dostawą tabletu z </w:t>
            </w:r>
            <w:r w:rsidR="007E1DFB" w:rsidRPr="0099189C">
              <w:rPr>
                <w:rFonts w:ascii="Arial" w:hAnsi="Arial" w:cs="Arial"/>
                <w:sz w:val="22"/>
                <w:szCs w:val="22"/>
              </w:rPr>
              <w:lastRenderedPageBreak/>
              <w:t>systemem</w:t>
            </w:r>
            <w:r w:rsidRPr="0099189C">
              <w:rPr>
                <w:rFonts w:ascii="Arial" w:hAnsi="Arial" w:cs="Arial"/>
                <w:sz w:val="22"/>
                <w:szCs w:val="22"/>
              </w:rPr>
              <w:t xml:space="preserve"> IOS wraz z </w:t>
            </w:r>
            <w:r w:rsidR="007E1DFB" w:rsidRPr="0099189C">
              <w:rPr>
                <w:rFonts w:ascii="Arial" w:hAnsi="Arial" w:cs="Arial"/>
                <w:sz w:val="22"/>
                <w:szCs w:val="22"/>
              </w:rPr>
              <w:t>etui</w:t>
            </w:r>
            <w:r w:rsidRPr="0099189C">
              <w:rPr>
                <w:rFonts w:ascii="Arial" w:hAnsi="Arial" w:cs="Arial"/>
                <w:sz w:val="22"/>
                <w:szCs w:val="22"/>
              </w:rPr>
              <w:t xml:space="preserve"> o dla potrzeb jednostki  AKF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89C" w:rsidRPr="007D7932" w:rsidRDefault="0099189C" w:rsidP="004546C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189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Piotr </w:t>
            </w:r>
            <w:proofErr w:type="spellStart"/>
            <w:r w:rsidRPr="0099189C">
              <w:rPr>
                <w:rFonts w:ascii="Arial" w:hAnsi="Arial" w:cs="Arial"/>
                <w:b/>
                <w:bCs/>
                <w:sz w:val="22"/>
                <w:szCs w:val="22"/>
              </w:rPr>
              <w:t>Migda</w:t>
            </w:r>
            <w:proofErr w:type="spellEnd"/>
          </w:p>
          <w:p w:rsidR="0099189C" w:rsidRPr="007D7932" w:rsidRDefault="0099189C" w:rsidP="004546C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9189C">
              <w:rPr>
                <w:rFonts w:ascii="Arial" w:hAnsi="Arial" w:cs="Arial"/>
                <w:sz w:val="22"/>
                <w:szCs w:val="22"/>
              </w:rPr>
              <w:t>Opaczewska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189C">
              <w:rPr>
                <w:rFonts w:ascii="Arial" w:hAnsi="Arial" w:cs="Arial"/>
                <w:sz w:val="22"/>
                <w:szCs w:val="22"/>
              </w:rPr>
              <w:t>7/16</w:t>
            </w:r>
          </w:p>
          <w:p w:rsidR="0099189C" w:rsidRPr="007D7932" w:rsidRDefault="0099189C" w:rsidP="004546C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lastRenderedPageBreak/>
              <w:t>02-368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189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89C" w:rsidRPr="0099189C" w:rsidRDefault="0099189C" w:rsidP="004546C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:rsidR="0099189C" w:rsidRPr="0099189C" w:rsidRDefault="0099189C" w:rsidP="004546C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99189C" w:rsidRPr="007D7932" w:rsidRDefault="0099189C" w:rsidP="004546C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lastRenderedPageBreak/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9C" w:rsidRPr="007D7932" w:rsidRDefault="0099189C" w:rsidP="004546C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189C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</w:tbl>
    <w:p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:rsidR="008642B3" w:rsidRDefault="0099189C" w:rsidP="00B51A2B">
      <w:pPr>
        <w:jc w:val="right"/>
        <w:rPr>
          <w:rFonts w:ascii="Arial" w:hAnsi="Arial" w:cs="Arial"/>
        </w:rPr>
      </w:pPr>
      <w:r w:rsidRPr="0099189C">
        <w:rPr>
          <w:rFonts w:ascii="Arial" w:hAnsi="Arial" w:cs="Arial"/>
        </w:rPr>
        <w:t xml:space="preserve">  </w:t>
      </w:r>
      <w:bookmarkEnd w:id="0"/>
      <w:r w:rsidR="007E1DFB">
        <w:rPr>
          <w:rFonts w:ascii="Arial" w:hAnsi="Arial" w:cs="Arial"/>
        </w:rPr>
        <w:t xml:space="preserve">Kanclerz AKF w Krakowie </w:t>
      </w:r>
    </w:p>
    <w:p w:rsidR="007E1DFB" w:rsidRPr="00992FF5" w:rsidRDefault="007E1DFB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mgr Paweł Potoczek</w:t>
      </w:r>
    </w:p>
    <w:sectPr w:rsidR="007E1DFB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A21" w:rsidRDefault="00EE7A21">
      <w:r>
        <w:separator/>
      </w:r>
    </w:p>
  </w:endnote>
  <w:endnote w:type="continuationSeparator" w:id="0">
    <w:p w:rsidR="00EE7A21" w:rsidRDefault="00EE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9C" w:rsidRDefault="009918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E1DFB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E1DFB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9C" w:rsidRDefault="009918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A21" w:rsidRDefault="00EE7A21">
      <w:r>
        <w:separator/>
      </w:r>
    </w:p>
  </w:footnote>
  <w:footnote w:type="continuationSeparator" w:id="0">
    <w:p w:rsidR="00EE7A21" w:rsidRDefault="00EE7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9C" w:rsidRDefault="00991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9C" w:rsidRDefault="007E1DFB">
    <w:pPr>
      <w:pStyle w:val="Nagwek"/>
    </w:pPr>
    <w:r w:rsidRPr="00A40E2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9C" w:rsidRDefault="009918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A21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1DF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189C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E7A21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631EB7"/>
  <w15:chartTrackingRefBased/>
  <w15:docId w15:val="{BE4465A5-D443-45BC-8913-E3C2F4AF0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429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3</cp:revision>
  <cp:lastPrinted>1601-01-01T00:00:00Z</cp:lastPrinted>
  <dcterms:created xsi:type="dcterms:W3CDTF">2025-06-10T09:25:00Z</dcterms:created>
  <dcterms:modified xsi:type="dcterms:W3CDTF">2025-06-10T09:33:00Z</dcterms:modified>
</cp:coreProperties>
</file>