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A7B61" w14:textId="77777777" w:rsidR="00EF6486" w:rsidRPr="00B37F2F" w:rsidRDefault="00EF6486" w:rsidP="00EF6486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37F2F">
        <w:rPr>
          <w:rFonts w:ascii="Times New Roman" w:hAnsi="Times New Roman"/>
          <w:sz w:val="24"/>
          <w:szCs w:val="24"/>
        </w:rPr>
        <w:t>Załącznik nr 1</w:t>
      </w:r>
    </w:p>
    <w:p w14:paraId="254BF77B" w14:textId="77777777" w:rsidR="00EF6486" w:rsidRDefault="00EF6486" w:rsidP="00EF648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E61E8D8" w14:textId="77777777" w:rsidR="00EF6486" w:rsidRPr="00B37F2F" w:rsidRDefault="00EF6486" w:rsidP="00EF6486">
      <w:pPr>
        <w:tabs>
          <w:tab w:val="left" w:pos="694"/>
          <w:tab w:val="right" w:pos="9000"/>
        </w:tabs>
        <w:jc w:val="center"/>
        <w:rPr>
          <w:b/>
        </w:rPr>
      </w:pPr>
      <w:r w:rsidRPr="00B37F2F">
        <w:rPr>
          <w:b/>
        </w:rPr>
        <w:t>FORMULARZ OFERTY</w:t>
      </w:r>
    </w:p>
    <w:p w14:paraId="3D2EAB64" w14:textId="77777777" w:rsidR="00EF6486" w:rsidRDefault="00EF6486" w:rsidP="00EF64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71FE29" w14:textId="77777777" w:rsidR="00EF6486" w:rsidRPr="00FA50AF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A3034C7" w14:textId="77777777" w:rsidR="00EF6486" w:rsidRPr="00FA50AF" w:rsidRDefault="00EF6486" w:rsidP="00EF64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6656D85" w14:textId="77777777" w:rsidR="00EF6486" w:rsidRPr="00FA50AF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C2735C6" w14:textId="77777777" w:rsidR="00EF6486" w:rsidRPr="0022732C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1746B816" w14:textId="77777777" w:rsidR="00EF6486" w:rsidRPr="008A64A8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F10DE97" w14:textId="77777777" w:rsidR="00EF6486" w:rsidRPr="008A64A8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1537FBFC" w14:textId="77777777" w:rsidR="00EF6486" w:rsidRPr="008A64A8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>E-MAIL………………………………………………………………………………………….</w:t>
      </w:r>
    </w:p>
    <w:p w14:paraId="1FCA9DB5" w14:textId="77777777" w:rsidR="00EF6486" w:rsidRPr="0022732C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8A64A8">
        <w:rPr>
          <w:sz w:val="22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B10F435" w14:textId="77777777" w:rsidR="00EF6486" w:rsidRPr="0022732C" w:rsidRDefault="00EF6486" w:rsidP="00EF648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4756BB9" w14:textId="77777777" w:rsidR="00EF6486" w:rsidRPr="00C16A1C" w:rsidRDefault="00EF6486" w:rsidP="00EF6486">
      <w:pPr>
        <w:spacing w:line="360" w:lineRule="auto"/>
        <w:rPr>
          <w:sz w:val="22"/>
          <w:szCs w:val="22"/>
        </w:rPr>
      </w:pPr>
      <w:r w:rsidRPr="00C16A1C">
        <w:rPr>
          <w:sz w:val="22"/>
          <w:szCs w:val="22"/>
        </w:rPr>
        <w:t>Do: Nazwa i siedziba Zamawiającego:</w:t>
      </w:r>
    </w:p>
    <w:p w14:paraId="77B26335" w14:textId="77777777" w:rsidR="00EF6486" w:rsidRPr="00C16A1C" w:rsidRDefault="00EF6486" w:rsidP="00EF648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Akademia Górniczo - Hutnicza</w:t>
      </w:r>
    </w:p>
    <w:p w14:paraId="1194E1A4" w14:textId="77777777" w:rsidR="00EF6486" w:rsidRPr="00C16A1C" w:rsidRDefault="00EF6486" w:rsidP="00EF648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>im. Stanisława Staszica w Krakowie</w:t>
      </w:r>
    </w:p>
    <w:p w14:paraId="17A10DF2" w14:textId="77777777" w:rsidR="00EF6486" w:rsidRPr="00C16A1C" w:rsidRDefault="00EF6486" w:rsidP="00EF648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Dział Zamówień Publicznych  </w:t>
      </w:r>
    </w:p>
    <w:p w14:paraId="18A0CDB1" w14:textId="77777777" w:rsidR="00EF6486" w:rsidRPr="00C16A1C" w:rsidRDefault="00EF6486" w:rsidP="00EF6486">
      <w:pPr>
        <w:ind w:right="-110"/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Al. Mickiewicza 30 </w:t>
      </w:r>
    </w:p>
    <w:p w14:paraId="6BFFAB6E" w14:textId="77777777" w:rsidR="00EF6486" w:rsidRPr="00C16A1C" w:rsidRDefault="00EF6486" w:rsidP="00EF6486">
      <w:pPr>
        <w:rPr>
          <w:b/>
          <w:sz w:val="22"/>
          <w:szCs w:val="22"/>
        </w:rPr>
      </w:pPr>
      <w:r w:rsidRPr="00C16A1C">
        <w:rPr>
          <w:b/>
          <w:sz w:val="22"/>
          <w:szCs w:val="22"/>
        </w:rPr>
        <w:t xml:space="preserve">30-059 Kraków,  </w:t>
      </w:r>
    </w:p>
    <w:p w14:paraId="4A609AA3" w14:textId="77777777" w:rsidR="00EF6486" w:rsidRDefault="00EF6486" w:rsidP="00EF6486">
      <w:pPr>
        <w:ind w:firstLine="3969"/>
        <w:rPr>
          <w:b/>
        </w:rPr>
      </w:pPr>
    </w:p>
    <w:p w14:paraId="77194CD5" w14:textId="6F274C87" w:rsidR="00EF6486" w:rsidRDefault="00EF6486" w:rsidP="00EF648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</w:t>
      </w:r>
      <w:r w:rsidRPr="00FD16BE">
        <w:rPr>
          <w:b/>
        </w:rPr>
        <w:t xml:space="preserve"> materiał</w:t>
      </w:r>
      <w:r>
        <w:rPr>
          <w:b/>
        </w:rPr>
        <w:t>ów i urządzeń</w:t>
      </w:r>
      <w:r w:rsidRPr="00FD16BE">
        <w:rPr>
          <w:b/>
        </w:rPr>
        <w:t xml:space="preserve"> elektryczn</w:t>
      </w:r>
      <w:r>
        <w:rPr>
          <w:b/>
        </w:rPr>
        <w:t>ych</w:t>
      </w:r>
      <w:r w:rsidRPr="00FD16BE">
        <w:rPr>
          <w:b/>
        </w:rPr>
        <w:t xml:space="preserve"> i energetyczn</w:t>
      </w:r>
      <w:r>
        <w:rPr>
          <w:b/>
        </w:rPr>
        <w:t>ych</w:t>
      </w:r>
      <w:r w:rsidRPr="00FD16BE">
        <w:rPr>
          <w:b/>
        </w:rPr>
        <w:t xml:space="preserve"> </w:t>
      </w:r>
      <w:r>
        <w:rPr>
          <w:b/>
        </w:rPr>
        <w:t xml:space="preserve">na potrzeby AGH </w:t>
      </w:r>
      <w:r>
        <w:rPr>
          <w:b/>
        </w:rPr>
        <w:br/>
        <w:t>w Krakowie</w:t>
      </w:r>
      <w:r w:rsidRPr="00FD16BE">
        <w:rPr>
          <w:b/>
        </w:rPr>
        <w:t xml:space="preserve"> - </w:t>
      </w:r>
      <w:r>
        <w:rPr>
          <w:b/>
        </w:rPr>
        <w:t>DE</w:t>
      </w:r>
      <w:r w:rsidRPr="00FD16BE">
        <w:rPr>
          <w:b/>
        </w:rPr>
        <w:t>-</w:t>
      </w:r>
      <w:r>
        <w:rPr>
          <w:b/>
        </w:rPr>
        <w:t>d</w:t>
      </w:r>
      <w:r w:rsidRPr="00FD16BE">
        <w:rPr>
          <w:b/>
        </w:rPr>
        <w:t>zp.272-</w:t>
      </w:r>
      <w:r>
        <w:rPr>
          <w:b/>
        </w:rPr>
        <w:t>309</w:t>
      </w:r>
      <w:r w:rsidRPr="00FD16BE">
        <w:rPr>
          <w:b/>
        </w:rPr>
        <w:t>/2</w:t>
      </w:r>
      <w:r>
        <w:rPr>
          <w:b/>
        </w:rPr>
        <w:t>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>
        <w:br/>
        <w:t>z zasadami określonymi w specyfikacji warunków zamówienia.</w:t>
      </w:r>
    </w:p>
    <w:p w14:paraId="20A57D9E" w14:textId="77777777" w:rsidR="00EF6486" w:rsidRDefault="00EF6486" w:rsidP="00EF6486">
      <w:pPr>
        <w:tabs>
          <w:tab w:val="right" w:pos="9000"/>
        </w:tabs>
      </w:pPr>
    </w:p>
    <w:p w14:paraId="07D0E228" w14:textId="77777777" w:rsidR="00EF6486" w:rsidRPr="00973CDB" w:rsidRDefault="00EF6486" w:rsidP="00EF648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netto:   .........................................................................PLN</w:t>
      </w:r>
    </w:p>
    <w:p w14:paraId="7380BE24" w14:textId="77777777" w:rsidR="00EF6486" w:rsidRPr="00973CDB" w:rsidRDefault="00EF6486" w:rsidP="00EF648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D0B7253" w14:textId="77777777" w:rsidR="00EF6486" w:rsidRPr="00973CDB" w:rsidRDefault="00EF6486" w:rsidP="00EF648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73CDB">
        <w:rPr>
          <w:b/>
          <w:sz w:val="22"/>
          <w:szCs w:val="22"/>
        </w:rPr>
        <w:t>Cena brutto: .........................................................................PLN</w:t>
      </w:r>
    </w:p>
    <w:p w14:paraId="2B2DAEBF" w14:textId="77777777" w:rsidR="00EF6486" w:rsidRPr="00973CDB" w:rsidRDefault="00EF6486" w:rsidP="00EF648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295B200" w14:textId="77777777" w:rsidR="00EF6486" w:rsidRPr="00973CDB" w:rsidRDefault="00EF6486" w:rsidP="00EF648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73CD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A70F6" w14:textId="77777777" w:rsidR="00EF6486" w:rsidRPr="00973CDB" w:rsidRDefault="00EF6486" w:rsidP="00EF6486">
      <w:pPr>
        <w:pStyle w:val="Tekstpodstawowy"/>
        <w:spacing w:before="120"/>
        <w:rPr>
          <w:sz w:val="22"/>
          <w:szCs w:val="22"/>
        </w:rPr>
      </w:pPr>
      <w:r w:rsidRPr="00973CDB">
        <w:rPr>
          <w:sz w:val="22"/>
          <w:szCs w:val="22"/>
        </w:rPr>
        <w:t>Powyższa cena zawiera podatek VAT w wysokości .......... % tj.…………………….PLN</w:t>
      </w:r>
    </w:p>
    <w:p w14:paraId="3E2C415E" w14:textId="77777777" w:rsidR="00EF6486" w:rsidRDefault="00EF6486" w:rsidP="00EF6486">
      <w:pPr>
        <w:pStyle w:val="Tekstpodstawowy"/>
        <w:spacing w:line="240" w:lineRule="auto"/>
        <w:rPr>
          <w:sz w:val="22"/>
          <w:szCs w:val="22"/>
        </w:rPr>
      </w:pPr>
    </w:p>
    <w:p w14:paraId="42D48F3C" w14:textId="77777777" w:rsidR="00EF6486" w:rsidRPr="009A607C" w:rsidRDefault="00EF6486" w:rsidP="00EF6486">
      <w:pPr>
        <w:pStyle w:val="Tekstpodstawowy"/>
        <w:spacing w:line="240" w:lineRule="auto"/>
        <w:rPr>
          <w:b w:val="0"/>
          <w:sz w:val="22"/>
          <w:szCs w:val="22"/>
        </w:rPr>
      </w:pPr>
      <w:r w:rsidRPr="009A607C">
        <w:rPr>
          <w:sz w:val="22"/>
          <w:szCs w:val="22"/>
        </w:rPr>
        <w:t xml:space="preserve">Okres udzielonej gwarancji wynosi: </w:t>
      </w:r>
      <w:r w:rsidRPr="009A607C">
        <w:rPr>
          <w:b w:val="0"/>
          <w:sz w:val="22"/>
          <w:szCs w:val="22"/>
        </w:rPr>
        <w:t xml:space="preserve"> ………..……… miesięcy/ miesiące</w:t>
      </w:r>
      <w:r>
        <w:rPr>
          <w:b w:val="0"/>
          <w:sz w:val="22"/>
          <w:szCs w:val="22"/>
        </w:rPr>
        <w:t xml:space="preserve"> </w:t>
      </w:r>
      <w:r w:rsidRPr="009A607C">
        <w:rPr>
          <w:b w:val="0"/>
          <w:sz w:val="22"/>
          <w:szCs w:val="22"/>
        </w:rPr>
        <w:t>(kryterium oceny ofert)</w:t>
      </w:r>
    </w:p>
    <w:p w14:paraId="6F87D3B3" w14:textId="77777777" w:rsidR="00EF6486" w:rsidRPr="00AA37F2" w:rsidRDefault="00EF6486" w:rsidP="00EF6486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 w:rsidRPr="00AA37F2">
        <w:rPr>
          <w:b/>
          <w:sz w:val="22"/>
          <w:szCs w:val="22"/>
        </w:rPr>
        <w:t xml:space="preserve">Termin </w:t>
      </w:r>
      <w:r>
        <w:rPr>
          <w:b/>
          <w:sz w:val="22"/>
          <w:szCs w:val="22"/>
        </w:rPr>
        <w:t>dostawy</w:t>
      </w:r>
      <w:r w:rsidRPr="00AA37F2">
        <w:rPr>
          <w:b/>
          <w:sz w:val="22"/>
          <w:szCs w:val="22"/>
        </w:rPr>
        <w:t xml:space="preserve"> zamówienia cząstkowego: </w:t>
      </w:r>
      <w:r w:rsidRPr="00AA37F2">
        <w:rPr>
          <w:sz w:val="22"/>
          <w:szCs w:val="22"/>
        </w:rPr>
        <w:t>…</w:t>
      </w:r>
      <w:r>
        <w:rPr>
          <w:sz w:val="22"/>
          <w:szCs w:val="22"/>
        </w:rPr>
        <w:t>…</w:t>
      </w:r>
      <w:r w:rsidRPr="00AA37F2">
        <w:rPr>
          <w:sz w:val="22"/>
          <w:szCs w:val="22"/>
        </w:rPr>
        <w:t xml:space="preserve">… dni roboczych </w:t>
      </w:r>
      <w:r>
        <w:rPr>
          <w:sz w:val="22"/>
          <w:szCs w:val="22"/>
        </w:rPr>
        <w:t>(kryterium oceny ofert)</w:t>
      </w:r>
    </w:p>
    <w:p w14:paraId="48D1713D" w14:textId="77777777" w:rsidR="00EF6486" w:rsidRPr="00AA37F2" w:rsidRDefault="00EF6486" w:rsidP="00EF6486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AA37F2">
        <w:rPr>
          <w:b/>
          <w:sz w:val="22"/>
          <w:szCs w:val="22"/>
        </w:rPr>
        <w:t>Termin realizacji umowy: sukcesywnie przez okres 12 miesięcy</w:t>
      </w:r>
    </w:p>
    <w:p w14:paraId="25F20AB4" w14:textId="77777777" w:rsidR="00EF6486" w:rsidRPr="00FE545C" w:rsidRDefault="00EF6486" w:rsidP="00EF64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1915130" w14:textId="77777777" w:rsidR="00EF6486" w:rsidRDefault="00EF6486" w:rsidP="00EF6486">
      <w:pPr>
        <w:jc w:val="both"/>
        <w:rPr>
          <w:sz w:val="18"/>
          <w:szCs w:val="18"/>
        </w:rPr>
      </w:pPr>
    </w:p>
    <w:p w14:paraId="4EE48850" w14:textId="77777777" w:rsidR="00EF6486" w:rsidRDefault="00EF6486" w:rsidP="00EF648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04E31CA" w14:textId="77777777" w:rsidR="00EF6486" w:rsidRPr="00730EFE" w:rsidRDefault="00EF6486" w:rsidP="00EF64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2D8EC39" w14:textId="77777777" w:rsidR="00EF6486" w:rsidRPr="001D671E" w:rsidRDefault="00EF6486" w:rsidP="00EF64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6EB1862" w14:textId="77777777" w:rsidR="00EF6486" w:rsidRDefault="00EF6486" w:rsidP="00EF648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54131AA0" w14:textId="77777777" w:rsidR="00EF6486" w:rsidRPr="001973F4" w:rsidRDefault="00EF6486" w:rsidP="00EF64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7BF160B6" w14:textId="77777777" w:rsidR="00EF6486" w:rsidRDefault="00EF6486" w:rsidP="00EF6486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18183B" w14:textId="77777777" w:rsidR="00EF6486" w:rsidRPr="00192461" w:rsidRDefault="00EF6486" w:rsidP="00EF6486">
      <w:pPr>
        <w:numPr>
          <w:ilvl w:val="0"/>
          <w:numId w:val="1"/>
        </w:numPr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56681DA" w14:textId="77777777" w:rsidR="00EF6486" w:rsidRPr="001D671E" w:rsidRDefault="00EF6486" w:rsidP="00EF64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6486" w:rsidRPr="00FE545C" w14:paraId="7FB8436F" w14:textId="77777777" w:rsidTr="0013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049C3" w14:textId="77777777" w:rsidR="00EF6486" w:rsidRPr="00FE545C" w:rsidRDefault="00EF6486" w:rsidP="001343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A6ED7" w14:textId="77777777" w:rsidR="00EF6486" w:rsidRPr="00FE545C" w:rsidRDefault="00EF6486" w:rsidP="001343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82B265D" w14:textId="77777777" w:rsidR="00EF6486" w:rsidRPr="00FE545C" w:rsidRDefault="00EF6486" w:rsidP="001343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BAC28" w14:textId="77777777" w:rsidR="00EF6486" w:rsidRPr="00FE545C" w:rsidRDefault="00EF6486" w:rsidP="001343B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F6486" w:rsidRPr="00FE545C" w14:paraId="592547DD" w14:textId="77777777" w:rsidTr="0013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FEF69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0732D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F4BA1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F6486" w:rsidRPr="00FE545C" w14:paraId="1F786E11" w14:textId="77777777" w:rsidTr="001343B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2C42D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CB27C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2B78" w14:textId="77777777" w:rsidR="00EF6486" w:rsidRPr="00FE545C" w:rsidRDefault="00EF6486" w:rsidP="001343B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A2342FD" w14:textId="77777777" w:rsidR="00EF6486" w:rsidRPr="00A67735" w:rsidRDefault="00EF6486" w:rsidP="00EF648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65CDC251" w14:textId="77777777" w:rsidR="00EF6486" w:rsidRPr="00A67735" w:rsidRDefault="00EF6486" w:rsidP="00EF6486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A49889" w14:textId="77777777" w:rsidR="00EF6486" w:rsidRPr="00A67735" w:rsidRDefault="00EF6486" w:rsidP="00EF64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7C83F4" w14:textId="77777777" w:rsidR="00EF6486" w:rsidRPr="00A67735" w:rsidRDefault="00EF6486" w:rsidP="00EF64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DDF0CB8" w14:textId="77777777" w:rsidR="00EF6486" w:rsidRPr="00A67735" w:rsidRDefault="00EF6486" w:rsidP="00EF64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F7C9F5" w14:textId="77777777" w:rsidR="00EF6486" w:rsidRPr="00A67735" w:rsidRDefault="00EF6486" w:rsidP="00EF64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D0B910D" w14:textId="77777777" w:rsidR="00EF6486" w:rsidRPr="00A67735" w:rsidRDefault="00EF6486" w:rsidP="00EF64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C8596B" w14:textId="77777777" w:rsidR="00EF6486" w:rsidRPr="00A67735" w:rsidRDefault="00EF6486" w:rsidP="00EF648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341B3277" w14:textId="77777777" w:rsidR="00EF6486" w:rsidRPr="00C34D4B" w:rsidRDefault="00EF6486" w:rsidP="00EF6486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126BDBD8" w14:textId="77777777" w:rsidR="00EF6486" w:rsidRPr="00C34D4B" w:rsidRDefault="00EF6486" w:rsidP="00EF648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4EDDB46D" w14:textId="77777777" w:rsidR="00EF6486" w:rsidRPr="00C34D4B" w:rsidRDefault="00EF6486" w:rsidP="00EF648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2A5F93F6" w14:textId="77777777" w:rsidR="00EF6486" w:rsidRPr="00C34D4B" w:rsidRDefault="00EF6486" w:rsidP="00EF648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FBC2075" w14:textId="77777777" w:rsidR="00EF6486" w:rsidRPr="00C34D4B" w:rsidRDefault="00EF6486" w:rsidP="00EF648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F35E50B" w14:textId="77777777" w:rsidR="00EF6486" w:rsidRPr="00C34D4B" w:rsidRDefault="00EF6486" w:rsidP="00EF648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1A0CE35" w14:textId="77777777" w:rsidR="00EF6486" w:rsidRDefault="00EF6486" w:rsidP="00EF648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113A0B9" w14:textId="77777777" w:rsidR="00EF6486" w:rsidRDefault="00EF6486" w:rsidP="00EF6486">
      <w:pPr>
        <w:jc w:val="center"/>
        <w:rPr>
          <w:i/>
          <w:sz w:val="22"/>
          <w:szCs w:val="22"/>
        </w:rPr>
      </w:pPr>
    </w:p>
    <w:p w14:paraId="69098809" w14:textId="77777777" w:rsidR="00EF6486" w:rsidRDefault="00EF6486" w:rsidP="00EF6486">
      <w:pPr>
        <w:jc w:val="center"/>
        <w:rPr>
          <w:i/>
          <w:sz w:val="22"/>
          <w:szCs w:val="22"/>
        </w:rPr>
      </w:pPr>
    </w:p>
    <w:p w14:paraId="2DB4AF44" w14:textId="77777777" w:rsidR="00EF6486" w:rsidRDefault="00EF6486" w:rsidP="00EF648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7B49B86" w14:textId="77777777" w:rsidR="00EF6486" w:rsidRPr="00332482" w:rsidRDefault="00EF6486" w:rsidP="00EF6486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03A38E5" w14:textId="77777777" w:rsidR="00FE545C" w:rsidRPr="001D5995" w:rsidRDefault="00FE545C" w:rsidP="001D5995"/>
    <w:sectPr w:rsidR="00FE545C" w:rsidRPr="001D59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99782" w14:textId="77777777" w:rsidR="00207A3C" w:rsidRDefault="00207A3C">
      <w:r>
        <w:separator/>
      </w:r>
    </w:p>
  </w:endnote>
  <w:endnote w:type="continuationSeparator" w:id="0">
    <w:p w14:paraId="782CF216" w14:textId="77777777" w:rsidR="00207A3C" w:rsidRDefault="0020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046D" w14:textId="77777777" w:rsidR="00AB76ED" w:rsidRDefault="00AB76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3595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9E5B6" w14:textId="77777777" w:rsidR="00AB76ED" w:rsidRDefault="00AB76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A1F4D" w14:textId="77777777" w:rsidR="00207A3C" w:rsidRDefault="00207A3C">
      <w:r>
        <w:separator/>
      </w:r>
    </w:p>
  </w:footnote>
  <w:footnote w:type="continuationSeparator" w:id="0">
    <w:p w14:paraId="018CB7FC" w14:textId="77777777" w:rsidR="00207A3C" w:rsidRDefault="00207A3C">
      <w:r>
        <w:continuationSeparator/>
      </w:r>
    </w:p>
  </w:footnote>
  <w:footnote w:id="1">
    <w:p w14:paraId="36BF12A9" w14:textId="77777777" w:rsidR="00EF6486" w:rsidRDefault="00EF6486" w:rsidP="00EF648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6C4F" w14:textId="77777777" w:rsidR="00AB76ED" w:rsidRDefault="00AB7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988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56A2" w14:textId="77777777" w:rsidR="00AB76ED" w:rsidRDefault="00AB7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9583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5811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3955125">
    <w:abstractNumId w:val="0"/>
  </w:num>
  <w:num w:numId="4" w16cid:durableId="959339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A3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5995"/>
    <w:rsid w:val="00207A3C"/>
    <w:rsid w:val="00207E98"/>
    <w:rsid w:val="002723B0"/>
    <w:rsid w:val="00315A4A"/>
    <w:rsid w:val="0039485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6E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F648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4B0C2"/>
  <w15:chartTrackingRefBased/>
  <w15:docId w15:val="{405054E0-2EFF-4FC4-8182-305ADB9F0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4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2025-06-02T08:44:00Z</cp:lastPrinted>
  <dcterms:created xsi:type="dcterms:W3CDTF">2025-06-02T08:44:00Z</dcterms:created>
  <dcterms:modified xsi:type="dcterms:W3CDTF">2025-06-02T08:44:00Z</dcterms:modified>
</cp:coreProperties>
</file>