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28A5A" w14:textId="0A51665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923B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DC280D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9D6031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2413F4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C2664C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7F5378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55F2A7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EEC6EC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F62521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9F4CE2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F95305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6C5DB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D53DC5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539E66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948D89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AAA8E5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C22BBB9" w14:textId="14F3480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9080D" w:rsidRPr="00B9080D">
        <w:rPr>
          <w:rFonts w:eastAsia="Times New Roman" w:cs="Calibri"/>
          <w:b/>
          <w:lang w:eastAsia="pl-PL"/>
        </w:rPr>
        <w:t>Dostawa materiałów i urządzeń elektrycznych oraz energetycznych na potrzeby AGH w Krakowie</w:t>
      </w:r>
      <w:r w:rsidRPr="00432E10">
        <w:rPr>
          <w:rFonts w:eastAsia="Times New Roman" w:cs="Calibri"/>
          <w:lang w:eastAsia="pl-PL"/>
        </w:rPr>
        <w:t>,</w:t>
      </w:r>
      <w:r w:rsidR="00D923B7">
        <w:rPr>
          <w:rFonts w:eastAsia="Times New Roman" w:cs="Calibri"/>
          <w:lang w:eastAsia="pl-PL"/>
        </w:rPr>
        <w:t xml:space="preserve"> nr sprawy: </w:t>
      </w:r>
      <w:r w:rsidR="00D923B7" w:rsidRPr="00D923B7">
        <w:rPr>
          <w:rFonts w:eastAsia="Times New Roman" w:cs="Calibri"/>
          <w:b/>
          <w:bCs/>
          <w:lang w:eastAsia="pl-PL"/>
        </w:rPr>
        <w:t>DE-dzp.272-309/25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B88A39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3F99E2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A35B32F" w14:textId="3925F998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D923B7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927EA9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B5E840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3FB179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2C4038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4C7EA1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46C805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183AF5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3E994FD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1C91560" w14:textId="00E4FF95" w:rsidR="005103B9" w:rsidRPr="009475A8" w:rsidRDefault="008F3D36" w:rsidP="00D923B7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45B24" w14:textId="77777777" w:rsidR="00901B3B" w:rsidRDefault="00901B3B" w:rsidP="0038231F">
      <w:pPr>
        <w:spacing w:after="0" w:line="240" w:lineRule="auto"/>
      </w:pPr>
      <w:r>
        <w:separator/>
      </w:r>
    </w:p>
  </w:endnote>
  <w:endnote w:type="continuationSeparator" w:id="0">
    <w:p w14:paraId="6A986EFA" w14:textId="77777777" w:rsidR="00901B3B" w:rsidRDefault="00901B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01FBB" w14:textId="77777777" w:rsidR="00B9080D" w:rsidRDefault="00B908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B1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1462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126B" w14:textId="77777777" w:rsidR="00B9080D" w:rsidRDefault="00B908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DCAF0" w14:textId="77777777" w:rsidR="00901B3B" w:rsidRDefault="00901B3B" w:rsidP="0038231F">
      <w:pPr>
        <w:spacing w:after="0" w:line="240" w:lineRule="auto"/>
      </w:pPr>
      <w:r>
        <w:separator/>
      </w:r>
    </w:p>
  </w:footnote>
  <w:footnote w:type="continuationSeparator" w:id="0">
    <w:p w14:paraId="41CB9D15" w14:textId="77777777" w:rsidR="00901B3B" w:rsidRDefault="00901B3B" w:rsidP="0038231F">
      <w:pPr>
        <w:spacing w:after="0" w:line="240" w:lineRule="auto"/>
      </w:pPr>
      <w:r>
        <w:continuationSeparator/>
      </w:r>
    </w:p>
  </w:footnote>
  <w:footnote w:id="1">
    <w:p w14:paraId="495993D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C89497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2117" w14:textId="77777777" w:rsidR="00B9080D" w:rsidRDefault="00B908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E10F4" w14:textId="77777777" w:rsidR="00B9080D" w:rsidRDefault="00B908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43828" w14:textId="77777777" w:rsidR="00B9080D" w:rsidRDefault="00B908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7159542">
    <w:abstractNumId w:val="7"/>
  </w:num>
  <w:num w:numId="2" w16cid:durableId="671954330">
    <w:abstractNumId w:val="0"/>
  </w:num>
  <w:num w:numId="3" w16cid:durableId="93941985">
    <w:abstractNumId w:val="6"/>
  </w:num>
  <w:num w:numId="4" w16cid:durableId="891621554">
    <w:abstractNumId w:val="9"/>
  </w:num>
  <w:num w:numId="5" w16cid:durableId="528959388">
    <w:abstractNumId w:val="8"/>
  </w:num>
  <w:num w:numId="6" w16cid:durableId="1768501733">
    <w:abstractNumId w:val="5"/>
  </w:num>
  <w:num w:numId="7" w16cid:durableId="1271469732">
    <w:abstractNumId w:val="1"/>
  </w:num>
  <w:num w:numId="8" w16cid:durableId="1300651122">
    <w:abstractNumId w:val="3"/>
  </w:num>
  <w:num w:numId="9" w16cid:durableId="1317101366">
    <w:abstractNumId w:val="2"/>
  </w:num>
  <w:num w:numId="10" w16cid:durableId="1447192385">
    <w:abstractNumId w:val="4"/>
  </w:num>
  <w:num w:numId="11" w16cid:durableId="16880216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B3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01B3B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80D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23B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ACF25C"/>
  <w15:chartTrackingRefBased/>
  <w15:docId w15:val="{BD04C535-5C29-4B51-BE22-C584773F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2025-06-02T08:47:00Z</cp:lastPrinted>
  <dcterms:created xsi:type="dcterms:W3CDTF">2025-06-02T08:47:00Z</dcterms:created>
  <dcterms:modified xsi:type="dcterms:W3CDTF">2025-06-02T08:47:00Z</dcterms:modified>
</cp:coreProperties>
</file>