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D5336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53360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53360">
        <w:rPr>
          <w:rFonts w:ascii="Arial" w:hAnsi="Arial" w:cs="Arial"/>
          <w:sz w:val="24"/>
          <w:szCs w:val="24"/>
        </w:rPr>
        <w:t>2025-06-10</w:t>
      </w:r>
    </w:p>
    <w:p w:rsidR="00986737" w:rsidRPr="009432A1" w:rsidRDefault="00D5336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336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D5336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53360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53360">
        <w:rPr>
          <w:rFonts w:ascii="Arial" w:hAnsi="Arial" w:cs="Arial"/>
          <w:sz w:val="24"/>
          <w:szCs w:val="24"/>
        </w:rPr>
        <w:t>69</w:t>
      </w:r>
    </w:p>
    <w:p w:rsidR="00986737" w:rsidRPr="009432A1" w:rsidRDefault="00D53360" w:rsidP="00986737">
      <w:pPr>
        <w:rPr>
          <w:rFonts w:ascii="Arial" w:hAnsi="Arial" w:cs="Arial"/>
          <w:sz w:val="24"/>
          <w:szCs w:val="24"/>
        </w:rPr>
      </w:pPr>
      <w:r w:rsidRPr="00D53360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53360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066D5C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1" w:name="_GoBack"/>
            <w:bookmarkEnd w:id="1"/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D5336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3360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Budownictwa Politechniki Częstochowskiej w ramach Projektu ,,Politechnika Częstochowska kształci kadrę dla rozwoju gospodarki FERS.01.05-IP.08-0286/23"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53360" w:rsidRPr="004E4B64" w:rsidTr="00966DA5">
        <w:tc>
          <w:tcPr>
            <w:tcW w:w="2269" w:type="dxa"/>
            <w:shd w:val="clear" w:color="auto" w:fill="auto"/>
          </w:tcPr>
          <w:p w:rsidR="00D53360" w:rsidRPr="004E4B64" w:rsidRDefault="00D53360" w:rsidP="00966D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3360" w:rsidRPr="004E4B64" w:rsidRDefault="00D53360" w:rsidP="00966D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3360">
              <w:rPr>
                <w:rFonts w:ascii="Arial" w:hAnsi="Arial" w:cs="Arial"/>
                <w:bCs/>
                <w:sz w:val="24"/>
                <w:szCs w:val="24"/>
              </w:rPr>
              <w:t>RK-NZ.262.7.2025.MM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53360" w:rsidRPr="00D53360">
        <w:rPr>
          <w:rFonts w:ascii="Arial" w:hAnsi="Arial" w:cs="Arial"/>
          <w:sz w:val="24"/>
          <w:szCs w:val="24"/>
        </w:rPr>
        <w:t>(</w:t>
      </w:r>
      <w:proofErr w:type="spellStart"/>
      <w:r w:rsidR="00D53360" w:rsidRPr="00D53360">
        <w:rPr>
          <w:rFonts w:ascii="Arial" w:hAnsi="Arial" w:cs="Arial"/>
          <w:sz w:val="24"/>
          <w:szCs w:val="24"/>
        </w:rPr>
        <w:t>t.j</w:t>
      </w:r>
      <w:proofErr w:type="spellEnd"/>
      <w:r w:rsidR="00D53360" w:rsidRPr="00D53360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53360" w:rsidRPr="00D53360">
        <w:rPr>
          <w:rFonts w:ascii="Arial" w:hAnsi="Arial" w:cs="Arial"/>
          <w:sz w:val="24"/>
          <w:szCs w:val="24"/>
        </w:rPr>
        <w:t>10/06/2025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53360" w:rsidRPr="00D53360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53360" w:rsidRPr="00BB547B" w:rsidTr="00966DA5"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53360" w:rsidRPr="00986737" w:rsidRDefault="00D53360" w:rsidP="00966DA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 xml:space="preserve">Piotr </w:t>
            </w:r>
            <w:proofErr w:type="spellStart"/>
            <w:r w:rsidRPr="00D53360">
              <w:rPr>
                <w:rFonts w:ascii="Arial" w:hAnsi="Arial" w:cs="Arial"/>
                <w:sz w:val="24"/>
                <w:szCs w:val="24"/>
              </w:rPr>
              <w:t>Migda</w:t>
            </w:r>
            <w:proofErr w:type="spellEnd"/>
          </w:p>
          <w:p w:rsidR="00D53360" w:rsidRPr="00986737" w:rsidRDefault="00D53360" w:rsidP="00966DA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53360">
              <w:rPr>
                <w:rFonts w:ascii="Arial" w:hAnsi="Arial" w:cs="Arial"/>
                <w:sz w:val="24"/>
                <w:szCs w:val="24"/>
              </w:rPr>
              <w:t>Opaczewska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7/16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53360" w:rsidRPr="00986737" w:rsidRDefault="00D53360" w:rsidP="00966DA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02-368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54 768.21 zł</w:t>
            </w:r>
          </w:p>
        </w:tc>
      </w:tr>
      <w:tr w:rsidR="00D53360" w:rsidRPr="00BB547B" w:rsidTr="00966DA5"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53360" w:rsidRPr="00986737" w:rsidRDefault="00D53360" w:rsidP="00966DA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D53360" w:rsidRPr="00986737" w:rsidRDefault="00D53360" w:rsidP="00966DA5">
            <w:pPr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53360" w:rsidRPr="00986737" w:rsidRDefault="00D53360" w:rsidP="00966DA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55 276.20 zł</w:t>
            </w:r>
          </w:p>
        </w:tc>
      </w:tr>
      <w:tr w:rsidR="00D53360" w:rsidRPr="00BB547B" w:rsidTr="00966DA5"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53360" w:rsidRPr="00986737" w:rsidRDefault="00D53360" w:rsidP="00966DA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D53360" w:rsidRPr="00986737" w:rsidRDefault="00D53360" w:rsidP="00966DA5">
            <w:pPr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53360" w:rsidRPr="00986737" w:rsidRDefault="00D53360" w:rsidP="00966DA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142 065.00 zł</w:t>
            </w:r>
          </w:p>
        </w:tc>
      </w:tr>
      <w:tr w:rsidR="00D53360" w:rsidRPr="00BB547B" w:rsidTr="00966DA5"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53360" w:rsidRPr="00986737" w:rsidRDefault="00D53360" w:rsidP="00966DA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D53360" w:rsidRPr="00986737" w:rsidRDefault="00D53360" w:rsidP="00966DA5">
            <w:pPr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Wolica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53360" w:rsidRPr="00986737" w:rsidRDefault="00D53360" w:rsidP="00966DA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28-232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135 349.20 zł</w:t>
            </w:r>
          </w:p>
        </w:tc>
      </w:tr>
      <w:tr w:rsidR="00D53360" w:rsidRPr="00BB547B" w:rsidTr="00966DA5"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53360" w:rsidRPr="00986737" w:rsidRDefault="00D53360" w:rsidP="00966DA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53360">
              <w:rPr>
                <w:rFonts w:ascii="Arial" w:hAnsi="Arial" w:cs="Arial"/>
                <w:sz w:val="24"/>
                <w:szCs w:val="24"/>
              </w:rPr>
              <w:t>iSpot</w:t>
            </w:r>
            <w:proofErr w:type="spellEnd"/>
            <w:r w:rsidRPr="00D53360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D53360" w:rsidRPr="00986737" w:rsidRDefault="00D53360" w:rsidP="00966DA5">
            <w:pPr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53360" w:rsidRPr="00986737" w:rsidRDefault="00D53360" w:rsidP="00966DA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02-566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52 159.38 zł</w:t>
            </w:r>
          </w:p>
        </w:tc>
      </w:tr>
      <w:tr w:rsidR="00D53360" w:rsidRPr="00BB547B" w:rsidTr="00966DA5"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53360" w:rsidRPr="00986737" w:rsidRDefault="00D53360" w:rsidP="00966DA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NTT Technology sp. z o .o.</w:t>
            </w:r>
          </w:p>
          <w:p w:rsidR="00D53360" w:rsidRPr="00986737" w:rsidRDefault="00D53360" w:rsidP="00966DA5">
            <w:pPr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Zakręt, ul. Trakt Brzeski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53360" w:rsidRPr="00986737" w:rsidRDefault="00D53360" w:rsidP="00966DA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05-077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53360">
              <w:rPr>
                <w:rFonts w:ascii="Arial" w:hAnsi="Arial" w:cs="Arial"/>
                <w:sz w:val="24"/>
                <w:szCs w:val="24"/>
              </w:rPr>
              <w:t>Warszawa - Wesoła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53360" w:rsidRPr="00986737" w:rsidRDefault="00D53360" w:rsidP="00966DA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3360">
              <w:rPr>
                <w:rFonts w:ascii="Arial" w:hAnsi="Arial" w:cs="Arial"/>
                <w:sz w:val="24"/>
                <w:szCs w:val="24"/>
              </w:rPr>
              <w:t>129 039.30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15F" w:rsidRDefault="0023415F">
      <w:r>
        <w:separator/>
      </w:r>
    </w:p>
  </w:endnote>
  <w:endnote w:type="continuationSeparator" w:id="0">
    <w:p w:rsidR="0023415F" w:rsidRDefault="00234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D5C" w:rsidRDefault="00066D5C" w:rsidP="00066D5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2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dq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V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A&#10;cCdq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noProof/>
        <w:lang w:eastAsia="en-GB"/>
      </w:rPr>
      <w:t xml:space="preserve"> </w:t>
    </w:r>
  </w:p>
  <w:p w:rsidR="00066D5C" w:rsidRDefault="00066D5C" w:rsidP="00066D5C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>
      <w:rPr>
        <w:rFonts w:cs="Arial"/>
        <w:b/>
        <w:bCs/>
        <w:sz w:val="24"/>
        <w:szCs w:val="18"/>
      </w:rPr>
      <w:t xml:space="preserve"> </w:t>
    </w:r>
    <w:r w:rsidRPr="00066D5C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4pt;height:42.6pt;visibility:visible;mso-wrap-style:square">
          <v:imagedata r:id="rId1" o:title=""/>
        </v:shape>
      </w:pict>
    </w:r>
  </w:p>
  <w:p w:rsidR="00066D5C" w:rsidRDefault="00066D5C" w:rsidP="00066D5C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9F189D" w:rsidRPr="00986737" w:rsidRDefault="00066D5C" w:rsidP="00066D5C">
    <w:pPr>
      <w:pStyle w:val="Bezodstpw"/>
      <w:spacing w:line="276" w:lineRule="auto"/>
      <w:ind w:right="-852"/>
      <w:rPr>
        <w:rFonts w:ascii="Calibri" w:eastAsia="Calibri" w:hAnsi="Calibri"/>
        <w:lang w:eastAsia="en-US"/>
      </w:rPr>
    </w:pPr>
    <w:r>
      <w:rPr>
        <w:rFonts w:ascii="Roboto" w:hAnsi="Roboto" w:cs="Arial"/>
        <w:b/>
        <w:bCs/>
        <w:szCs w:val="18"/>
      </w:rPr>
      <w:t>FERS.01.05-IP.08-0286/23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41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15F" w:rsidRDefault="0023415F">
      <w:r>
        <w:separator/>
      </w:r>
    </w:p>
  </w:footnote>
  <w:footnote w:type="continuationSeparator" w:id="0">
    <w:p w:rsidR="0023415F" w:rsidRDefault="00234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D5C" w:rsidRDefault="00066D5C" w:rsidP="00066D5C">
    <w:pPr>
      <w:pStyle w:val="Nagwek"/>
      <w:rPr>
        <w:rFonts w:ascii="Roboto" w:hAnsi="Roboto"/>
        <w:b/>
        <w:noProof/>
        <w:szCs w:val="18"/>
      </w:rPr>
    </w:pPr>
    <w:r w:rsidRPr="00066D5C"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4pt;height:58.8pt;visibility:visible;mso-wrap-style:square">
          <v:imagedata r:id="rId1" o:title=""/>
        </v:shape>
      </w:pict>
    </w:r>
  </w:p>
  <w:p w:rsidR="00066D5C" w:rsidRDefault="00066D5C" w:rsidP="00066D5C">
    <w:pPr>
      <w:pStyle w:val="Nagwek"/>
    </w:pPr>
    <w:r>
      <w:rPr>
        <w:noProof/>
      </w:rPr>
      <w:pict>
        <v:line id="Łącznik prosty 1" o:spid="_x0000_s2051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.75pt,3.85pt" to="424.6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</w:p>
  <w:p w:rsidR="00D53360" w:rsidRDefault="00D533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15F"/>
    <w:rsid w:val="00007727"/>
    <w:rsid w:val="00017720"/>
    <w:rsid w:val="00035488"/>
    <w:rsid w:val="00066D5C"/>
    <w:rsid w:val="000D7F25"/>
    <w:rsid w:val="000E00E5"/>
    <w:rsid w:val="00173B20"/>
    <w:rsid w:val="001C69FF"/>
    <w:rsid w:val="0023318D"/>
    <w:rsid w:val="0023415F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3360"/>
    <w:rsid w:val="00D665F5"/>
    <w:rsid w:val="00D7128F"/>
    <w:rsid w:val="00E17F0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613E088F-676A-428F-A62F-81F1C64B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66D5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2025-06-10T11:03:00Z</dcterms:created>
  <dcterms:modified xsi:type="dcterms:W3CDTF">2025-06-10T11:03:00Z</dcterms:modified>
</cp:coreProperties>
</file>