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CA" w:rsidRDefault="00D021CA" w:rsidP="006676AE">
      <w:pPr>
        <w:pStyle w:val="Nagwek4"/>
        <w:rPr>
          <w:rFonts w:ascii="Arial" w:hAnsi="Arial" w:cs="Arial"/>
          <w:bCs/>
          <w:i w:val="0"/>
          <w:szCs w:val="24"/>
        </w:rPr>
      </w:pPr>
    </w:p>
    <w:p w:rsidR="00D021CA" w:rsidRDefault="00D021CA" w:rsidP="006676AE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do SWZ</w:t>
      </w:r>
    </w:p>
    <w:p w:rsidR="00D021CA" w:rsidRPr="00D021CA" w:rsidRDefault="00D021CA" w:rsidP="00D021CA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Zamawiający:</w:t>
      </w:r>
    </w:p>
    <w:p w:rsidR="00D021CA" w:rsidRPr="00D021CA" w:rsidRDefault="00D021CA" w:rsidP="00D021CA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Akademia Górniczo – Hutnicza</w:t>
      </w:r>
    </w:p>
    <w:p w:rsidR="00D021CA" w:rsidRPr="00D021CA" w:rsidRDefault="00D021CA" w:rsidP="00D021CA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im. Stanisława Staszica w Krakowie</w:t>
      </w:r>
    </w:p>
    <w:p w:rsidR="00D021CA" w:rsidRPr="00D021CA" w:rsidRDefault="00D021CA" w:rsidP="00D021CA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al. Mickiewicza 30 </w:t>
      </w:r>
    </w:p>
    <w:p w:rsidR="00D021CA" w:rsidRPr="00D021CA" w:rsidRDefault="00D021CA" w:rsidP="00D021CA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30-059 Kraków</w:t>
      </w:r>
    </w:p>
    <w:p w:rsidR="00D021CA" w:rsidRPr="00D021CA" w:rsidRDefault="00D021CA" w:rsidP="00D021CA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Wykonawca:</w:t>
      </w:r>
    </w:p>
    <w:p w:rsidR="00D021CA" w:rsidRPr="00D021CA" w:rsidRDefault="00D021CA" w:rsidP="00D021C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021CA" w:rsidRPr="00D021CA" w:rsidRDefault="00D021CA" w:rsidP="00D021CA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</w:p>
    <w:p w:rsidR="00D021CA" w:rsidRPr="00D021CA" w:rsidRDefault="00D021CA" w:rsidP="00D021CA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 w:rsidRPr="00D021C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021CA" w:rsidRPr="00D021CA" w:rsidRDefault="00D021CA" w:rsidP="00D021C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021CA" w:rsidRPr="00D021CA" w:rsidRDefault="00D021CA" w:rsidP="00D021CA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021CA" w:rsidRPr="00D021CA" w:rsidRDefault="00D021CA" w:rsidP="00D021CA">
      <w:pPr>
        <w:spacing w:line="254" w:lineRule="auto"/>
        <w:rPr>
          <w:rFonts w:ascii="Arial" w:hAnsi="Arial" w:cs="Arial"/>
        </w:rPr>
      </w:pPr>
    </w:p>
    <w:p w:rsidR="00D021CA" w:rsidRPr="00D021CA" w:rsidRDefault="00D021CA" w:rsidP="00D021CA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D021CA" w:rsidRPr="00D021CA" w:rsidRDefault="00D021CA" w:rsidP="00D021C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021C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D021CA" w:rsidRPr="00D021CA" w:rsidRDefault="00D021CA" w:rsidP="00D021CA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D021CA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D021CA" w:rsidRPr="00D021CA" w:rsidRDefault="00D021CA" w:rsidP="00D021CA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</w:rPr>
        <w:t xml:space="preserve">składane na podstawie art. 125 ust. 1 ustawy </w:t>
      </w:r>
      <w:proofErr w:type="spellStart"/>
      <w:r w:rsidRPr="00D021CA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D021CA" w:rsidRPr="00D021CA" w:rsidRDefault="00D021CA" w:rsidP="00D021CA">
      <w:pPr>
        <w:spacing w:before="12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Na potrzeby postępowania o udzielenie </w:t>
      </w:r>
      <w:bookmarkStart w:id="0" w:name="_GoBack"/>
      <w:bookmarkEnd w:id="0"/>
      <w:r w:rsidRPr="00D021CA">
        <w:rPr>
          <w:rFonts w:ascii="Arial" w:hAnsi="Arial" w:cs="Arial"/>
          <w:sz w:val="20"/>
          <w:szCs w:val="20"/>
        </w:rPr>
        <w:t xml:space="preserve">zamówienia publicznego </w:t>
      </w:r>
      <w:r w:rsidRPr="00D021CA">
        <w:rPr>
          <w:rFonts w:ascii="Arial" w:hAnsi="Arial" w:cs="Arial"/>
          <w:sz w:val="20"/>
          <w:szCs w:val="20"/>
        </w:rPr>
        <w:br/>
        <w:t xml:space="preserve">pn. </w:t>
      </w:r>
      <w:r w:rsidRPr="00D021CA">
        <w:rPr>
          <w:rFonts w:ascii="Arial" w:hAnsi="Arial" w:cs="Arial"/>
          <w:b/>
          <w:sz w:val="20"/>
          <w:szCs w:val="20"/>
        </w:rPr>
        <w:t>Dostawa drukarki 3D do metali techniką SLM - DE-dzp.272-291/25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 xml:space="preserve">prowadzonego przez </w:t>
      </w:r>
      <w:r w:rsidRPr="00D021CA">
        <w:rPr>
          <w:rFonts w:ascii="Arial" w:hAnsi="Arial" w:cs="Arial"/>
          <w:b/>
          <w:sz w:val="20"/>
          <w:szCs w:val="20"/>
        </w:rPr>
        <w:t>Akademię Górniczo-Hutniczą im. Stanisława Staszica</w:t>
      </w:r>
      <w:r w:rsidRPr="00D021CA">
        <w:rPr>
          <w:rFonts w:ascii="Arial" w:hAnsi="Arial" w:cs="Arial"/>
          <w:i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oświadczam, co następuje:</w:t>
      </w:r>
    </w:p>
    <w:p w:rsidR="00D021CA" w:rsidRPr="00D021CA" w:rsidRDefault="00D021CA" w:rsidP="00D021CA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OŚWIADCZENIA DOTYCZĄCE WYKONAWCY:</w:t>
      </w:r>
    </w:p>
    <w:p w:rsidR="00D021CA" w:rsidRPr="00D021CA" w:rsidRDefault="00D021CA" w:rsidP="00D021CA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021CA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021CA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D021CA" w:rsidRPr="00D021CA" w:rsidRDefault="00D021CA" w:rsidP="00D021CA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D021C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D021CA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D021CA">
        <w:rPr>
          <w:rFonts w:ascii="Arial" w:hAnsi="Arial" w:cs="Arial"/>
          <w:color w:val="222222"/>
          <w:sz w:val="20"/>
          <w:szCs w:val="20"/>
        </w:rPr>
        <w:t>(Dz. U. poz. 835)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D021CA">
        <w:rPr>
          <w:rFonts w:ascii="Arial" w:hAnsi="Arial" w:cs="Arial"/>
          <w:color w:val="222222"/>
          <w:sz w:val="20"/>
          <w:szCs w:val="20"/>
          <w:vertAlign w:val="superscript"/>
        </w:rPr>
        <w:footnoteReference w:id="2"/>
      </w:r>
    </w:p>
    <w:p w:rsidR="00D021CA" w:rsidRPr="00D021CA" w:rsidRDefault="00D021CA" w:rsidP="00D021C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D021CA">
        <w:rPr>
          <w:rFonts w:ascii="Arial" w:hAnsi="Arial" w:cs="Arial"/>
          <w:b/>
          <w:bCs/>
          <w:sz w:val="20"/>
          <w:szCs w:val="20"/>
        </w:rPr>
        <w:t>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………………………………………………………...………………….. </w:t>
      </w:r>
      <w:bookmarkStart w:id="2" w:name="_Hlk99005462"/>
      <w:r w:rsidRPr="00D021CA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D021CA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D021CA">
        <w:rPr>
          <w:rFonts w:ascii="Arial" w:hAnsi="Arial" w:cs="Arial"/>
          <w:sz w:val="21"/>
          <w:szCs w:val="21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  <w:r w:rsidRPr="00D021CA"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Pr="00D021CA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D021CA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21"/>
          <w:szCs w:val="21"/>
        </w:rPr>
        <w:br/>
      </w:r>
      <w:r w:rsidRPr="00D021CA">
        <w:rPr>
          <w:rFonts w:ascii="Arial" w:hAnsi="Arial" w:cs="Arial"/>
          <w:sz w:val="20"/>
          <w:szCs w:val="20"/>
        </w:rPr>
        <w:t>w następującym zakresie: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D021CA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D021CA">
        <w:rPr>
          <w:rFonts w:ascii="Arial" w:hAnsi="Arial" w:cs="Arial"/>
          <w:iCs/>
          <w:sz w:val="16"/>
          <w:szCs w:val="16"/>
        </w:rPr>
        <w:t>,</w:t>
      </w:r>
      <w:r w:rsidRPr="00D021CA">
        <w:rPr>
          <w:rFonts w:ascii="Arial" w:hAnsi="Arial" w:cs="Arial"/>
          <w:i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co odpowiada ponad 10% wartości przedmiotowego zamówienia.</w:t>
      </w:r>
      <w:r w:rsidRPr="00D021CA">
        <w:rPr>
          <w:rFonts w:ascii="Arial" w:hAnsi="Arial" w:cs="Arial"/>
          <w:sz w:val="21"/>
          <w:szCs w:val="21"/>
        </w:rPr>
        <w:t xml:space="preserve"> </w:t>
      </w:r>
    </w:p>
    <w:p w:rsidR="00D021CA" w:rsidRPr="00D021CA" w:rsidRDefault="00D021CA" w:rsidP="00D021C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PODWYKONAWCY, NA KTÓREGO PRZYPADA PONAD 10% WARTOŚCI ZAMÓWIENIA: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:rsidR="00D021CA" w:rsidRPr="00D021CA" w:rsidRDefault="00D021CA" w:rsidP="00D021C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DOSTAWCY, NA KTÓREGO PRZYPADA PONAD 10% WARTOŚCI ZAMÓWIENIA: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D021CA" w:rsidRPr="00D021CA" w:rsidRDefault="00D021CA" w:rsidP="00D021C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21CA" w:rsidRPr="00D021CA" w:rsidRDefault="00D021CA" w:rsidP="00D021CA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b/>
        </w:rPr>
      </w:pP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D021C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21CA" w:rsidRPr="00D021CA" w:rsidRDefault="00D021CA" w:rsidP="00D021CA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D021CA">
        <w:rPr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dane umożliwiające dostęp do tych środków:</w:t>
      </w:r>
      <w:r w:rsidRPr="00D021CA">
        <w:rPr>
          <w:rFonts w:ascii="Arial" w:hAnsi="Arial" w:cs="Arial"/>
          <w:sz w:val="20"/>
          <w:szCs w:val="20"/>
        </w:rPr>
        <w:br/>
      </w:r>
      <w:r w:rsidRPr="00D021CA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, CRBR)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21CA" w:rsidRPr="00D021CA" w:rsidRDefault="00D021CA" w:rsidP="00D021C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D021CA" w:rsidRPr="00D021CA" w:rsidRDefault="00D021CA" w:rsidP="00D021C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i/>
          <w:sz w:val="21"/>
          <w:szCs w:val="21"/>
        </w:rPr>
        <w:tab/>
      </w:r>
      <w:r w:rsidRPr="00D021CA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D021CA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:rsidR="00D021CA" w:rsidRPr="00D021CA" w:rsidRDefault="00D021CA" w:rsidP="00D021CA">
      <w:pPr>
        <w:spacing w:line="254" w:lineRule="auto"/>
      </w:pP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87F" w:rsidRDefault="00B2087F" w:rsidP="0038231F">
      <w:pPr>
        <w:spacing w:after="0" w:line="240" w:lineRule="auto"/>
      </w:pPr>
      <w:r>
        <w:separator/>
      </w:r>
    </w:p>
  </w:endnote>
  <w:endnote w:type="continuationSeparator" w:id="0">
    <w:p w:rsidR="00B2087F" w:rsidRDefault="00B208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87F" w:rsidRDefault="00B2087F" w:rsidP="0038231F">
      <w:pPr>
        <w:spacing w:after="0" w:line="240" w:lineRule="auto"/>
      </w:pPr>
      <w:r>
        <w:separator/>
      </w:r>
    </w:p>
  </w:footnote>
  <w:footnote w:type="continuationSeparator" w:id="0">
    <w:p w:rsidR="00B2087F" w:rsidRDefault="00B2087F" w:rsidP="0038231F">
      <w:pPr>
        <w:spacing w:after="0" w:line="240" w:lineRule="auto"/>
      </w:pPr>
      <w:r>
        <w:continuationSeparator/>
      </w:r>
    </w:p>
  </w:footnote>
  <w:footnote w:id="1">
    <w:p w:rsidR="00D021CA" w:rsidRDefault="00D021CA" w:rsidP="00D021C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D021CA" w:rsidRDefault="00D021CA" w:rsidP="00D021C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D021CA" w:rsidRDefault="00D021CA" w:rsidP="00D021C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D021CA" w:rsidRDefault="00D021CA" w:rsidP="00D021C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D021CA" w:rsidRDefault="00D021CA" w:rsidP="00D021C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D021CA" w:rsidRDefault="00D021CA" w:rsidP="00D021C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021CA" w:rsidRDefault="00D021CA" w:rsidP="00D021C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021CA" w:rsidRDefault="00D021CA" w:rsidP="00D021C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021CA" w:rsidRDefault="00D021CA" w:rsidP="00D021C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87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D04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087F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21C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54339"/>
  <w15:docId w15:val="{6FD284DE-D3FC-4E57-9D21-516549F00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AF3D9-C8E5-412E-9CAE-7DA88B840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824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2025-05-29T13:13:00Z</dcterms:created>
  <dcterms:modified xsi:type="dcterms:W3CDTF">2025-05-29T13:22:00Z</dcterms:modified>
</cp:coreProperties>
</file>