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0C651" w14:textId="77777777" w:rsidR="00D665F5" w:rsidRDefault="00947AC2" w:rsidP="00D665F5">
      <w:pPr>
        <w:spacing w:after="240"/>
        <w:jc w:val="right"/>
        <w:rPr>
          <w:sz w:val="22"/>
          <w:szCs w:val="22"/>
        </w:rPr>
      </w:pPr>
      <w:r w:rsidRPr="00947AC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47AC2">
        <w:rPr>
          <w:sz w:val="22"/>
          <w:szCs w:val="22"/>
        </w:rPr>
        <w:t>2025-06-10</w:t>
      </w:r>
    </w:p>
    <w:p w14:paraId="1FD4F75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8212C8E" w14:textId="77777777" w:rsidR="00947AC2" w:rsidRPr="00947AC2" w:rsidRDefault="00947AC2" w:rsidP="00577BC6">
      <w:pPr>
        <w:spacing w:after="40"/>
        <w:rPr>
          <w:b/>
          <w:bCs/>
          <w:sz w:val="22"/>
          <w:szCs w:val="22"/>
        </w:rPr>
      </w:pPr>
      <w:r w:rsidRPr="00947AC2">
        <w:rPr>
          <w:b/>
          <w:bCs/>
          <w:sz w:val="22"/>
          <w:szCs w:val="22"/>
        </w:rPr>
        <w:t>Akademia Górniczo - Hutnicza</w:t>
      </w:r>
    </w:p>
    <w:p w14:paraId="3BB711A9" w14:textId="77777777" w:rsidR="00947AC2" w:rsidRPr="00947AC2" w:rsidRDefault="00947AC2" w:rsidP="00577BC6">
      <w:pPr>
        <w:spacing w:after="40"/>
        <w:rPr>
          <w:b/>
          <w:bCs/>
          <w:sz w:val="22"/>
          <w:szCs w:val="22"/>
        </w:rPr>
      </w:pPr>
      <w:r w:rsidRPr="00947AC2">
        <w:rPr>
          <w:b/>
          <w:bCs/>
          <w:sz w:val="22"/>
          <w:szCs w:val="22"/>
        </w:rPr>
        <w:t>im. Stanisława Staszica w Krakowie</w:t>
      </w:r>
    </w:p>
    <w:p w14:paraId="792D6492" w14:textId="77777777" w:rsidR="00D665F5" w:rsidRPr="00D91931" w:rsidRDefault="00947AC2" w:rsidP="00577BC6">
      <w:pPr>
        <w:spacing w:after="40"/>
        <w:rPr>
          <w:b/>
          <w:bCs/>
          <w:sz w:val="22"/>
          <w:szCs w:val="22"/>
        </w:rPr>
      </w:pPr>
      <w:r w:rsidRPr="00947AC2">
        <w:rPr>
          <w:b/>
          <w:bCs/>
          <w:sz w:val="22"/>
          <w:szCs w:val="22"/>
        </w:rPr>
        <w:t>Dział Zamówień Publicznych</w:t>
      </w:r>
    </w:p>
    <w:p w14:paraId="5D782F9F" w14:textId="77777777" w:rsidR="00D665F5" w:rsidRPr="00BD5546" w:rsidRDefault="00947AC2" w:rsidP="00D665F5">
      <w:pPr>
        <w:rPr>
          <w:sz w:val="22"/>
          <w:szCs w:val="22"/>
        </w:rPr>
      </w:pPr>
      <w:r w:rsidRPr="00947AC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47AC2">
        <w:rPr>
          <w:sz w:val="22"/>
          <w:szCs w:val="22"/>
        </w:rPr>
        <w:t>30</w:t>
      </w:r>
    </w:p>
    <w:p w14:paraId="66C7C6E5" w14:textId="77777777" w:rsidR="00D665F5" w:rsidRPr="00BD5546" w:rsidRDefault="00947AC2" w:rsidP="00D665F5">
      <w:pPr>
        <w:rPr>
          <w:sz w:val="22"/>
          <w:szCs w:val="22"/>
        </w:rPr>
      </w:pPr>
      <w:r w:rsidRPr="00947AC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47AC2">
        <w:rPr>
          <w:sz w:val="22"/>
          <w:szCs w:val="22"/>
        </w:rPr>
        <w:t>Kraków</w:t>
      </w:r>
    </w:p>
    <w:p w14:paraId="19261AC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47AC2" w:rsidRPr="00947AC2">
        <w:rPr>
          <w:b/>
          <w:sz w:val="22"/>
          <w:szCs w:val="22"/>
        </w:rPr>
        <w:t>DE-dzp.272-298/25</w:t>
      </w:r>
      <w:r w:rsidR="00A80738">
        <w:rPr>
          <w:sz w:val="24"/>
        </w:rPr>
        <w:tab/>
        <w:t xml:space="preserve"> </w:t>
      </w:r>
    </w:p>
    <w:p w14:paraId="65DD369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849FA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ED2D6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F44FC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CA5E42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32DA79E" w14:textId="4F24F482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47AC2" w:rsidRPr="00947AC2">
        <w:rPr>
          <w:sz w:val="22"/>
          <w:szCs w:val="22"/>
        </w:rPr>
        <w:t>podstawowy</w:t>
      </w:r>
      <w:r w:rsidR="008F20D1">
        <w:rPr>
          <w:sz w:val="22"/>
          <w:szCs w:val="22"/>
        </w:rPr>
        <w:t>m</w:t>
      </w:r>
      <w:r w:rsidR="00947AC2" w:rsidRPr="00947AC2">
        <w:rPr>
          <w:sz w:val="22"/>
          <w:szCs w:val="22"/>
        </w:rPr>
        <w:t xml:space="preserve"> bez negocjacji - art. 275 pkt. 1 ustawy </w:t>
      </w:r>
      <w:proofErr w:type="spellStart"/>
      <w:r w:rsidR="00947AC2" w:rsidRPr="00947AC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9844C3D" w14:textId="77777777" w:rsidR="00A80738" w:rsidRPr="00577BC6" w:rsidRDefault="00947AC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47AC2">
        <w:rPr>
          <w:b/>
          <w:sz w:val="22"/>
          <w:szCs w:val="22"/>
        </w:rPr>
        <w:t xml:space="preserve">Dostawa materiałów, które stanowią nagrody w konkursie plastycznym zwanym Maratonem, realizowanym w ramach projektu Life </w:t>
      </w:r>
      <w:proofErr w:type="spellStart"/>
      <w:r w:rsidRPr="00947AC2">
        <w:rPr>
          <w:b/>
          <w:sz w:val="22"/>
          <w:szCs w:val="22"/>
        </w:rPr>
        <w:t>Mercury</w:t>
      </w:r>
      <w:proofErr w:type="spellEnd"/>
      <w:r w:rsidRPr="00947AC2">
        <w:rPr>
          <w:b/>
          <w:sz w:val="22"/>
          <w:szCs w:val="22"/>
        </w:rPr>
        <w:t xml:space="preserve"> </w:t>
      </w:r>
      <w:proofErr w:type="spellStart"/>
      <w:r w:rsidRPr="00947AC2">
        <w:rPr>
          <w:b/>
          <w:sz w:val="22"/>
          <w:szCs w:val="22"/>
        </w:rPr>
        <w:t>Free</w:t>
      </w:r>
      <w:proofErr w:type="spellEnd"/>
    </w:p>
    <w:p w14:paraId="236D931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DB14F9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47AC2" w:rsidRPr="00947AC2">
        <w:rPr>
          <w:sz w:val="22"/>
          <w:szCs w:val="22"/>
        </w:rPr>
        <w:t>10/06/2025</w:t>
      </w:r>
      <w:r w:rsidR="00FF4AB1" w:rsidRPr="00577BC6">
        <w:rPr>
          <w:sz w:val="22"/>
          <w:szCs w:val="22"/>
        </w:rPr>
        <w:t xml:space="preserve"> o godz. </w:t>
      </w:r>
      <w:r w:rsidR="00947AC2" w:rsidRPr="00947AC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E2B7B9D" w14:textId="77777777" w:rsidTr="003F57CD">
        <w:tc>
          <w:tcPr>
            <w:tcW w:w="993" w:type="dxa"/>
            <w:shd w:val="clear" w:color="auto" w:fill="auto"/>
            <w:vAlign w:val="center"/>
          </w:tcPr>
          <w:p w14:paraId="564668E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6346AF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F7A2C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47AC2" w:rsidRPr="00493F8C" w14:paraId="1B859BE8" w14:textId="77777777" w:rsidTr="00FD5528">
        <w:tc>
          <w:tcPr>
            <w:tcW w:w="993" w:type="dxa"/>
            <w:shd w:val="clear" w:color="auto" w:fill="auto"/>
            <w:vAlign w:val="center"/>
          </w:tcPr>
          <w:p w14:paraId="75320408" w14:textId="77777777" w:rsidR="00947AC2" w:rsidRPr="00490DC0" w:rsidRDefault="00947AC2" w:rsidP="00FD5528">
            <w:pPr>
              <w:spacing w:before="120" w:after="120"/>
              <w:jc w:val="center"/>
            </w:pPr>
            <w:r w:rsidRPr="00947AC2">
              <w:t>1</w:t>
            </w:r>
          </w:p>
        </w:tc>
        <w:tc>
          <w:tcPr>
            <w:tcW w:w="5244" w:type="dxa"/>
            <w:shd w:val="clear" w:color="auto" w:fill="auto"/>
          </w:tcPr>
          <w:p w14:paraId="1AD1AA7C" w14:textId="77777777" w:rsidR="00947AC2" w:rsidRPr="00490DC0" w:rsidRDefault="00947AC2" w:rsidP="00FD5528">
            <w:pPr>
              <w:spacing w:before="40"/>
            </w:pPr>
            <w:r w:rsidRPr="00947AC2">
              <w:t>Delta Optical sp. z ograniczoną odpowiedzialnością sp. komandytowa</w:t>
            </w:r>
          </w:p>
          <w:p w14:paraId="78860905" w14:textId="77777777" w:rsidR="00947AC2" w:rsidRPr="00490DC0" w:rsidRDefault="00947AC2" w:rsidP="00FD5528">
            <w:r w:rsidRPr="00947AC2">
              <w:t>Nowe Osiny, ul. Piękna</w:t>
            </w:r>
            <w:r w:rsidRPr="00490DC0">
              <w:t xml:space="preserve"> </w:t>
            </w:r>
            <w:r w:rsidRPr="00947AC2">
              <w:t>1</w:t>
            </w:r>
            <w:r w:rsidRPr="00490DC0">
              <w:t xml:space="preserve"> </w:t>
            </w:r>
          </w:p>
          <w:p w14:paraId="49150AF0" w14:textId="77777777" w:rsidR="00947AC2" w:rsidRPr="00490DC0" w:rsidRDefault="00947AC2" w:rsidP="00FD5528">
            <w:pPr>
              <w:spacing w:after="40"/>
              <w:jc w:val="both"/>
            </w:pPr>
            <w:r w:rsidRPr="00947AC2">
              <w:t>05-300</w:t>
            </w:r>
            <w:r w:rsidRPr="00490DC0">
              <w:t xml:space="preserve"> </w:t>
            </w:r>
            <w:r w:rsidRPr="00947AC2">
              <w:t>Mińsk Mazowiecki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51786C" w14:textId="77777777" w:rsidR="00947AC2" w:rsidRPr="00490DC0" w:rsidRDefault="00947AC2" w:rsidP="00FD5528">
            <w:pPr>
              <w:spacing w:before="120" w:after="120"/>
              <w:jc w:val="both"/>
            </w:pPr>
            <w:r w:rsidRPr="00947AC2">
              <w:t>30 420.02 zł</w:t>
            </w:r>
          </w:p>
        </w:tc>
      </w:tr>
    </w:tbl>
    <w:p w14:paraId="6FBAD07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1FC33" w14:textId="77777777" w:rsidR="00293A89" w:rsidRDefault="00293A89">
      <w:r>
        <w:separator/>
      </w:r>
    </w:p>
  </w:endnote>
  <w:endnote w:type="continuationSeparator" w:id="0">
    <w:p w14:paraId="5E636CBD" w14:textId="77777777" w:rsidR="00293A89" w:rsidRDefault="00293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4A7E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A93C2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C59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23AD621">
        <v:line id="_x0000_s1025" style="position:absolute;left:0;text-align:left;z-index:251657728" from="-3.85pt,8.7pt" to="455.15pt,8.7pt"/>
      </w:pict>
    </w:r>
  </w:p>
  <w:p w14:paraId="4247932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A842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ED07A3" w14:textId="77777777" w:rsidR="009F189D" w:rsidRDefault="009F189D">
    <w:pPr>
      <w:pStyle w:val="Stopka"/>
      <w:tabs>
        <w:tab w:val="clear" w:pos="4536"/>
      </w:tabs>
      <w:jc w:val="center"/>
    </w:pPr>
  </w:p>
  <w:p w14:paraId="0C4AE3E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8A885" w14:textId="77777777" w:rsidR="00293A89" w:rsidRDefault="00293A89">
      <w:r>
        <w:separator/>
      </w:r>
    </w:p>
  </w:footnote>
  <w:footnote w:type="continuationSeparator" w:id="0">
    <w:p w14:paraId="445F961E" w14:textId="77777777" w:rsidR="00293A89" w:rsidRDefault="00293A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D48B1" w14:textId="77777777" w:rsidR="00947AC2" w:rsidRDefault="00947A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AD8BB" w14:textId="77777777" w:rsidR="008F20D1" w:rsidRPr="001C2B5B" w:rsidRDefault="008F20D1" w:rsidP="008F20D1">
    <w:pPr>
      <w:pStyle w:val="Nagwek"/>
    </w:pPr>
    <w:r>
      <w:rPr>
        <w:noProof/>
      </w:rPr>
      <w:pict w14:anchorId="2A3115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Obraz zawierający Czcionka, Grafika, pismo odręczne, design&#10;&#10;Zawartość wygenerowana przez sztuczną inteligencję może być niepoprawna." style="width:57.75pt;height:48.75pt;visibility:visible">
          <v:imagedata r:id="rId1" o:title="Obraz zawierający Czcionka, Grafika, pismo odręczne, design&#10;&#10;Zawartość wygenerowana przez sztuczną inteligencję może być niepoprawna" cropright="-12483f"/>
        </v:shape>
      </w:pict>
    </w:r>
    <w:r>
      <w:t xml:space="preserve">  </w:t>
    </w:r>
    <w:r>
      <w:rPr>
        <w:noProof/>
      </w:rPr>
      <w:pict w14:anchorId="3810598E">
        <v:shape id="Obraz 2" o:spid="_x0000_i1026" type="#_x0000_t75" alt="Obraz zawierający flaga, symbol, logo, Jaskrawoniebieski&#10;&#10;Zawartość wygenerowana przez sztuczną inteligencję może być niepoprawna." style="width:68.25pt;height:49.5pt;visibility:visible">
          <v:imagedata r:id="rId2" o:title="Obraz zawierający flaga, symbol, logo, Jaskrawoniebieski&#10;&#10;Zawartość wygenerowana przez sztuczną inteligencję może być niepoprawna"/>
        </v:shape>
      </w:pict>
    </w:r>
    <w:r>
      <w:t xml:space="preserve">  </w:t>
    </w:r>
    <w:r>
      <w:rPr>
        <w:noProof/>
      </w:rPr>
      <w:pict w14:anchorId="66487DB1">
        <v:shape id="Obraz 3" o:spid="_x0000_i1027" type="#_x0000_t75" alt="Obraz zawierający tekst, logo, Czcionka, Grafika&#10;&#10;Zawartość wygenerowana przez sztuczną inteligencję może być niepoprawna." style="width:101.25pt;height:50.25pt;visibility:visible">
          <v:imagedata r:id="rId3" o:title="Obraz zawierający tekst, logo, Czcionka, Grafika&#10;&#10;Zawartość wygenerowana przez sztuczną inteligencję może być niepoprawna"/>
        </v:shape>
      </w:pict>
    </w:r>
  </w:p>
  <w:p w14:paraId="38AD054A" w14:textId="77777777" w:rsidR="00947AC2" w:rsidRDefault="00947A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8FFF3" w14:textId="77777777" w:rsidR="00947AC2" w:rsidRDefault="00947A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3A8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93A89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F20D1"/>
    <w:rsid w:val="00947AC2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787E42"/>
  <w15:chartTrackingRefBased/>
  <w15:docId w15:val="{D87E9DBA-C253-4A9C-B7CA-34E5EBFDC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8F20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2025-06-10T09:10:00Z</cp:lastPrinted>
  <dcterms:created xsi:type="dcterms:W3CDTF">2025-06-10T09:10:00Z</dcterms:created>
  <dcterms:modified xsi:type="dcterms:W3CDTF">2025-06-10T09:10:00Z</dcterms:modified>
</cp:coreProperties>
</file>