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0D0C7" w14:textId="77777777" w:rsidR="00986737" w:rsidRPr="009432A1" w:rsidRDefault="00C7064F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7064F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C7064F">
        <w:rPr>
          <w:rFonts w:ascii="Arial" w:hAnsi="Arial" w:cs="Arial"/>
          <w:sz w:val="24"/>
          <w:szCs w:val="24"/>
        </w:rPr>
        <w:t>2025-06-10</w:t>
      </w:r>
    </w:p>
    <w:p w14:paraId="78465CF3" w14:textId="77777777" w:rsidR="00986737" w:rsidRPr="009432A1" w:rsidRDefault="00C7064F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7064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E68BD74" w14:textId="77777777" w:rsidR="00986737" w:rsidRPr="009432A1" w:rsidRDefault="00C7064F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C7064F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7064F">
        <w:rPr>
          <w:rFonts w:ascii="Arial" w:hAnsi="Arial" w:cs="Arial"/>
          <w:sz w:val="24"/>
          <w:szCs w:val="24"/>
        </w:rPr>
        <w:t>66</w:t>
      </w:r>
    </w:p>
    <w:p w14:paraId="5338E9A0" w14:textId="77777777" w:rsidR="00986737" w:rsidRPr="009432A1" w:rsidRDefault="00C7064F" w:rsidP="00986737">
      <w:pPr>
        <w:rPr>
          <w:rFonts w:ascii="Arial" w:hAnsi="Arial" w:cs="Arial"/>
          <w:sz w:val="24"/>
          <w:szCs w:val="24"/>
        </w:rPr>
      </w:pPr>
      <w:r w:rsidRPr="00C7064F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7064F">
        <w:rPr>
          <w:rFonts w:ascii="Arial" w:hAnsi="Arial" w:cs="Arial"/>
          <w:sz w:val="24"/>
          <w:szCs w:val="24"/>
        </w:rPr>
        <w:t>Kraków</w:t>
      </w:r>
    </w:p>
    <w:p w14:paraId="49677AD6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1E04A2C" w14:textId="278E7302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EDECD80" w14:textId="0124B8BB" w:rsidR="008C289B" w:rsidRPr="009432A1" w:rsidRDefault="008C289B" w:rsidP="00986737">
      <w:pPr>
        <w:spacing w:after="60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SZP-271-26/25 – 498.MM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35BC657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8A3913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78E7994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FDADE55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E1FB0B6" w14:textId="77777777" w:rsidTr="005A632E">
        <w:tc>
          <w:tcPr>
            <w:tcW w:w="2269" w:type="dxa"/>
            <w:shd w:val="clear" w:color="auto" w:fill="auto"/>
          </w:tcPr>
          <w:p w14:paraId="1A904C3B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CC935BF" w14:textId="77777777" w:rsidR="00986737" w:rsidRPr="004E4B64" w:rsidRDefault="00C7064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7064F">
              <w:rPr>
                <w:rFonts w:ascii="Arial" w:hAnsi="Arial" w:cs="Arial"/>
                <w:bCs/>
                <w:sz w:val="24"/>
                <w:szCs w:val="24"/>
              </w:rPr>
              <w:t xml:space="preserve">Materiały eksploatacyjne do Centralnej </w:t>
            </w:r>
            <w:proofErr w:type="spellStart"/>
            <w:r w:rsidRPr="00C7064F">
              <w:rPr>
                <w:rFonts w:ascii="Arial" w:hAnsi="Arial" w:cs="Arial"/>
                <w:bCs/>
                <w:sz w:val="24"/>
                <w:szCs w:val="24"/>
              </w:rPr>
              <w:t>Sterylizatorni</w:t>
            </w:r>
            <w:proofErr w:type="spellEnd"/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7064F" w:rsidRPr="004E4B64" w14:paraId="693B64FB" w14:textId="77777777" w:rsidTr="004F1878">
        <w:tc>
          <w:tcPr>
            <w:tcW w:w="2269" w:type="dxa"/>
            <w:shd w:val="clear" w:color="auto" w:fill="auto"/>
          </w:tcPr>
          <w:p w14:paraId="60CB052A" w14:textId="77777777" w:rsidR="00C7064F" w:rsidRPr="004E4B64" w:rsidRDefault="00C7064F" w:rsidP="004F18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920E4C" w14:textId="77777777" w:rsidR="00C7064F" w:rsidRPr="004E4B64" w:rsidRDefault="00C7064F" w:rsidP="004F18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7064F">
              <w:rPr>
                <w:rFonts w:ascii="Arial" w:hAnsi="Arial" w:cs="Arial"/>
                <w:bCs/>
                <w:sz w:val="24"/>
                <w:szCs w:val="24"/>
              </w:rPr>
              <w:t>SZP-271-26/25</w:t>
            </w:r>
          </w:p>
        </w:tc>
      </w:tr>
    </w:tbl>
    <w:p w14:paraId="269DD630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102EC396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7064F" w:rsidRPr="00C7064F">
        <w:rPr>
          <w:rFonts w:ascii="Arial" w:hAnsi="Arial" w:cs="Arial"/>
          <w:sz w:val="24"/>
          <w:szCs w:val="24"/>
        </w:rPr>
        <w:t>(</w:t>
      </w:r>
      <w:proofErr w:type="spellStart"/>
      <w:r w:rsidR="00C7064F" w:rsidRPr="00C7064F">
        <w:rPr>
          <w:rFonts w:ascii="Arial" w:hAnsi="Arial" w:cs="Arial"/>
          <w:sz w:val="24"/>
          <w:szCs w:val="24"/>
        </w:rPr>
        <w:t>t.j</w:t>
      </w:r>
      <w:proofErr w:type="spellEnd"/>
      <w:r w:rsidR="00C7064F" w:rsidRPr="00C7064F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D12044B" w14:textId="2D66C317" w:rsidR="00A80738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7064F" w:rsidRPr="00C7064F">
        <w:rPr>
          <w:rFonts w:ascii="Arial" w:hAnsi="Arial" w:cs="Arial"/>
          <w:sz w:val="24"/>
          <w:szCs w:val="24"/>
        </w:rPr>
        <w:t>10/06/2025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7064F" w:rsidRPr="00C7064F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5A5714BB" w14:textId="77777777" w:rsidR="008C289B" w:rsidRPr="00BB547B" w:rsidRDefault="008C289B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62F4A4A4" w14:textId="77777777" w:rsidTr="005A632E">
        <w:tc>
          <w:tcPr>
            <w:tcW w:w="1276" w:type="dxa"/>
            <w:shd w:val="clear" w:color="auto" w:fill="F2F2F2"/>
            <w:vAlign w:val="center"/>
          </w:tcPr>
          <w:p w14:paraId="673B90ED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333D2A6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625227E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9A8FCBC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7064F" w:rsidRPr="00BB547B" w14:paraId="7FE24F97" w14:textId="77777777" w:rsidTr="004F1878">
        <w:tc>
          <w:tcPr>
            <w:tcW w:w="1276" w:type="dxa"/>
            <w:shd w:val="clear" w:color="auto" w:fill="auto"/>
            <w:vAlign w:val="center"/>
          </w:tcPr>
          <w:p w14:paraId="5E5D1A97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D20C17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926A425" w14:textId="77777777" w:rsidR="00C7064F" w:rsidRPr="00986737" w:rsidRDefault="00C7064F" w:rsidP="004F187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7064F">
              <w:rPr>
                <w:rFonts w:ascii="Arial" w:hAnsi="Arial" w:cs="Arial"/>
                <w:sz w:val="24"/>
                <w:szCs w:val="24"/>
              </w:rPr>
              <w:t>Solventum</w:t>
            </w:r>
            <w:proofErr w:type="spellEnd"/>
            <w:r w:rsidRPr="00C7064F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5A741ED1" w14:textId="77777777" w:rsidR="00C7064F" w:rsidRPr="00986737" w:rsidRDefault="00C7064F" w:rsidP="004F1878">
            <w:pPr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Kwidzyńska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064F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CF3009" w14:textId="77777777" w:rsidR="00C7064F" w:rsidRPr="00986737" w:rsidRDefault="00C7064F" w:rsidP="004F187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51-416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064F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72A9A1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60 524.69 zł</w:t>
            </w:r>
          </w:p>
        </w:tc>
      </w:tr>
      <w:tr w:rsidR="00C7064F" w:rsidRPr="00BB547B" w14:paraId="332366EA" w14:textId="77777777" w:rsidTr="004F1878">
        <w:tc>
          <w:tcPr>
            <w:tcW w:w="1276" w:type="dxa"/>
            <w:shd w:val="clear" w:color="auto" w:fill="auto"/>
            <w:vAlign w:val="center"/>
          </w:tcPr>
          <w:p w14:paraId="2CDB8CCA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B4EDA8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10E42CA" w14:textId="77777777" w:rsidR="00C7064F" w:rsidRPr="00986737" w:rsidRDefault="00C7064F" w:rsidP="004F187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Media-MED Sp. z o.o.</w:t>
            </w:r>
          </w:p>
          <w:p w14:paraId="3B25037E" w14:textId="77777777" w:rsidR="00C7064F" w:rsidRPr="00986737" w:rsidRDefault="00C7064F" w:rsidP="004F1878">
            <w:pPr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Promienistych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064F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03D6E3" w14:textId="77777777" w:rsidR="00C7064F" w:rsidRPr="00986737" w:rsidRDefault="00C7064F" w:rsidP="004F187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31-481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064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577B56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89 138.88 zł</w:t>
            </w:r>
          </w:p>
        </w:tc>
      </w:tr>
      <w:tr w:rsidR="00C7064F" w:rsidRPr="00BB547B" w14:paraId="0E676B52" w14:textId="77777777" w:rsidTr="004F1878">
        <w:tc>
          <w:tcPr>
            <w:tcW w:w="1276" w:type="dxa"/>
            <w:shd w:val="clear" w:color="auto" w:fill="auto"/>
            <w:vAlign w:val="center"/>
          </w:tcPr>
          <w:p w14:paraId="77205FE7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0C2205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C81F275" w14:textId="36C31629" w:rsidR="00C7064F" w:rsidRPr="00986737" w:rsidRDefault="00C7064F" w:rsidP="004F187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AMED Biuro Techniczno-Handlowe</w:t>
            </w:r>
            <w:r w:rsidR="008C28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C289B" w:rsidRPr="008C289B">
              <w:rPr>
                <w:rFonts w:ascii="Arial" w:hAnsi="Arial" w:cs="Arial"/>
                <w:sz w:val="24"/>
                <w:szCs w:val="24"/>
              </w:rPr>
              <w:t>Andrzej Abramczyk</w:t>
            </w:r>
          </w:p>
          <w:p w14:paraId="003F47C7" w14:textId="77777777" w:rsidR="00C7064F" w:rsidRPr="00986737" w:rsidRDefault="00C7064F" w:rsidP="004F1878">
            <w:pPr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ul. Słowikowskiego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064F">
              <w:rPr>
                <w:rFonts w:ascii="Arial" w:hAnsi="Arial" w:cs="Arial"/>
                <w:sz w:val="24"/>
                <w:szCs w:val="24"/>
              </w:rPr>
              <w:t>39/-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B14588" w14:textId="77777777" w:rsidR="00C7064F" w:rsidRPr="00986737" w:rsidRDefault="00C7064F" w:rsidP="004F187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05-090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064F">
              <w:rPr>
                <w:rFonts w:ascii="Arial" w:hAnsi="Arial" w:cs="Arial"/>
                <w:sz w:val="24"/>
                <w:szCs w:val="24"/>
              </w:rPr>
              <w:t>Raszyn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C53AA4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53 616.72 zł</w:t>
            </w:r>
          </w:p>
        </w:tc>
      </w:tr>
      <w:tr w:rsidR="00C7064F" w:rsidRPr="00BB547B" w14:paraId="3D434EC2" w14:textId="77777777" w:rsidTr="004F1878">
        <w:tc>
          <w:tcPr>
            <w:tcW w:w="1276" w:type="dxa"/>
            <w:shd w:val="clear" w:color="auto" w:fill="auto"/>
            <w:vAlign w:val="center"/>
          </w:tcPr>
          <w:p w14:paraId="28B6D9AF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C9E0C6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0C0C960" w14:textId="4545A068" w:rsidR="00C7064F" w:rsidRPr="00986737" w:rsidRDefault="00C7064F" w:rsidP="004F187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AMED Biuro Techniczno-Handlowe</w:t>
            </w:r>
            <w:r w:rsidR="008C28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C289B" w:rsidRPr="008C289B">
              <w:rPr>
                <w:rFonts w:ascii="Arial" w:hAnsi="Arial" w:cs="Arial"/>
                <w:sz w:val="24"/>
                <w:szCs w:val="24"/>
              </w:rPr>
              <w:t>Andrzej Abramczyk</w:t>
            </w:r>
          </w:p>
          <w:p w14:paraId="1EFA1941" w14:textId="77777777" w:rsidR="00C7064F" w:rsidRPr="00986737" w:rsidRDefault="00C7064F" w:rsidP="004F1878">
            <w:pPr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ul. Słowikowskiego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064F">
              <w:rPr>
                <w:rFonts w:ascii="Arial" w:hAnsi="Arial" w:cs="Arial"/>
                <w:sz w:val="24"/>
                <w:szCs w:val="24"/>
              </w:rPr>
              <w:t>39/-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A7A0FC" w14:textId="77777777" w:rsidR="00C7064F" w:rsidRPr="00986737" w:rsidRDefault="00C7064F" w:rsidP="004F187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05-090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064F">
              <w:rPr>
                <w:rFonts w:ascii="Arial" w:hAnsi="Arial" w:cs="Arial"/>
                <w:sz w:val="24"/>
                <w:szCs w:val="24"/>
              </w:rPr>
              <w:t>Raszyn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D7E399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98 018.70 zł</w:t>
            </w:r>
          </w:p>
        </w:tc>
      </w:tr>
      <w:tr w:rsidR="00C7064F" w:rsidRPr="00BB547B" w14:paraId="38AAB625" w14:textId="77777777" w:rsidTr="004F1878">
        <w:tc>
          <w:tcPr>
            <w:tcW w:w="1276" w:type="dxa"/>
            <w:shd w:val="clear" w:color="auto" w:fill="auto"/>
            <w:vAlign w:val="center"/>
          </w:tcPr>
          <w:p w14:paraId="2B4077D6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421FE9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5866B18" w14:textId="77777777" w:rsidR="00683D20" w:rsidRDefault="00683D20" w:rsidP="00683D2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83D20">
              <w:rPr>
                <w:rFonts w:ascii="Arial" w:hAnsi="Arial" w:cs="Arial"/>
                <w:sz w:val="24"/>
                <w:szCs w:val="24"/>
              </w:rPr>
              <w:t>Konsorcjum:</w:t>
            </w:r>
          </w:p>
          <w:p w14:paraId="7664D48B" w14:textId="06696CFA" w:rsidR="00683D20" w:rsidRPr="00683D20" w:rsidRDefault="00683D20" w:rsidP="00683D2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83D20">
              <w:rPr>
                <w:rFonts w:ascii="Arial" w:hAnsi="Arial" w:cs="Arial"/>
                <w:sz w:val="24"/>
                <w:szCs w:val="24"/>
              </w:rPr>
              <w:t>Citonet</w:t>
            </w:r>
            <w:proofErr w:type="spellEnd"/>
            <w:r w:rsidRPr="00683D20">
              <w:rPr>
                <w:rFonts w:ascii="Arial" w:hAnsi="Arial" w:cs="Arial"/>
                <w:sz w:val="24"/>
                <w:szCs w:val="24"/>
              </w:rPr>
              <w:t>-Kraków sp. z o.o. (lider)</w:t>
            </w:r>
          </w:p>
          <w:p w14:paraId="153ADCBF" w14:textId="77777777" w:rsidR="00683D20" w:rsidRPr="00683D20" w:rsidRDefault="00683D20" w:rsidP="00683D2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83D20">
              <w:rPr>
                <w:rFonts w:ascii="Arial" w:hAnsi="Arial" w:cs="Arial"/>
                <w:sz w:val="24"/>
                <w:szCs w:val="24"/>
              </w:rPr>
              <w:t>Gromadzka 52</w:t>
            </w:r>
          </w:p>
          <w:p w14:paraId="0E3355CB" w14:textId="77777777" w:rsidR="00683D20" w:rsidRPr="00683D20" w:rsidRDefault="00683D20" w:rsidP="00683D2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83D20">
              <w:rPr>
                <w:rFonts w:ascii="Arial" w:hAnsi="Arial" w:cs="Arial"/>
                <w:sz w:val="24"/>
                <w:szCs w:val="24"/>
              </w:rPr>
              <w:t>30-719 Kraków</w:t>
            </w:r>
          </w:p>
          <w:p w14:paraId="626F0E62" w14:textId="77777777" w:rsidR="00683D20" w:rsidRPr="00683D20" w:rsidRDefault="00683D20" w:rsidP="00683D2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83D20">
              <w:rPr>
                <w:rFonts w:ascii="Arial" w:hAnsi="Arial" w:cs="Arial"/>
                <w:sz w:val="24"/>
                <w:szCs w:val="24"/>
              </w:rPr>
              <w:t>Toruńskie Zakłady Materiałów Opatrunkowych S.A.</w:t>
            </w:r>
          </w:p>
          <w:p w14:paraId="5987A3EF" w14:textId="77777777" w:rsidR="00683D20" w:rsidRPr="00683D20" w:rsidRDefault="00683D20" w:rsidP="00683D2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83D20">
              <w:rPr>
                <w:rFonts w:ascii="Arial" w:hAnsi="Arial" w:cs="Arial"/>
                <w:sz w:val="24"/>
                <w:szCs w:val="24"/>
              </w:rPr>
              <w:t xml:space="preserve">Żółkiewskiego 20/26 </w:t>
            </w:r>
          </w:p>
          <w:p w14:paraId="17E38278" w14:textId="43A8FBF7" w:rsidR="00C7064F" w:rsidRPr="00986737" w:rsidRDefault="00683D20" w:rsidP="00683D2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3D20">
              <w:rPr>
                <w:rFonts w:ascii="Arial" w:hAnsi="Arial" w:cs="Arial"/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10E194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54 166.46 zł</w:t>
            </w:r>
          </w:p>
        </w:tc>
      </w:tr>
      <w:tr w:rsidR="00C7064F" w:rsidRPr="00BB547B" w14:paraId="72404296" w14:textId="77777777" w:rsidTr="004F1878">
        <w:tc>
          <w:tcPr>
            <w:tcW w:w="1276" w:type="dxa"/>
            <w:shd w:val="clear" w:color="auto" w:fill="auto"/>
            <w:vAlign w:val="center"/>
          </w:tcPr>
          <w:p w14:paraId="7A9E84AC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54B37F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276D01B" w14:textId="77777777" w:rsidR="00C7064F" w:rsidRPr="00986737" w:rsidRDefault="00C7064F" w:rsidP="004F187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STERIGAT SP. Z O. O.</w:t>
            </w:r>
          </w:p>
          <w:p w14:paraId="231A3B6E" w14:textId="77777777" w:rsidR="00C7064F" w:rsidRPr="00986737" w:rsidRDefault="00C7064F" w:rsidP="004F1878">
            <w:pPr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ZAŚCIANKOWA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064F">
              <w:rPr>
                <w:rFonts w:ascii="Arial" w:hAnsi="Arial" w:cs="Arial"/>
                <w:sz w:val="24"/>
                <w:szCs w:val="24"/>
              </w:rPr>
              <w:t>50/1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66B777" w14:textId="77777777" w:rsidR="00C7064F" w:rsidRPr="00986737" w:rsidRDefault="00C7064F" w:rsidP="004F187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02-989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064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992C2B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183 877.89 zł</w:t>
            </w:r>
          </w:p>
        </w:tc>
      </w:tr>
      <w:tr w:rsidR="00C7064F" w:rsidRPr="00BB547B" w14:paraId="7247B878" w14:textId="77777777" w:rsidTr="004F1878">
        <w:tc>
          <w:tcPr>
            <w:tcW w:w="1276" w:type="dxa"/>
            <w:shd w:val="clear" w:color="auto" w:fill="auto"/>
            <w:vAlign w:val="center"/>
          </w:tcPr>
          <w:p w14:paraId="1E37E3B5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275398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3CBEDAF1" w14:textId="77777777" w:rsidR="00C7064F" w:rsidRPr="00986737" w:rsidRDefault="00C7064F" w:rsidP="004F187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STERIGAT SP. Z O. O.</w:t>
            </w:r>
          </w:p>
          <w:p w14:paraId="00E21889" w14:textId="77777777" w:rsidR="00C7064F" w:rsidRPr="00986737" w:rsidRDefault="00C7064F" w:rsidP="004F1878">
            <w:pPr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ZAŚCIANKOWA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064F">
              <w:rPr>
                <w:rFonts w:ascii="Arial" w:hAnsi="Arial" w:cs="Arial"/>
                <w:sz w:val="24"/>
                <w:szCs w:val="24"/>
              </w:rPr>
              <w:t>50/1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D3F018" w14:textId="77777777" w:rsidR="00C7064F" w:rsidRPr="00986737" w:rsidRDefault="00C7064F" w:rsidP="004F187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02-989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064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AECEFD" w14:textId="77777777" w:rsidR="00C7064F" w:rsidRPr="00986737" w:rsidRDefault="00C7064F" w:rsidP="004F18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64F">
              <w:rPr>
                <w:rFonts w:ascii="Arial" w:hAnsi="Arial" w:cs="Arial"/>
                <w:sz w:val="24"/>
                <w:szCs w:val="24"/>
              </w:rPr>
              <w:t>45 519.81 zł</w:t>
            </w:r>
          </w:p>
        </w:tc>
      </w:tr>
    </w:tbl>
    <w:p w14:paraId="14C7A92B" w14:textId="77777777" w:rsidR="006F7DEB" w:rsidRDefault="006F7DEB" w:rsidP="006F7DEB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</w:p>
    <w:p w14:paraId="18D209D5" w14:textId="77777777" w:rsidR="006F7DEB" w:rsidRDefault="006F7DEB" w:rsidP="006F7DEB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</w:p>
    <w:p w14:paraId="61B51414" w14:textId="77777777" w:rsidR="006F7DEB" w:rsidRDefault="006F7DEB" w:rsidP="006F7DEB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</w:p>
    <w:p w14:paraId="447CB766" w14:textId="4CCFF9F5" w:rsidR="00A80738" w:rsidRDefault="00C7064F" w:rsidP="006F7DEB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 xml:space="preserve"> </w:t>
      </w:r>
      <w:r w:rsidR="00A80738" w:rsidRPr="00BB547B">
        <w:rPr>
          <w:rFonts w:ascii="Arial" w:hAnsi="Arial" w:cs="Arial"/>
          <w:i/>
          <w:szCs w:val="24"/>
        </w:rPr>
        <w:t>Zamawiający</w:t>
      </w:r>
    </w:p>
    <w:p w14:paraId="2B1C4753" w14:textId="550161BF" w:rsidR="006F7DEB" w:rsidRDefault="006F7DEB" w:rsidP="006F7DEB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310FBA46" w14:textId="5DBFF60F" w:rsidR="006F7DEB" w:rsidRPr="00BB547B" w:rsidRDefault="006F7DEB" w:rsidP="006F7DEB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7F949BCB" w14:textId="65E56BD5" w:rsidR="00C236D3" w:rsidRPr="00BB547B" w:rsidRDefault="00C7064F" w:rsidP="00173B20">
      <w:pPr>
        <w:jc w:val="right"/>
        <w:rPr>
          <w:rFonts w:ascii="Arial" w:hAnsi="Arial" w:cs="Arial"/>
          <w:sz w:val="22"/>
          <w:szCs w:val="22"/>
        </w:rPr>
      </w:pPr>
      <w:r w:rsidRPr="00C7064F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793E4" w14:textId="77777777" w:rsidR="00C7542F" w:rsidRDefault="00C7542F">
      <w:r>
        <w:separator/>
      </w:r>
    </w:p>
  </w:endnote>
  <w:endnote w:type="continuationSeparator" w:id="0">
    <w:p w14:paraId="622EEC18" w14:textId="77777777" w:rsidR="00C7542F" w:rsidRDefault="00C75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3B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D905B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84EA3" w14:textId="77777777" w:rsidR="00986737" w:rsidRPr="00986737" w:rsidRDefault="006F7DEB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F81289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ADDA21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A86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2425B3" w14:textId="77777777" w:rsidR="009F189D" w:rsidRDefault="009F189D">
    <w:pPr>
      <w:pStyle w:val="Stopka"/>
      <w:tabs>
        <w:tab w:val="clear" w:pos="4536"/>
      </w:tabs>
      <w:jc w:val="center"/>
    </w:pPr>
  </w:p>
  <w:p w14:paraId="61C7090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FDF43" w14:textId="77777777" w:rsidR="00C7542F" w:rsidRDefault="00C7542F">
      <w:r>
        <w:separator/>
      </w:r>
    </w:p>
  </w:footnote>
  <w:footnote w:type="continuationSeparator" w:id="0">
    <w:p w14:paraId="21888768" w14:textId="77777777" w:rsidR="00C7542F" w:rsidRDefault="00C75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DBECA" w14:textId="77777777" w:rsidR="00C7064F" w:rsidRDefault="00C706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3B25D" w14:textId="77777777" w:rsidR="00C7064F" w:rsidRDefault="00C706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7E98A" w14:textId="77777777" w:rsidR="00C7064F" w:rsidRDefault="00C706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42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83D20"/>
    <w:rsid w:val="0069085C"/>
    <w:rsid w:val="006B27ED"/>
    <w:rsid w:val="006F7DEB"/>
    <w:rsid w:val="00843263"/>
    <w:rsid w:val="00861E75"/>
    <w:rsid w:val="008C289B"/>
    <w:rsid w:val="00986737"/>
    <w:rsid w:val="009D19BD"/>
    <w:rsid w:val="009F189D"/>
    <w:rsid w:val="00A80738"/>
    <w:rsid w:val="00BB547B"/>
    <w:rsid w:val="00C236D3"/>
    <w:rsid w:val="00C659E2"/>
    <w:rsid w:val="00C7064F"/>
    <w:rsid w:val="00C7542F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7EBB48"/>
  <w15:chartTrackingRefBased/>
  <w15:docId w15:val="{E05B1825-A586-451B-A7D9-4C812ABE3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217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5</cp:revision>
  <cp:lastPrinted>2025-06-10T08:56:00Z</cp:lastPrinted>
  <dcterms:created xsi:type="dcterms:W3CDTF">2025-06-10T08:42:00Z</dcterms:created>
  <dcterms:modified xsi:type="dcterms:W3CDTF">2025-06-10T08:58:00Z</dcterms:modified>
</cp:coreProperties>
</file>