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E10" w:rsidRDefault="00A90E10" w:rsidP="00A90E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E10" w:rsidRDefault="00A90E10" w:rsidP="00A90E1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BE40D9" w:rsidRPr="00BE40D9">
        <w:rPr>
          <w:rFonts w:ascii="Times New Roman" w:hAnsi="Times New Roman"/>
          <w:b/>
        </w:rPr>
        <w:t>Usługa organizacji wizyty studyjnej dla studentów i nauczycieli w ramach projektu KOMPAS AGH - Islandia 8-12.09.2025 r. - DE-dzp.272-274/25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EEB" w:rsidRDefault="00105EEB" w:rsidP="0038231F">
      <w:pPr>
        <w:spacing w:after="0" w:line="240" w:lineRule="auto"/>
      </w:pPr>
      <w:r>
        <w:separator/>
      </w:r>
    </w:p>
  </w:endnote>
  <w:endnote w:type="continuationSeparator" w:id="0">
    <w:p w:rsidR="00105EEB" w:rsidRDefault="00105E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EEB" w:rsidRDefault="00105EEB" w:rsidP="0038231F">
      <w:pPr>
        <w:spacing w:after="0" w:line="240" w:lineRule="auto"/>
      </w:pPr>
      <w:r>
        <w:separator/>
      </w:r>
    </w:p>
  </w:footnote>
  <w:footnote w:type="continuationSeparator" w:id="0">
    <w:p w:rsidR="00105EEB" w:rsidRDefault="00105EEB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5EEB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097F1-B481-4174-B5BF-1FCB244F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2025-06-09T08:18:00Z</dcterms:created>
  <dcterms:modified xsi:type="dcterms:W3CDTF">2025-06-09T08:18:00Z</dcterms:modified>
</cp:coreProperties>
</file>