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04585" w14:textId="77777777" w:rsidR="003E6519" w:rsidRPr="009432A1" w:rsidRDefault="00BF505F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F505F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BF505F">
        <w:rPr>
          <w:rFonts w:ascii="Arial" w:hAnsi="Arial" w:cs="Arial"/>
          <w:sz w:val="24"/>
          <w:szCs w:val="24"/>
        </w:rPr>
        <w:t>2025-06-10</w:t>
      </w:r>
    </w:p>
    <w:p w14:paraId="3177FCF9" w14:textId="77777777" w:rsidR="003E6519" w:rsidRPr="009432A1" w:rsidRDefault="00BF505F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F505F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330A775" w14:textId="77777777" w:rsidR="003E6519" w:rsidRPr="009432A1" w:rsidRDefault="00BF505F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BF505F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F505F">
        <w:rPr>
          <w:rFonts w:ascii="Arial" w:hAnsi="Arial" w:cs="Arial"/>
          <w:sz w:val="24"/>
          <w:szCs w:val="24"/>
        </w:rPr>
        <w:t>66</w:t>
      </w:r>
    </w:p>
    <w:p w14:paraId="5C952CE3" w14:textId="77777777" w:rsidR="003E6519" w:rsidRPr="009432A1" w:rsidRDefault="00BF505F" w:rsidP="003E6519">
      <w:pPr>
        <w:rPr>
          <w:rFonts w:ascii="Arial" w:hAnsi="Arial" w:cs="Arial"/>
          <w:sz w:val="24"/>
          <w:szCs w:val="24"/>
        </w:rPr>
      </w:pPr>
      <w:r w:rsidRPr="00BF505F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F505F">
        <w:rPr>
          <w:rFonts w:ascii="Arial" w:hAnsi="Arial" w:cs="Arial"/>
          <w:sz w:val="24"/>
          <w:szCs w:val="24"/>
        </w:rPr>
        <w:t>Kraków</w:t>
      </w:r>
    </w:p>
    <w:p w14:paraId="61E7E431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82A22F1" w14:textId="554CE863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027BF376" w14:textId="25B11C48" w:rsidR="00D467BA" w:rsidRPr="009432A1" w:rsidRDefault="00D467BA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SZP-271-26/25 – 497.MM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0321F717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8B23B0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BE4C9E4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4910D6DE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60FCE41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5B92A7F3" w14:textId="77777777" w:rsidTr="001A0FA2">
        <w:tc>
          <w:tcPr>
            <w:tcW w:w="2269" w:type="dxa"/>
            <w:shd w:val="clear" w:color="auto" w:fill="auto"/>
          </w:tcPr>
          <w:p w14:paraId="476868A8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B83D518" w14:textId="77777777" w:rsidR="003E6519" w:rsidRPr="004E4B64" w:rsidRDefault="00BF505F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F505F">
              <w:rPr>
                <w:rFonts w:ascii="Arial" w:hAnsi="Arial" w:cs="Arial"/>
                <w:bCs/>
                <w:sz w:val="24"/>
                <w:szCs w:val="24"/>
              </w:rPr>
              <w:t xml:space="preserve">Materiały eksploatacyjne do Centralnej </w:t>
            </w:r>
            <w:proofErr w:type="spellStart"/>
            <w:r w:rsidRPr="00BF505F">
              <w:rPr>
                <w:rFonts w:ascii="Arial" w:hAnsi="Arial" w:cs="Arial"/>
                <w:bCs/>
                <w:sz w:val="24"/>
                <w:szCs w:val="24"/>
              </w:rPr>
              <w:t>Sterylizatorni</w:t>
            </w:r>
            <w:proofErr w:type="spellEnd"/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F505F" w:rsidRPr="004E4B64" w14:paraId="68B1BF62" w14:textId="77777777" w:rsidTr="004F1878">
        <w:tc>
          <w:tcPr>
            <w:tcW w:w="2269" w:type="dxa"/>
            <w:shd w:val="clear" w:color="auto" w:fill="auto"/>
          </w:tcPr>
          <w:p w14:paraId="2441F1E4" w14:textId="77777777" w:rsidR="00BF505F" w:rsidRPr="004E4B64" w:rsidRDefault="00BF505F" w:rsidP="004F187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0E97ECA" w14:textId="77777777" w:rsidR="00BF505F" w:rsidRPr="004E4B64" w:rsidRDefault="00BF505F" w:rsidP="004F187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F505F">
              <w:rPr>
                <w:rFonts w:ascii="Arial" w:hAnsi="Arial" w:cs="Arial"/>
                <w:bCs/>
                <w:sz w:val="24"/>
                <w:szCs w:val="24"/>
              </w:rPr>
              <w:t>SZP-271-26/25</w:t>
            </w:r>
          </w:p>
        </w:tc>
      </w:tr>
    </w:tbl>
    <w:p w14:paraId="0607EEB1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BF505F" w:rsidRPr="00BF505F">
        <w:rPr>
          <w:rFonts w:ascii="Arial" w:hAnsi="Arial" w:cs="Arial"/>
          <w:sz w:val="24"/>
          <w:szCs w:val="24"/>
        </w:rPr>
        <w:t>(</w:t>
      </w:r>
      <w:proofErr w:type="spellStart"/>
      <w:r w:rsidR="00BF505F" w:rsidRPr="00BF505F">
        <w:rPr>
          <w:rFonts w:ascii="Arial" w:hAnsi="Arial" w:cs="Arial"/>
          <w:sz w:val="24"/>
          <w:szCs w:val="24"/>
        </w:rPr>
        <w:t>t.j</w:t>
      </w:r>
      <w:proofErr w:type="spellEnd"/>
      <w:r w:rsidR="00BF505F" w:rsidRPr="00BF505F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F505F" w:rsidRPr="00C902DE" w14:paraId="752C0750" w14:textId="77777777" w:rsidTr="004F187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5CB8D7" w14:textId="77777777" w:rsidR="00BF505F" w:rsidRPr="00C902DE" w:rsidRDefault="00BF505F" w:rsidP="004F187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F505F">
              <w:rPr>
                <w:rFonts w:ascii="Arial" w:hAnsi="Arial" w:cs="Arial"/>
                <w:sz w:val="24"/>
                <w:szCs w:val="24"/>
              </w:rPr>
              <w:t>części 1 zamówienia w wysokości 184 121.70 zł brutto;</w:t>
            </w:r>
          </w:p>
        </w:tc>
      </w:tr>
      <w:tr w:rsidR="00BF505F" w:rsidRPr="00C902DE" w14:paraId="6269EAF7" w14:textId="77777777" w:rsidTr="004F187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2187F7" w14:textId="77777777" w:rsidR="00BF505F" w:rsidRPr="00C902DE" w:rsidRDefault="00BF505F" w:rsidP="004F187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F505F">
              <w:rPr>
                <w:rFonts w:ascii="Arial" w:hAnsi="Arial" w:cs="Arial"/>
                <w:sz w:val="24"/>
                <w:szCs w:val="24"/>
              </w:rPr>
              <w:t>części 2 zamówienia w wysokości 54 519.18 zł brutto;</w:t>
            </w:r>
          </w:p>
        </w:tc>
      </w:tr>
      <w:tr w:rsidR="00BF505F" w:rsidRPr="00C902DE" w14:paraId="736B2E01" w14:textId="77777777" w:rsidTr="004F187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67F693" w14:textId="77777777" w:rsidR="00BF505F" w:rsidRPr="00C902DE" w:rsidRDefault="00BF505F" w:rsidP="004F187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F505F">
              <w:rPr>
                <w:rFonts w:ascii="Arial" w:hAnsi="Arial" w:cs="Arial"/>
                <w:sz w:val="24"/>
                <w:szCs w:val="24"/>
              </w:rPr>
              <w:t>części 3 zamówienia w wysokości 100 183.50 zł brutto;</w:t>
            </w:r>
          </w:p>
        </w:tc>
      </w:tr>
      <w:tr w:rsidR="00BF505F" w:rsidRPr="00C902DE" w14:paraId="74B8D7B3" w14:textId="77777777" w:rsidTr="004F187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D0DCF0" w14:textId="77777777" w:rsidR="00BF505F" w:rsidRPr="00C902DE" w:rsidRDefault="00BF505F" w:rsidP="004F187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F505F">
              <w:rPr>
                <w:rFonts w:ascii="Arial" w:hAnsi="Arial" w:cs="Arial"/>
                <w:sz w:val="24"/>
                <w:szCs w:val="24"/>
              </w:rPr>
              <w:t>części 4 zamówienia w wysokości 89 700.48 zł brutto;</w:t>
            </w:r>
          </w:p>
        </w:tc>
      </w:tr>
      <w:tr w:rsidR="00BF505F" w:rsidRPr="00C902DE" w14:paraId="63964364" w14:textId="77777777" w:rsidTr="004F187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37D93F" w14:textId="77777777" w:rsidR="00BF505F" w:rsidRPr="00C902DE" w:rsidRDefault="00BF505F" w:rsidP="004F187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F505F">
              <w:rPr>
                <w:rFonts w:ascii="Arial" w:hAnsi="Arial" w:cs="Arial"/>
                <w:sz w:val="24"/>
                <w:szCs w:val="24"/>
              </w:rPr>
              <w:t>części 5 zamówienia w wysokości 62 004.00 zł brutto;</w:t>
            </w:r>
          </w:p>
        </w:tc>
      </w:tr>
      <w:tr w:rsidR="00BF505F" w:rsidRPr="00C902DE" w14:paraId="34D58BBD" w14:textId="77777777" w:rsidTr="004F187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A436C3" w14:textId="77777777" w:rsidR="00BF505F" w:rsidRPr="00C902DE" w:rsidRDefault="00BF505F" w:rsidP="004F187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F505F">
              <w:rPr>
                <w:rFonts w:ascii="Arial" w:hAnsi="Arial" w:cs="Arial"/>
                <w:sz w:val="24"/>
                <w:szCs w:val="24"/>
              </w:rPr>
              <w:t>części 6 zamówienia w wysokości 24 154.20 zł brutto;</w:t>
            </w:r>
          </w:p>
        </w:tc>
      </w:tr>
      <w:tr w:rsidR="00BF505F" w:rsidRPr="00C902DE" w14:paraId="6F44CF64" w14:textId="77777777" w:rsidTr="004F187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5EB4A3" w14:textId="77777777" w:rsidR="00BF505F" w:rsidRPr="00C902DE" w:rsidRDefault="00BF505F" w:rsidP="004F187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F505F">
              <w:rPr>
                <w:rFonts w:ascii="Arial" w:hAnsi="Arial" w:cs="Arial"/>
                <w:sz w:val="24"/>
                <w:szCs w:val="24"/>
              </w:rPr>
              <w:t>części 7 zamówienia w wysokości 41 473.35 zł brutto;</w:t>
            </w:r>
          </w:p>
        </w:tc>
      </w:tr>
    </w:tbl>
    <w:p w14:paraId="3DD52B09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C485517" w14:textId="1696CC1A" w:rsidR="00A80738" w:rsidRDefault="00A80738" w:rsidP="00D467BA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3220C209" w14:textId="347B5954" w:rsidR="00D467BA" w:rsidRPr="003E6519" w:rsidRDefault="00D467BA" w:rsidP="00D467BA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4DF506FB" w14:textId="5F719FF2" w:rsidR="00C236D3" w:rsidRPr="003E6519" w:rsidRDefault="00D467BA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mgr Dorota Góral</w:t>
      </w:r>
      <w:r w:rsidR="00BF505F" w:rsidRPr="00BF505F">
        <w:rPr>
          <w:rFonts w:ascii="Arial" w:hAnsi="Arial" w:cs="Arial"/>
          <w:sz w:val="24"/>
          <w:szCs w:val="24"/>
        </w:rPr>
        <w:t xml:space="preserve">  </w:t>
      </w: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331EC" w14:textId="77777777" w:rsidR="003B1735" w:rsidRDefault="003B1735">
      <w:r>
        <w:separator/>
      </w:r>
    </w:p>
  </w:endnote>
  <w:endnote w:type="continuationSeparator" w:id="0">
    <w:p w14:paraId="01B7BB2E" w14:textId="77777777" w:rsidR="003B1735" w:rsidRDefault="003B1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DC02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30653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2D4A2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6943E50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9328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650A9E" w14:textId="77777777" w:rsidR="009F189D" w:rsidRDefault="009F189D">
    <w:pPr>
      <w:pStyle w:val="Stopka"/>
      <w:tabs>
        <w:tab w:val="clear" w:pos="4536"/>
      </w:tabs>
      <w:jc w:val="center"/>
    </w:pPr>
  </w:p>
  <w:p w14:paraId="0454F64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B3B9D" w14:textId="77777777" w:rsidR="003B1735" w:rsidRDefault="003B1735">
      <w:r>
        <w:separator/>
      </w:r>
    </w:p>
  </w:footnote>
  <w:footnote w:type="continuationSeparator" w:id="0">
    <w:p w14:paraId="611092FF" w14:textId="77777777" w:rsidR="003B1735" w:rsidRDefault="003B17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E3CB9" w14:textId="77777777" w:rsidR="00BF505F" w:rsidRDefault="00BF50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43774" w14:textId="77777777" w:rsidR="00BF505F" w:rsidRDefault="00BF50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C7F73" w14:textId="77777777" w:rsidR="00BF505F" w:rsidRDefault="00BF50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1735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B1735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BF505F"/>
    <w:rsid w:val="00C236D3"/>
    <w:rsid w:val="00C659E2"/>
    <w:rsid w:val="00C902DE"/>
    <w:rsid w:val="00CB0802"/>
    <w:rsid w:val="00D467BA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567195"/>
  <w15:chartTrackingRefBased/>
  <w15:docId w15:val="{5742D3D3-0412-4BA1-B2F2-839DE4A76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153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2</cp:revision>
  <cp:lastPrinted>2025-06-10T06:30:00Z</cp:lastPrinted>
  <dcterms:created xsi:type="dcterms:W3CDTF">2025-06-10T06:30:00Z</dcterms:created>
  <dcterms:modified xsi:type="dcterms:W3CDTF">2025-06-10T06:30:00Z</dcterms:modified>
</cp:coreProperties>
</file>