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504017" w14:textId="77777777" w:rsidR="00081D13" w:rsidRPr="003B4727" w:rsidRDefault="00FB14A2" w:rsidP="00081D13">
      <w:pPr>
        <w:spacing w:after="600"/>
        <w:jc w:val="right"/>
        <w:rPr>
          <w:sz w:val="20"/>
          <w:szCs w:val="20"/>
        </w:rPr>
      </w:pPr>
      <w:bookmarkStart w:id="0" w:name="_Hlk53520193"/>
      <w:r w:rsidRPr="003B4727">
        <w:rPr>
          <w:sz w:val="20"/>
          <w:szCs w:val="20"/>
        </w:rPr>
        <w:t>Niepołomice</w:t>
      </w:r>
      <w:r w:rsidR="00081D13" w:rsidRPr="003B4727">
        <w:rPr>
          <w:sz w:val="20"/>
          <w:szCs w:val="20"/>
        </w:rPr>
        <w:t xml:space="preserve"> dnia: </w:t>
      </w:r>
      <w:r w:rsidRPr="003B4727">
        <w:rPr>
          <w:sz w:val="20"/>
          <w:szCs w:val="20"/>
        </w:rPr>
        <w:t>2025-06-09</w:t>
      </w:r>
    </w:p>
    <w:p w14:paraId="7BB7787C" w14:textId="77777777" w:rsidR="00081D13" w:rsidRPr="003B4727" w:rsidRDefault="00FB14A2" w:rsidP="00081D13">
      <w:pPr>
        <w:spacing w:line="360" w:lineRule="auto"/>
        <w:ind w:right="3969"/>
        <w:rPr>
          <w:b/>
          <w:bCs/>
          <w:sz w:val="20"/>
          <w:szCs w:val="20"/>
        </w:rPr>
      </w:pPr>
      <w:r w:rsidRPr="003B4727">
        <w:rPr>
          <w:b/>
          <w:bCs/>
          <w:sz w:val="20"/>
          <w:szCs w:val="20"/>
        </w:rPr>
        <w:t>GMINA NIEPOŁOMICE</w:t>
      </w:r>
    </w:p>
    <w:p w14:paraId="48962DD9" w14:textId="77777777" w:rsidR="00081D13" w:rsidRPr="003B4727" w:rsidRDefault="00FB14A2" w:rsidP="00081D13">
      <w:pPr>
        <w:spacing w:line="360" w:lineRule="auto"/>
        <w:ind w:right="3969"/>
        <w:rPr>
          <w:sz w:val="20"/>
          <w:szCs w:val="20"/>
        </w:rPr>
      </w:pPr>
      <w:r w:rsidRPr="003B4727">
        <w:rPr>
          <w:sz w:val="20"/>
          <w:szCs w:val="20"/>
        </w:rPr>
        <w:t>Pl. Zwycięstwa</w:t>
      </w:r>
      <w:r w:rsidR="00081D13" w:rsidRPr="003B4727">
        <w:rPr>
          <w:sz w:val="20"/>
          <w:szCs w:val="20"/>
        </w:rPr>
        <w:t xml:space="preserve"> </w:t>
      </w:r>
      <w:r w:rsidRPr="003B4727">
        <w:rPr>
          <w:sz w:val="20"/>
          <w:szCs w:val="20"/>
        </w:rPr>
        <w:t>13</w:t>
      </w:r>
    </w:p>
    <w:p w14:paraId="4469C0F6" w14:textId="77777777" w:rsidR="00081D13" w:rsidRPr="003B4727" w:rsidRDefault="00FB14A2" w:rsidP="00081D13">
      <w:pPr>
        <w:ind w:right="3969"/>
        <w:rPr>
          <w:sz w:val="20"/>
          <w:szCs w:val="20"/>
        </w:rPr>
      </w:pPr>
      <w:r w:rsidRPr="003B4727">
        <w:rPr>
          <w:sz w:val="20"/>
          <w:szCs w:val="20"/>
        </w:rPr>
        <w:t>32-005</w:t>
      </w:r>
      <w:r w:rsidR="00081D13" w:rsidRPr="003B4727">
        <w:rPr>
          <w:sz w:val="20"/>
          <w:szCs w:val="20"/>
        </w:rPr>
        <w:t xml:space="preserve"> </w:t>
      </w:r>
      <w:r w:rsidRPr="003B4727">
        <w:rPr>
          <w:sz w:val="20"/>
          <w:szCs w:val="20"/>
        </w:rPr>
        <w:t>Niepołomice</w:t>
      </w:r>
    </w:p>
    <w:p w14:paraId="4F770B1A" w14:textId="77777777" w:rsidR="00081D13" w:rsidRPr="003B4727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B4727" w14:paraId="59CACB32" w14:textId="77777777" w:rsidTr="00C13EA9">
        <w:tc>
          <w:tcPr>
            <w:tcW w:w="10065" w:type="dxa"/>
            <w:shd w:val="clear" w:color="auto" w:fill="F2F2F2"/>
            <w:hideMark/>
          </w:tcPr>
          <w:p w14:paraId="24F1C7E1" w14:textId="77777777" w:rsidR="00081D13" w:rsidRPr="003B4727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3B4727">
              <w:rPr>
                <w:b/>
                <w:spacing w:val="50"/>
                <w:kern w:val="28"/>
                <w:sz w:val="20"/>
                <w:szCs w:val="20"/>
              </w:rPr>
              <w:t>INFORMACJA</w:t>
            </w:r>
          </w:p>
          <w:p w14:paraId="6A8DB7A3" w14:textId="77777777" w:rsidR="00081D13" w:rsidRPr="003B4727" w:rsidRDefault="00081D13" w:rsidP="00C13EA9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3B4727">
              <w:rPr>
                <w:b/>
                <w:spacing w:val="50"/>
                <w:kern w:val="28"/>
                <w:sz w:val="20"/>
                <w:szCs w:val="20"/>
              </w:rPr>
              <w:t>O WYBORZE NAJKORZYSTNIEJSZEJ OFERTY</w:t>
            </w:r>
          </w:p>
        </w:tc>
      </w:tr>
    </w:tbl>
    <w:p w14:paraId="53E214FB" w14:textId="77777777" w:rsidR="00081D13" w:rsidRPr="003B4727" w:rsidRDefault="00081D13" w:rsidP="00081D13">
      <w:pPr>
        <w:keepNext/>
        <w:spacing w:after="240"/>
        <w:outlineLvl w:val="0"/>
        <w:rPr>
          <w:b/>
          <w:sz w:val="20"/>
          <w:szCs w:val="20"/>
        </w:rPr>
      </w:pPr>
    </w:p>
    <w:p w14:paraId="234BB687" w14:textId="77777777" w:rsidR="00081D13" w:rsidRPr="003B4727" w:rsidRDefault="00081D13" w:rsidP="00081D13">
      <w:pPr>
        <w:spacing w:after="120" w:line="360" w:lineRule="auto"/>
        <w:jc w:val="both"/>
        <w:rPr>
          <w:rFonts w:eastAsia="Calibri"/>
          <w:sz w:val="20"/>
          <w:szCs w:val="20"/>
          <w:lang w:eastAsia="en-US"/>
        </w:rPr>
      </w:pPr>
      <w:r w:rsidRPr="003B4727">
        <w:rPr>
          <w:rFonts w:eastAsia="Calibri"/>
          <w:sz w:val="20"/>
          <w:szCs w:val="20"/>
          <w:lang w:eastAsia="en-US"/>
        </w:rPr>
        <w:t xml:space="preserve">Dotyczy </w:t>
      </w:r>
      <w:r w:rsidRPr="003B4727">
        <w:rPr>
          <w:sz w:val="20"/>
          <w:szCs w:val="20"/>
        </w:rPr>
        <w:t>postępowania o udzielenie zamówienia publicznego</w:t>
      </w:r>
      <w:r w:rsidRPr="003B4727">
        <w:rPr>
          <w:rFonts w:eastAsia="Calibri"/>
          <w:sz w:val="20"/>
          <w:szCs w:val="20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B4727" w14:paraId="58D3C68D" w14:textId="77777777" w:rsidTr="00081D13">
        <w:tc>
          <w:tcPr>
            <w:tcW w:w="2269" w:type="dxa"/>
            <w:shd w:val="clear" w:color="auto" w:fill="auto"/>
          </w:tcPr>
          <w:p w14:paraId="2AA62E9D" w14:textId="77777777" w:rsidR="00081D13" w:rsidRPr="003B4727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0"/>
                <w:szCs w:val="20"/>
              </w:rPr>
            </w:pPr>
            <w:r w:rsidRPr="003B4727">
              <w:rPr>
                <w:sz w:val="20"/>
                <w:szCs w:val="20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14:paraId="44570125" w14:textId="77777777" w:rsidR="00081D13" w:rsidRPr="003B4727" w:rsidRDefault="00FB14A2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3B4727">
              <w:rPr>
                <w:bCs/>
                <w:sz w:val="20"/>
                <w:szCs w:val="20"/>
              </w:rPr>
              <w:t>Budowa 3 klubów malucha na Jazach- "Wiewiórki", "Liski" i "Żubrzyki"</w:t>
            </w:r>
          </w:p>
        </w:tc>
      </w:tr>
      <w:tr w:rsidR="00FB14A2" w:rsidRPr="003B4727" w14:paraId="3F6E2290" w14:textId="77777777" w:rsidTr="00DE0A45">
        <w:tc>
          <w:tcPr>
            <w:tcW w:w="2269" w:type="dxa"/>
            <w:shd w:val="clear" w:color="auto" w:fill="auto"/>
          </w:tcPr>
          <w:p w14:paraId="4F74EE75" w14:textId="77777777" w:rsidR="00FB14A2" w:rsidRPr="003B4727" w:rsidRDefault="00FB14A2" w:rsidP="00DE0A4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0"/>
                <w:szCs w:val="20"/>
              </w:rPr>
            </w:pPr>
            <w:r w:rsidRPr="003B4727">
              <w:rPr>
                <w:sz w:val="20"/>
                <w:szCs w:val="20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14:paraId="53ECD32C" w14:textId="77777777" w:rsidR="00FB14A2" w:rsidRPr="003B4727" w:rsidRDefault="00FB14A2" w:rsidP="00DE0A4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3B4727">
              <w:rPr>
                <w:bCs/>
                <w:sz w:val="20"/>
                <w:szCs w:val="20"/>
              </w:rPr>
              <w:t>ZP.271.12.2025</w:t>
            </w:r>
          </w:p>
        </w:tc>
      </w:tr>
    </w:tbl>
    <w:p w14:paraId="7F30D782" w14:textId="77777777" w:rsidR="00081D13" w:rsidRPr="003B4727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sz w:val="20"/>
          <w:szCs w:val="20"/>
        </w:rPr>
      </w:pPr>
    </w:p>
    <w:p w14:paraId="0FC89755" w14:textId="77777777" w:rsidR="00081D13" w:rsidRPr="003B4727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bCs/>
          <w:sz w:val="20"/>
          <w:szCs w:val="20"/>
        </w:rPr>
      </w:pPr>
      <w:r w:rsidRPr="003B4727">
        <w:rPr>
          <w:sz w:val="20"/>
          <w:szCs w:val="20"/>
        </w:rPr>
        <w:t xml:space="preserve">Zamawiający, </w:t>
      </w:r>
      <w:r w:rsidR="00FB14A2" w:rsidRPr="003B4727">
        <w:rPr>
          <w:b/>
          <w:sz w:val="20"/>
          <w:szCs w:val="20"/>
        </w:rPr>
        <w:t>GMINA NIEPOŁOMICE</w:t>
      </w:r>
      <w:r w:rsidRPr="003B4727">
        <w:rPr>
          <w:sz w:val="20"/>
          <w:szCs w:val="20"/>
        </w:rPr>
        <w:t xml:space="preserve">, działając na podstawie art. 253 </w:t>
      </w:r>
      <w:r w:rsidR="00A17CDB" w:rsidRPr="003B4727">
        <w:rPr>
          <w:sz w:val="20"/>
          <w:szCs w:val="20"/>
        </w:rPr>
        <w:t xml:space="preserve">ust. 1 pkt. 1 i </w:t>
      </w:r>
      <w:r w:rsidRPr="003B4727">
        <w:rPr>
          <w:sz w:val="20"/>
          <w:szCs w:val="20"/>
        </w:rPr>
        <w:t xml:space="preserve">ust. </w:t>
      </w:r>
      <w:r w:rsidR="00A17CDB" w:rsidRPr="003B4727">
        <w:rPr>
          <w:sz w:val="20"/>
          <w:szCs w:val="20"/>
        </w:rPr>
        <w:t>2</w:t>
      </w:r>
      <w:r w:rsidRPr="003B4727">
        <w:rPr>
          <w:sz w:val="20"/>
          <w:szCs w:val="20"/>
        </w:rPr>
        <w:t xml:space="preserve"> </w:t>
      </w:r>
      <w:r w:rsidR="00081D13" w:rsidRPr="003B4727">
        <w:rPr>
          <w:sz w:val="20"/>
          <w:szCs w:val="20"/>
        </w:rPr>
        <w:t xml:space="preserve">ustawy z dnia 11 września 2019r. Prawo zamówień publicznych </w:t>
      </w:r>
      <w:r w:rsidR="00FB14A2" w:rsidRPr="003B4727">
        <w:rPr>
          <w:sz w:val="20"/>
          <w:szCs w:val="20"/>
        </w:rPr>
        <w:t>(</w:t>
      </w:r>
      <w:proofErr w:type="spellStart"/>
      <w:r w:rsidR="00FB14A2" w:rsidRPr="003B4727">
        <w:rPr>
          <w:sz w:val="20"/>
          <w:szCs w:val="20"/>
        </w:rPr>
        <w:t>t.j</w:t>
      </w:r>
      <w:proofErr w:type="spellEnd"/>
      <w:r w:rsidR="00FB14A2" w:rsidRPr="003B4727">
        <w:rPr>
          <w:sz w:val="20"/>
          <w:szCs w:val="20"/>
        </w:rPr>
        <w:t>. Dz. U. z 2024 poz. 1320)</w:t>
      </w:r>
      <w:r w:rsidR="00081D13" w:rsidRPr="003B4727">
        <w:rPr>
          <w:sz w:val="20"/>
          <w:szCs w:val="20"/>
        </w:rPr>
        <w:t xml:space="preserve">, zwanej dalej „ustawą </w:t>
      </w:r>
      <w:proofErr w:type="spellStart"/>
      <w:r w:rsidR="00081D13" w:rsidRPr="003B4727">
        <w:rPr>
          <w:sz w:val="20"/>
          <w:szCs w:val="20"/>
        </w:rPr>
        <w:t>Pzp</w:t>
      </w:r>
      <w:proofErr w:type="spellEnd"/>
      <w:r w:rsidR="00081D13" w:rsidRPr="003B4727">
        <w:rPr>
          <w:sz w:val="20"/>
          <w:szCs w:val="20"/>
        </w:rPr>
        <w:t>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FB14A2" w:rsidRPr="003B4727" w14:paraId="60A151A9" w14:textId="77777777" w:rsidTr="00DE0A4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1D624A29" w14:textId="4A9768C0" w:rsidR="00FB14A2" w:rsidRPr="003B4727" w:rsidRDefault="00FB14A2" w:rsidP="00DE0A45">
            <w:pPr>
              <w:spacing w:before="80" w:line="360" w:lineRule="auto"/>
              <w:ind w:left="-75"/>
              <w:jc w:val="both"/>
              <w:rPr>
                <w:b/>
                <w:sz w:val="20"/>
                <w:szCs w:val="20"/>
              </w:rPr>
            </w:pPr>
            <w:r w:rsidRPr="003B4727">
              <w:rPr>
                <w:b/>
                <w:sz w:val="20"/>
                <w:szCs w:val="20"/>
              </w:rPr>
              <w:t>OLEXBUD</w:t>
            </w:r>
            <w:r w:rsidR="003B4727">
              <w:rPr>
                <w:b/>
                <w:sz w:val="20"/>
                <w:szCs w:val="20"/>
              </w:rPr>
              <w:t xml:space="preserve"> </w:t>
            </w:r>
            <w:r w:rsidRPr="003B4727">
              <w:rPr>
                <w:b/>
                <w:sz w:val="20"/>
                <w:szCs w:val="20"/>
              </w:rPr>
              <w:t xml:space="preserve">2 </w:t>
            </w:r>
            <w:r w:rsidR="003B4727">
              <w:rPr>
                <w:b/>
                <w:sz w:val="20"/>
                <w:szCs w:val="20"/>
              </w:rPr>
              <w:t>Sp. z o.o.</w:t>
            </w:r>
          </w:p>
          <w:p w14:paraId="5EC3B5CC" w14:textId="77777777" w:rsidR="00FB14A2" w:rsidRPr="003B4727" w:rsidRDefault="00FB14A2" w:rsidP="00DE0A45">
            <w:pPr>
              <w:spacing w:line="360" w:lineRule="auto"/>
              <w:ind w:left="-75"/>
              <w:jc w:val="both"/>
              <w:rPr>
                <w:b/>
                <w:sz w:val="20"/>
                <w:szCs w:val="20"/>
              </w:rPr>
            </w:pPr>
            <w:r w:rsidRPr="003B4727">
              <w:rPr>
                <w:bCs/>
                <w:sz w:val="20"/>
                <w:szCs w:val="20"/>
              </w:rPr>
              <w:t>Kąty</w:t>
            </w:r>
            <w:r w:rsidRPr="003B4727">
              <w:rPr>
                <w:bCs/>
                <w:sz w:val="20"/>
                <w:szCs w:val="20"/>
              </w:rPr>
              <w:t xml:space="preserve"> </w:t>
            </w:r>
            <w:r w:rsidRPr="003B4727">
              <w:rPr>
                <w:bCs/>
                <w:sz w:val="20"/>
                <w:szCs w:val="20"/>
              </w:rPr>
              <w:t>175</w:t>
            </w:r>
            <w:r w:rsidRPr="003B4727">
              <w:rPr>
                <w:bCs/>
                <w:sz w:val="20"/>
                <w:szCs w:val="20"/>
              </w:rPr>
              <w:t xml:space="preserve"> </w:t>
            </w:r>
          </w:p>
          <w:p w14:paraId="15224813" w14:textId="77777777" w:rsidR="00FB14A2" w:rsidRPr="003B4727" w:rsidRDefault="00FB14A2" w:rsidP="00DE0A45">
            <w:pPr>
              <w:ind w:left="-75"/>
              <w:jc w:val="both"/>
              <w:rPr>
                <w:bCs/>
                <w:sz w:val="20"/>
                <w:szCs w:val="20"/>
              </w:rPr>
            </w:pPr>
            <w:r w:rsidRPr="003B4727">
              <w:rPr>
                <w:bCs/>
                <w:sz w:val="20"/>
                <w:szCs w:val="20"/>
              </w:rPr>
              <w:t>32-862</w:t>
            </w:r>
            <w:r w:rsidRPr="003B4727">
              <w:rPr>
                <w:bCs/>
                <w:sz w:val="20"/>
                <w:szCs w:val="20"/>
              </w:rPr>
              <w:t xml:space="preserve"> </w:t>
            </w:r>
            <w:r w:rsidRPr="003B4727">
              <w:rPr>
                <w:bCs/>
                <w:sz w:val="20"/>
                <w:szCs w:val="20"/>
              </w:rPr>
              <w:t>Kąty</w:t>
            </w:r>
          </w:p>
          <w:p w14:paraId="5F33C922" w14:textId="77777777" w:rsidR="00FB14A2" w:rsidRPr="003B4727" w:rsidRDefault="00FB14A2" w:rsidP="00DE0A45">
            <w:pPr>
              <w:spacing w:before="120" w:after="40" w:line="276" w:lineRule="auto"/>
              <w:ind w:left="-75"/>
              <w:jc w:val="both"/>
              <w:rPr>
                <w:sz w:val="20"/>
                <w:szCs w:val="20"/>
              </w:rPr>
            </w:pPr>
            <w:r w:rsidRPr="003B4727">
              <w:rPr>
                <w:sz w:val="20"/>
                <w:szCs w:val="20"/>
              </w:rPr>
              <w:t>za cenę wykonania przedmiotu zamówienia w wysokości</w:t>
            </w:r>
            <w:bookmarkStart w:id="1" w:name="p360105_01"/>
            <w:r w:rsidRPr="003B4727">
              <w:rPr>
                <w:sz w:val="20"/>
                <w:szCs w:val="20"/>
              </w:rPr>
              <w:t xml:space="preserve"> </w:t>
            </w:r>
            <w:bookmarkEnd w:id="1"/>
            <w:r w:rsidRPr="003B4727">
              <w:rPr>
                <w:b/>
                <w:sz w:val="20"/>
                <w:szCs w:val="20"/>
              </w:rPr>
              <w:t>6 267 000.00 zł</w:t>
            </w:r>
            <w:r w:rsidRPr="003B4727">
              <w:rPr>
                <w:b/>
                <w:sz w:val="20"/>
                <w:szCs w:val="20"/>
              </w:rPr>
              <w:t xml:space="preserve"> brutto</w:t>
            </w:r>
            <w:r w:rsidRPr="003B4727">
              <w:rPr>
                <w:bCs/>
                <w:sz w:val="20"/>
                <w:szCs w:val="20"/>
              </w:rPr>
              <w:t>.</w:t>
            </w:r>
          </w:p>
          <w:p w14:paraId="60B7FB16" w14:textId="77777777" w:rsidR="00FB14A2" w:rsidRPr="003B4727" w:rsidRDefault="00FB14A2" w:rsidP="00DE0A45">
            <w:pPr>
              <w:spacing w:before="240" w:after="60" w:line="276" w:lineRule="auto"/>
              <w:ind w:left="-75"/>
              <w:jc w:val="both"/>
              <w:rPr>
                <w:color w:val="000000"/>
                <w:sz w:val="20"/>
                <w:szCs w:val="20"/>
              </w:rPr>
            </w:pPr>
            <w:r w:rsidRPr="003B4727">
              <w:rPr>
                <w:color w:val="000000"/>
                <w:sz w:val="20"/>
                <w:szCs w:val="20"/>
              </w:rPr>
              <w:t>Uzasadnienie wyboru:</w:t>
            </w:r>
          </w:p>
          <w:p w14:paraId="0D285DC0" w14:textId="7B1268A5" w:rsidR="00FB14A2" w:rsidRPr="003B4727" w:rsidRDefault="003B4727" w:rsidP="00DE0A45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sz w:val="20"/>
                <w:szCs w:val="20"/>
              </w:rPr>
            </w:pPr>
            <w:r w:rsidRPr="003B4727">
              <w:rPr>
                <w:sz w:val="20"/>
                <w:szCs w:val="20"/>
              </w:rPr>
              <w:t>Dokonano</w:t>
            </w:r>
            <w:r w:rsidR="00FB14A2" w:rsidRPr="003B4727">
              <w:rPr>
                <w:sz w:val="20"/>
                <w:szCs w:val="20"/>
              </w:rPr>
              <w:t xml:space="preserve"> </w:t>
            </w:r>
            <w:r w:rsidRPr="003B4727">
              <w:rPr>
                <w:sz w:val="20"/>
                <w:szCs w:val="20"/>
              </w:rPr>
              <w:t>wyboru</w:t>
            </w:r>
            <w:r w:rsidR="00FB14A2" w:rsidRPr="003B4727">
              <w:rPr>
                <w:sz w:val="20"/>
                <w:szCs w:val="20"/>
              </w:rPr>
              <w:t xml:space="preserve"> oferty przedstawiającej najlepszy bilans ceny i kryterium poza cenowego</w:t>
            </w:r>
          </w:p>
        </w:tc>
      </w:tr>
    </w:tbl>
    <w:p w14:paraId="5C1EFB69" w14:textId="0C457A48" w:rsidR="003B4727" w:rsidRPr="003B4727" w:rsidRDefault="00081D13" w:rsidP="00081D13">
      <w:pPr>
        <w:spacing w:before="240" w:after="120"/>
        <w:jc w:val="both"/>
        <w:rPr>
          <w:color w:val="000000"/>
          <w:sz w:val="20"/>
          <w:szCs w:val="20"/>
        </w:rPr>
      </w:pPr>
      <w:r w:rsidRPr="003B4727">
        <w:rPr>
          <w:b/>
          <w:bCs/>
          <w:color w:val="000000"/>
          <w:sz w:val="20"/>
          <w:szCs w:val="20"/>
        </w:rPr>
        <w:t>Punktacja przyznana ofertom w każdym kryterium oceny ofert wraz z łączną punktacją</w:t>
      </w:r>
      <w:r w:rsidRPr="003B4727">
        <w:rPr>
          <w:color w:val="000000"/>
          <w:sz w:val="20"/>
          <w:szCs w:val="2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4678"/>
        <w:gridCol w:w="1134"/>
        <w:gridCol w:w="1701"/>
        <w:gridCol w:w="1559"/>
      </w:tblGrid>
      <w:tr w:rsidR="003B4727" w:rsidRPr="003B4727" w14:paraId="63D9A2CB" w14:textId="77777777" w:rsidTr="00DE0A45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7A9C17D5" w14:textId="77777777" w:rsidR="003B4727" w:rsidRPr="003B4727" w:rsidRDefault="003B4727" w:rsidP="00DE0A45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bookmarkStart w:id="2" w:name="_Hlk53517864"/>
            <w:r w:rsidRPr="003B4727">
              <w:rPr>
                <w:rFonts w:ascii="Times New Roman" w:hAnsi="Times New Roman" w:cs="Times New Roman"/>
              </w:rPr>
              <w:t>Nr oferty</w:t>
            </w:r>
          </w:p>
        </w:tc>
        <w:tc>
          <w:tcPr>
            <w:tcW w:w="4678" w:type="dxa"/>
            <w:shd w:val="clear" w:color="auto" w:fill="F2F2F2"/>
            <w:vAlign w:val="center"/>
          </w:tcPr>
          <w:p w14:paraId="514B3B0B" w14:textId="77777777" w:rsidR="003B4727" w:rsidRPr="003B4727" w:rsidRDefault="003B4727" w:rsidP="00DE0A45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B4727">
              <w:rPr>
                <w:rFonts w:ascii="Times New Roman" w:hAnsi="Times New Roman" w:cs="Times New Roman"/>
              </w:rPr>
              <w:t>Nazwa i adres wykonawcy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4E24E7CB" w14:textId="77777777" w:rsidR="003B4727" w:rsidRPr="003B4727" w:rsidRDefault="003B4727" w:rsidP="00DE0A45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3B4727">
              <w:rPr>
                <w:rFonts w:ascii="Times New Roman" w:hAnsi="Times New Roman" w:cs="Times New Roman"/>
                <w:bCs/>
              </w:rPr>
              <w:t>Cena</w:t>
            </w:r>
          </w:p>
        </w:tc>
        <w:tc>
          <w:tcPr>
            <w:tcW w:w="1701" w:type="dxa"/>
            <w:shd w:val="clear" w:color="auto" w:fill="F2F2F2"/>
            <w:vAlign w:val="center"/>
          </w:tcPr>
          <w:p w14:paraId="78DD2591" w14:textId="77777777" w:rsidR="003B4727" w:rsidRPr="003B4727" w:rsidRDefault="003B4727" w:rsidP="00DE0A45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3B4727">
              <w:rPr>
                <w:rFonts w:ascii="Times New Roman" w:hAnsi="Times New Roman" w:cs="Times New Roman"/>
                <w:bCs/>
              </w:rPr>
              <w:t>okres rękojmi i gwarancji</w:t>
            </w:r>
          </w:p>
        </w:tc>
        <w:tc>
          <w:tcPr>
            <w:tcW w:w="1559" w:type="dxa"/>
            <w:shd w:val="clear" w:color="auto" w:fill="F2F2F2"/>
            <w:vAlign w:val="center"/>
          </w:tcPr>
          <w:p w14:paraId="56F72F2D" w14:textId="77777777" w:rsidR="003B4727" w:rsidRPr="003B4727" w:rsidRDefault="003B4727" w:rsidP="00DE0A45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B4727">
              <w:rPr>
                <w:rFonts w:ascii="Times New Roman" w:hAnsi="Times New Roman" w:cs="Times New Roman"/>
              </w:rPr>
              <w:t>Łączna liczba punktów</w:t>
            </w:r>
          </w:p>
        </w:tc>
      </w:tr>
      <w:bookmarkEnd w:id="2"/>
      <w:tr w:rsidR="003B4727" w:rsidRPr="003B4727" w14:paraId="0D6B6442" w14:textId="77777777" w:rsidTr="00DE0A45">
        <w:tc>
          <w:tcPr>
            <w:tcW w:w="851" w:type="dxa"/>
            <w:vAlign w:val="center"/>
          </w:tcPr>
          <w:p w14:paraId="2F473098" w14:textId="77777777" w:rsidR="003B4727" w:rsidRPr="003B4727" w:rsidRDefault="003B4727" w:rsidP="00DE0A45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B4727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678" w:type="dxa"/>
            <w:vAlign w:val="center"/>
          </w:tcPr>
          <w:p w14:paraId="592011CE" w14:textId="77777777" w:rsidR="003B4727" w:rsidRPr="003B4727" w:rsidRDefault="003B4727" w:rsidP="00DE0A45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3B4727">
              <w:rPr>
                <w:rFonts w:ascii="Times New Roman" w:hAnsi="Times New Roman" w:cs="Times New Roman"/>
                <w:b/>
              </w:rPr>
              <w:t>OLEXBUD 2 Sp. z o.o.</w:t>
            </w:r>
          </w:p>
          <w:p w14:paraId="3E57FCD4" w14:textId="77777777" w:rsidR="003B4727" w:rsidRPr="003B4727" w:rsidRDefault="003B4727" w:rsidP="00DE0A45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 w:rsidRPr="003B4727">
              <w:rPr>
                <w:rFonts w:ascii="Times New Roman" w:hAnsi="Times New Roman" w:cs="Times New Roman"/>
                <w:bCs/>
              </w:rPr>
              <w:t xml:space="preserve">Kąty 175 </w:t>
            </w:r>
          </w:p>
          <w:p w14:paraId="508B278F" w14:textId="77777777" w:rsidR="003B4727" w:rsidRPr="003B4727" w:rsidRDefault="003B4727" w:rsidP="00DE0A45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3B4727">
              <w:rPr>
                <w:rFonts w:ascii="Times New Roman" w:hAnsi="Times New Roman" w:cs="Times New Roman"/>
                <w:bCs/>
              </w:rPr>
              <w:t>32-862 Kąty</w:t>
            </w:r>
          </w:p>
        </w:tc>
        <w:tc>
          <w:tcPr>
            <w:tcW w:w="1134" w:type="dxa"/>
            <w:vAlign w:val="center"/>
          </w:tcPr>
          <w:p w14:paraId="05796AED" w14:textId="77777777" w:rsidR="003B4727" w:rsidRPr="003B4727" w:rsidRDefault="003B4727" w:rsidP="00DE0A45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B4727">
              <w:rPr>
                <w:rFonts w:ascii="Times New Roman" w:hAnsi="Times New Roman" w:cs="Times New Roman"/>
              </w:rPr>
              <w:t xml:space="preserve">  60,00</w:t>
            </w:r>
          </w:p>
        </w:tc>
        <w:tc>
          <w:tcPr>
            <w:tcW w:w="1701" w:type="dxa"/>
            <w:vAlign w:val="center"/>
          </w:tcPr>
          <w:p w14:paraId="1E07AEA3" w14:textId="77777777" w:rsidR="003B4727" w:rsidRPr="003B4727" w:rsidRDefault="003B4727" w:rsidP="00DE0A45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B4727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559" w:type="dxa"/>
            <w:vAlign w:val="center"/>
          </w:tcPr>
          <w:p w14:paraId="27C360F5" w14:textId="77777777" w:rsidR="003B4727" w:rsidRPr="003B4727" w:rsidRDefault="003B4727" w:rsidP="00DE0A45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B4727">
              <w:rPr>
                <w:rFonts w:ascii="Times New Roman" w:hAnsi="Times New Roman" w:cs="Times New Roman"/>
              </w:rPr>
              <w:t xml:space="preserve">  100,00</w:t>
            </w:r>
          </w:p>
        </w:tc>
      </w:tr>
      <w:tr w:rsidR="003B4727" w:rsidRPr="003B4727" w14:paraId="1C6FBA6A" w14:textId="77777777" w:rsidTr="00DE0A45">
        <w:tc>
          <w:tcPr>
            <w:tcW w:w="851" w:type="dxa"/>
            <w:vAlign w:val="center"/>
          </w:tcPr>
          <w:p w14:paraId="6BF1F5DD" w14:textId="77777777" w:rsidR="003B4727" w:rsidRPr="003B4727" w:rsidRDefault="003B4727" w:rsidP="00DE0A45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B4727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4678" w:type="dxa"/>
            <w:vAlign w:val="center"/>
          </w:tcPr>
          <w:p w14:paraId="3C7220D6" w14:textId="77777777" w:rsidR="003B4727" w:rsidRPr="003B4727" w:rsidRDefault="003B4727" w:rsidP="00DE0A45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3B4727">
              <w:rPr>
                <w:rFonts w:ascii="Times New Roman" w:hAnsi="Times New Roman" w:cs="Times New Roman"/>
                <w:b/>
              </w:rPr>
              <w:t>Firma Budowlana Sikora Maciej Sikora</w:t>
            </w:r>
          </w:p>
          <w:p w14:paraId="01628DD5" w14:textId="77777777" w:rsidR="003B4727" w:rsidRPr="003B4727" w:rsidRDefault="003B4727" w:rsidP="00DE0A45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 w:rsidRPr="003B4727">
              <w:rPr>
                <w:rFonts w:ascii="Times New Roman" w:hAnsi="Times New Roman" w:cs="Times New Roman"/>
                <w:bCs/>
              </w:rPr>
              <w:t xml:space="preserve">os. Niwa 103a </w:t>
            </w:r>
          </w:p>
          <w:p w14:paraId="3CE7E0EC" w14:textId="77777777" w:rsidR="003B4727" w:rsidRPr="003B4727" w:rsidRDefault="003B4727" w:rsidP="00DE0A45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3B4727">
              <w:rPr>
                <w:rFonts w:ascii="Times New Roman" w:hAnsi="Times New Roman" w:cs="Times New Roman"/>
                <w:bCs/>
              </w:rPr>
              <w:t>34-400 Nowy Targ</w:t>
            </w:r>
          </w:p>
        </w:tc>
        <w:tc>
          <w:tcPr>
            <w:tcW w:w="1134" w:type="dxa"/>
            <w:vAlign w:val="center"/>
          </w:tcPr>
          <w:p w14:paraId="26AC8E96" w14:textId="77777777" w:rsidR="003B4727" w:rsidRPr="003B4727" w:rsidRDefault="003B4727" w:rsidP="00DE0A45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B4727">
              <w:rPr>
                <w:rFonts w:ascii="Times New Roman" w:hAnsi="Times New Roman" w:cs="Times New Roman"/>
              </w:rPr>
              <w:t xml:space="preserve">  59,21</w:t>
            </w:r>
          </w:p>
        </w:tc>
        <w:tc>
          <w:tcPr>
            <w:tcW w:w="1701" w:type="dxa"/>
            <w:vAlign w:val="center"/>
          </w:tcPr>
          <w:p w14:paraId="44E6CF0F" w14:textId="77777777" w:rsidR="003B4727" w:rsidRPr="003B4727" w:rsidRDefault="003B4727" w:rsidP="00DE0A45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B4727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559" w:type="dxa"/>
            <w:vAlign w:val="center"/>
          </w:tcPr>
          <w:p w14:paraId="65A23FA0" w14:textId="77777777" w:rsidR="003B4727" w:rsidRPr="003B4727" w:rsidRDefault="003B4727" w:rsidP="00DE0A45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B4727">
              <w:rPr>
                <w:rFonts w:ascii="Times New Roman" w:hAnsi="Times New Roman" w:cs="Times New Roman"/>
              </w:rPr>
              <w:t xml:space="preserve">  99,21</w:t>
            </w:r>
          </w:p>
        </w:tc>
      </w:tr>
      <w:tr w:rsidR="003B4727" w:rsidRPr="003B4727" w14:paraId="783D8876" w14:textId="77777777" w:rsidTr="00DE0A45">
        <w:tc>
          <w:tcPr>
            <w:tcW w:w="851" w:type="dxa"/>
            <w:vAlign w:val="center"/>
          </w:tcPr>
          <w:p w14:paraId="054F2D75" w14:textId="77777777" w:rsidR="003B4727" w:rsidRPr="003B4727" w:rsidRDefault="003B4727" w:rsidP="00DE0A45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B472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678" w:type="dxa"/>
            <w:vAlign w:val="center"/>
          </w:tcPr>
          <w:p w14:paraId="498F96C7" w14:textId="77777777" w:rsidR="003B4727" w:rsidRPr="003B4727" w:rsidRDefault="003B4727" w:rsidP="00DE0A45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3B4727">
              <w:rPr>
                <w:rFonts w:ascii="Times New Roman" w:hAnsi="Times New Roman" w:cs="Times New Roman"/>
                <w:b/>
              </w:rPr>
              <w:t>Firma Francuz Sp. z o.o.</w:t>
            </w:r>
          </w:p>
          <w:p w14:paraId="24982FC1" w14:textId="77777777" w:rsidR="003B4727" w:rsidRPr="003B4727" w:rsidRDefault="003B4727" w:rsidP="00DE0A45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 w:rsidRPr="003B4727">
              <w:rPr>
                <w:rFonts w:ascii="Times New Roman" w:hAnsi="Times New Roman" w:cs="Times New Roman"/>
                <w:bCs/>
              </w:rPr>
              <w:t xml:space="preserve">Żębocin 24b </w:t>
            </w:r>
          </w:p>
          <w:p w14:paraId="7D6CC252" w14:textId="77777777" w:rsidR="003B4727" w:rsidRPr="003B4727" w:rsidRDefault="003B4727" w:rsidP="00DE0A45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3B4727">
              <w:rPr>
                <w:rFonts w:ascii="Times New Roman" w:hAnsi="Times New Roman" w:cs="Times New Roman"/>
                <w:bCs/>
              </w:rPr>
              <w:t>32-100 Proszowice</w:t>
            </w:r>
          </w:p>
        </w:tc>
        <w:tc>
          <w:tcPr>
            <w:tcW w:w="1134" w:type="dxa"/>
            <w:vAlign w:val="center"/>
          </w:tcPr>
          <w:p w14:paraId="5067C15E" w14:textId="77777777" w:rsidR="003B4727" w:rsidRPr="003B4727" w:rsidRDefault="003B4727" w:rsidP="00DE0A45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B4727">
              <w:rPr>
                <w:rFonts w:ascii="Times New Roman" w:hAnsi="Times New Roman" w:cs="Times New Roman"/>
              </w:rPr>
              <w:t xml:space="preserve">  58,79</w:t>
            </w:r>
          </w:p>
        </w:tc>
        <w:tc>
          <w:tcPr>
            <w:tcW w:w="1701" w:type="dxa"/>
            <w:vAlign w:val="center"/>
          </w:tcPr>
          <w:p w14:paraId="37721D79" w14:textId="77777777" w:rsidR="003B4727" w:rsidRPr="003B4727" w:rsidRDefault="003B4727" w:rsidP="00DE0A45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B4727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559" w:type="dxa"/>
            <w:vAlign w:val="center"/>
          </w:tcPr>
          <w:p w14:paraId="2FE17B22" w14:textId="77777777" w:rsidR="003B4727" w:rsidRPr="003B4727" w:rsidRDefault="003B4727" w:rsidP="00DE0A45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B4727">
              <w:rPr>
                <w:rFonts w:ascii="Times New Roman" w:hAnsi="Times New Roman" w:cs="Times New Roman"/>
              </w:rPr>
              <w:t xml:space="preserve">  98,79</w:t>
            </w:r>
          </w:p>
        </w:tc>
      </w:tr>
      <w:tr w:rsidR="003B4727" w:rsidRPr="003B4727" w14:paraId="667D85DD" w14:textId="77777777" w:rsidTr="00DE0A45">
        <w:tc>
          <w:tcPr>
            <w:tcW w:w="851" w:type="dxa"/>
            <w:vAlign w:val="center"/>
          </w:tcPr>
          <w:p w14:paraId="6BA91126" w14:textId="77777777" w:rsidR="003B4727" w:rsidRPr="003B4727" w:rsidRDefault="003B4727" w:rsidP="00DE0A45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B4727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4678" w:type="dxa"/>
            <w:vAlign w:val="center"/>
          </w:tcPr>
          <w:p w14:paraId="5003C96D" w14:textId="77777777" w:rsidR="003B4727" w:rsidRPr="003B4727" w:rsidRDefault="003B4727" w:rsidP="00DE0A45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3B4727">
              <w:rPr>
                <w:rFonts w:ascii="Times New Roman" w:hAnsi="Times New Roman" w:cs="Times New Roman"/>
                <w:b/>
              </w:rPr>
              <w:t xml:space="preserve">Zakład Techniczno-Budowlany </w:t>
            </w:r>
            <w:proofErr w:type="spellStart"/>
            <w:r w:rsidRPr="003B4727">
              <w:rPr>
                <w:rFonts w:ascii="Times New Roman" w:hAnsi="Times New Roman" w:cs="Times New Roman"/>
                <w:b/>
              </w:rPr>
              <w:t>Polbau</w:t>
            </w:r>
            <w:proofErr w:type="spellEnd"/>
            <w:r w:rsidRPr="003B4727">
              <w:rPr>
                <w:rFonts w:ascii="Times New Roman" w:hAnsi="Times New Roman" w:cs="Times New Roman"/>
                <w:b/>
              </w:rPr>
              <w:t xml:space="preserve"> Sp. z o.o.</w:t>
            </w:r>
          </w:p>
          <w:p w14:paraId="3C5346B8" w14:textId="77777777" w:rsidR="003B4727" w:rsidRPr="003B4727" w:rsidRDefault="003B4727" w:rsidP="00DE0A45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 w:rsidRPr="003B4727">
              <w:rPr>
                <w:rFonts w:ascii="Times New Roman" w:hAnsi="Times New Roman" w:cs="Times New Roman"/>
                <w:bCs/>
              </w:rPr>
              <w:t xml:space="preserve">ul. Grunwaldzka 25 </w:t>
            </w:r>
          </w:p>
          <w:p w14:paraId="61CCDECD" w14:textId="77777777" w:rsidR="003B4727" w:rsidRPr="003B4727" w:rsidRDefault="003B4727" w:rsidP="00DE0A45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3B4727">
              <w:rPr>
                <w:rFonts w:ascii="Times New Roman" w:hAnsi="Times New Roman" w:cs="Times New Roman"/>
                <w:bCs/>
              </w:rPr>
              <w:t>45-054 Opole</w:t>
            </w:r>
          </w:p>
        </w:tc>
        <w:tc>
          <w:tcPr>
            <w:tcW w:w="1134" w:type="dxa"/>
            <w:vAlign w:val="center"/>
          </w:tcPr>
          <w:p w14:paraId="0B8C5623" w14:textId="77777777" w:rsidR="003B4727" w:rsidRPr="003B4727" w:rsidRDefault="003B4727" w:rsidP="00DE0A45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B4727">
              <w:rPr>
                <w:rFonts w:ascii="Times New Roman" w:hAnsi="Times New Roman" w:cs="Times New Roman"/>
              </w:rPr>
              <w:t xml:space="preserve">  53,72</w:t>
            </w:r>
          </w:p>
        </w:tc>
        <w:tc>
          <w:tcPr>
            <w:tcW w:w="1701" w:type="dxa"/>
            <w:vAlign w:val="center"/>
          </w:tcPr>
          <w:p w14:paraId="21D13344" w14:textId="77777777" w:rsidR="003B4727" w:rsidRPr="003B4727" w:rsidRDefault="003B4727" w:rsidP="00DE0A45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B4727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559" w:type="dxa"/>
            <w:vAlign w:val="center"/>
          </w:tcPr>
          <w:p w14:paraId="71A8742B" w14:textId="77777777" w:rsidR="003B4727" w:rsidRPr="003B4727" w:rsidRDefault="003B4727" w:rsidP="00DE0A45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B4727">
              <w:rPr>
                <w:rFonts w:ascii="Times New Roman" w:hAnsi="Times New Roman" w:cs="Times New Roman"/>
              </w:rPr>
              <w:t xml:space="preserve">  93,72</w:t>
            </w:r>
          </w:p>
        </w:tc>
      </w:tr>
      <w:tr w:rsidR="003B4727" w:rsidRPr="003B4727" w14:paraId="65045340" w14:textId="77777777" w:rsidTr="00DE0A45">
        <w:tc>
          <w:tcPr>
            <w:tcW w:w="851" w:type="dxa"/>
            <w:vAlign w:val="center"/>
          </w:tcPr>
          <w:p w14:paraId="78854D04" w14:textId="77777777" w:rsidR="003B4727" w:rsidRPr="003B4727" w:rsidRDefault="003B4727" w:rsidP="00DE0A45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B4727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678" w:type="dxa"/>
            <w:vAlign w:val="center"/>
          </w:tcPr>
          <w:p w14:paraId="2CE89B93" w14:textId="77777777" w:rsidR="003B4727" w:rsidRPr="003B4727" w:rsidRDefault="003B4727" w:rsidP="00DE0A45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3B4727">
              <w:rPr>
                <w:rFonts w:ascii="Times New Roman" w:hAnsi="Times New Roman" w:cs="Times New Roman"/>
                <w:b/>
              </w:rPr>
              <w:t>F.H.U.P AGRO-TECHNIKA Grzegorz Wiewiórka</w:t>
            </w:r>
          </w:p>
          <w:p w14:paraId="72A51976" w14:textId="77777777" w:rsidR="003B4727" w:rsidRPr="003B4727" w:rsidRDefault="003B4727" w:rsidP="00DE0A45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 w:rsidRPr="003B4727">
              <w:rPr>
                <w:rFonts w:ascii="Times New Roman" w:hAnsi="Times New Roman" w:cs="Times New Roman"/>
                <w:bCs/>
              </w:rPr>
              <w:t xml:space="preserve">Janowice 209 </w:t>
            </w:r>
          </w:p>
          <w:p w14:paraId="42CEB383" w14:textId="77777777" w:rsidR="003B4727" w:rsidRPr="003B4727" w:rsidRDefault="003B4727" w:rsidP="00DE0A45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3B4727">
              <w:rPr>
                <w:rFonts w:ascii="Times New Roman" w:hAnsi="Times New Roman" w:cs="Times New Roman"/>
                <w:bCs/>
              </w:rPr>
              <w:t>34-623 Szczyrzyc</w:t>
            </w:r>
          </w:p>
        </w:tc>
        <w:tc>
          <w:tcPr>
            <w:tcW w:w="1134" w:type="dxa"/>
            <w:vAlign w:val="center"/>
          </w:tcPr>
          <w:p w14:paraId="0EC974F2" w14:textId="77777777" w:rsidR="003B4727" w:rsidRPr="003B4727" w:rsidRDefault="003B4727" w:rsidP="00DE0A45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B4727">
              <w:rPr>
                <w:rFonts w:ascii="Times New Roman" w:hAnsi="Times New Roman" w:cs="Times New Roman"/>
              </w:rPr>
              <w:t xml:space="preserve">  52,96</w:t>
            </w:r>
          </w:p>
        </w:tc>
        <w:tc>
          <w:tcPr>
            <w:tcW w:w="1701" w:type="dxa"/>
            <w:vAlign w:val="center"/>
          </w:tcPr>
          <w:p w14:paraId="61981EE9" w14:textId="77777777" w:rsidR="003B4727" w:rsidRPr="003B4727" w:rsidRDefault="003B4727" w:rsidP="00DE0A45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B4727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559" w:type="dxa"/>
            <w:vAlign w:val="center"/>
          </w:tcPr>
          <w:p w14:paraId="23E6B6EC" w14:textId="77777777" w:rsidR="003B4727" w:rsidRPr="003B4727" w:rsidRDefault="003B4727" w:rsidP="00DE0A45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B4727">
              <w:rPr>
                <w:rFonts w:ascii="Times New Roman" w:hAnsi="Times New Roman" w:cs="Times New Roman"/>
              </w:rPr>
              <w:t xml:space="preserve">  92,96</w:t>
            </w:r>
          </w:p>
        </w:tc>
      </w:tr>
      <w:tr w:rsidR="003B4727" w:rsidRPr="003B4727" w14:paraId="48A04FF4" w14:textId="77777777" w:rsidTr="00DE0A45">
        <w:tc>
          <w:tcPr>
            <w:tcW w:w="851" w:type="dxa"/>
            <w:vAlign w:val="center"/>
          </w:tcPr>
          <w:p w14:paraId="71FA9E15" w14:textId="77777777" w:rsidR="003B4727" w:rsidRPr="003B4727" w:rsidRDefault="003B4727" w:rsidP="00DE0A45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B4727">
              <w:rPr>
                <w:rFonts w:ascii="Times New Roman" w:hAnsi="Times New Roman" w:cs="Times New Roman"/>
              </w:rPr>
              <w:lastRenderedPageBreak/>
              <w:t>5</w:t>
            </w:r>
          </w:p>
        </w:tc>
        <w:tc>
          <w:tcPr>
            <w:tcW w:w="4678" w:type="dxa"/>
            <w:vAlign w:val="center"/>
          </w:tcPr>
          <w:p w14:paraId="368F71AF" w14:textId="77777777" w:rsidR="003B4727" w:rsidRPr="003B4727" w:rsidRDefault="003B4727" w:rsidP="00DE0A45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3B4727">
              <w:rPr>
                <w:rFonts w:ascii="Times New Roman" w:hAnsi="Times New Roman" w:cs="Times New Roman"/>
                <w:b/>
              </w:rPr>
              <w:t>SAMSON Sp. z o. o.</w:t>
            </w:r>
          </w:p>
          <w:p w14:paraId="38090956" w14:textId="77777777" w:rsidR="003B4727" w:rsidRPr="003B4727" w:rsidRDefault="003B4727" w:rsidP="00DE0A45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 w:rsidRPr="003B4727">
              <w:rPr>
                <w:rFonts w:ascii="Times New Roman" w:hAnsi="Times New Roman" w:cs="Times New Roman"/>
                <w:bCs/>
              </w:rPr>
              <w:t xml:space="preserve">Ul. Fabryczna 9 </w:t>
            </w:r>
          </w:p>
          <w:p w14:paraId="4DB7FC03" w14:textId="77777777" w:rsidR="003B4727" w:rsidRPr="003B4727" w:rsidRDefault="003B4727" w:rsidP="00DE0A45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3B4727">
              <w:rPr>
                <w:rFonts w:ascii="Times New Roman" w:hAnsi="Times New Roman" w:cs="Times New Roman"/>
                <w:bCs/>
              </w:rPr>
              <w:t>33-132 Niedomice</w:t>
            </w:r>
          </w:p>
        </w:tc>
        <w:tc>
          <w:tcPr>
            <w:tcW w:w="1134" w:type="dxa"/>
            <w:vAlign w:val="center"/>
          </w:tcPr>
          <w:p w14:paraId="264BDBC7" w14:textId="77777777" w:rsidR="003B4727" w:rsidRPr="003B4727" w:rsidRDefault="003B4727" w:rsidP="00DE0A45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B4727">
              <w:rPr>
                <w:rFonts w:ascii="Times New Roman" w:hAnsi="Times New Roman" w:cs="Times New Roman"/>
              </w:rPr>
              <w:t xml:space="preserve">  51,87</w:t>
            </w:r>
          </w:p>
        </w:tc>
        <w:tc>
          <w:tcPr>
            <w:tcW w:w="1701" w:type="dxa"/>
            <w:vAlign w:val="center"/>
          </w:tcPr>
          <w:p w14:paraId="473B2F38" w14:textId="77777777" w:rsidR="003B4727" w:rsidRPr="003B4727" w:rsidRDefault="003B4727" w:rsidP="00DE0A45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B4727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559" w:type="dxa"/>
            <w:vAlign w:val="center"/>
          </w:tcPr>
          <w:p w14:paraId="448F4D96" w14:textId="77777777" w:rsidR="003B4727" w:rsidRPr="003B4727" w:rsidRDefault="003B4727" w:rsidP="00DE0A45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B4727">
              <w:rPr>
                <w:rFonts w:ascii="Times New Roman" w:hAnsi="Times New Roman" w:cs="Times New Roman"/>
              </w:rPr>
              <w:t xml:space="preserve">  91,87</w:t>
            </w:r>
          </w:p>
        </w:tc>
      </w:tr>
      <w:tr w:rsidR="003B4727" w:rsidRPr="003B4727" w14:paraId="5E5B89CE" w14:textId="77777777" w:rsidTr="00DE0A45">
        <w:tc>
          <w:tcPr>
            <w:tcW w:w="851" w:type="dxa"/>
            <w:vAlign w:val="center"/>
          </w:tcPr>
          <w:p w14:paraId="49282306" w14:textId="77777777" w:rsidR="003B4727" w:rsidRPr="003B4727" w:rsidRDefault="003B4727" w:rsidP="00DE0A45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B4727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4678" w:type="dxa"/>
            <w:vAlign w:val="center"/>
          </w:tcPr>
          <w:p w14:paraId="23D47FCA" w14:textId="77777777" w:rsidR="003B4727" w:rsidRPr="003B4727" w:rsidRDefault="003B4727" w:rsidP="00DE0A45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3B4727">
              <w:rPr>
                <w:rFonts w:ascii="Times New Roman" w:hAnsi="Times New Roman" w:cs="Times New Roman"/>
                <w:b/>
              </w:rPr>
              <w:t>MURKRAK Sp. z o. o. Sp. Komandytowa</w:t>
            </w:r>
          </w:p>
          <w:p w14:paraId="2A371D5C" w14:textId="77777777" w:rsidR="003B4727" w:rsidRPr="003B4727" w:rsidRDefault="003B4727" w:rsidP="00DE0A45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 w:rsidRPr="003B4727">
              <w:rPr>
                <w:rFonts w:ascii="Times New Roman" w:hAnsi="Times New Roman" w:cs="Times New Roman"/>
                <w:bCs/>
              </w:rPr>
              <w:t xml:space="preserve">Ul. B2 nr 9 </w:t>
            </w:r>
          </w:p>
          <w:p w14:paraId="1F6E1602" w14:textId="77777777" w:rsidR="003B4727" w:rsidRPr="003B4727" w:rsidRDefault="003B4727" w:rsidP="00DE0A45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3B4727">
              <w:rPr>
                <w:rFonts w:ascii="Times New Roman" w:hAnsi="Times New Roman" w:cs="Times New Roman"/>
                <w:bCs/>
              </w:rPr>
              <w:t>32-086 Węgrzce</w:t>
            </w:r>
          </w:p>
        </w:tc>
        <w:tc>
          <w:tcPr>
            <w:tcW w:w="1134" w:type="dxa"/>
            <w:vAlign w:val="center"/>
          </w:tcPr>
          <w:p w14:paraId="5D4F1E6C" w14:textId="77777777" w:rsidR="003B4727" w:rsidRPr="003B4727" w:rsidRDefault="003B4727" w:rsidP="00DE0A45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B4727">
              <w:rPr>
                <w:rFonts w:ascii="Times New Roman" w:hAnsi="Times New Roman" w:cs="Times New Roman"/>
              </w:rPr>
              <w:t xml:space="preserve">  45,86</w:t>
            </w:r>
          </w:p>
        </w:tc>
        <w:tc>
          <w:tcPr>
            <w:tcW w:w="1701" w:type="dxa"/>
            <w:vAlign w:val="center"/>
          </w:tcPr>
          <w:p w14:paraId="3F4EEAF4" w14:textId="77777777" w:rsidR="003B4727" w:rsidRPr="003B4727" w:rsidRDefault="003B4727" w:rsidP="00DE0A45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B4727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559" w:type="dxa"/>
            <w:vAlign w:val="center"/>
          </w:tcPr>
          <w:p w14:paraId="519864B0" w14:textId="77777777" w:rsidR="003B4727" w:rsidRPr="003B4727" w:rsidRDefault="003B4727" w:rsidP="00DE0A45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B4727">
              <w:rPr>
                <w:rFonts w:ascii="Times New Roman" w:hAnsi="Times New Roman" w:cs="Times New Roman"/>
              </w:rPr>
              <w:t xml:space="preserve">  85,86</w:t>
            </w:r>
          </w:p>
        </w:tc>
      </w:tr>
      <w:tr w:rsidR="003B4727" w:rsidRPr="003B4727" w14:paraId="5D32434A" w14:textId="77777777" w:rsidTr="00DE0A45">
        <w:tc>
          <w:tcPr>
            <w:tcW w:w="851" w:type="dxa"/>
            <w:vAlign w:val="center"/>
          </w:tcPr>
          <w:p w14:paraId="78C283D1" w14:textId="77777777" w:rsidR="003B4727" w:rsidRPr="003B4727" w:rsidRDefault="003B4727" w:rsidP="00DE0A45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B472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678" w:type="dxa"/>
            <w:vAlign w:val="center"/>
          </w:tcPr>
          <w:p w14:paraId="5947DCEA" w14:textId="77777777" w:rsidR="003B4727" w:rsidRPr="003B4727" w:rsidRDefault="003B4727" w:rsidP="00DE0A45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proofErr w:type="spellStart"/>
            <w:r w:rsidRPr="003B4727">
              <w:rPr>
                <w:rFonts w:ascii="Times New Roman" w:hAnsi="Times New Roman" w:cs="Times New Roman"/>
                <w:b/>
              </w:rPr>
              <w:t>Budolex</w:t>
            </w:r>
            <w:proofErr w:type="spellEnd"/>
            <w:r w:rsidRPr="003B4727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3B4727">
              <w:rPr>
                <w:rFonts w:ascii="Times New Roman" w:hAnsi="Times New Roman" w:cs="Times New Roman"/>
                <w:b/>
              </w:rPr>
              <w:t>sp</w:t>
            </w:r>
            <w:proofErr w:type="spellEnd"/>
            <w:r w:rsidRPr="003B4727">
              <w:rPr>
                <w:rFonts w:ascii="Times New Roman" w:hAnsi="Times New Roman" w:cs="Times New Roman"/>
                <w:b/>
              </w:rPr>
              <w:t xml:space="preserve"> z o.o.</w:t>
            </w:r>
          </w:p>
          <w:p w14:paraId="34F2DDBE" w14:textId="77777777" w:rsidR="003B4727" w:rsidRPr="003B4727" w:rsidRDefault="003B4727" w:rsidP="00DE0A45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 w:rsidRPr="003B4727">
              <w:rPr>
                <w:rFonts w:ascii="Times New Roman" w:hAnsi="Times New Roman" w:cs="Times New Roman"/>
                <w:bCs/>
              </w:rPr>
              <w:t xml:space="preserve">Ujanowice 77 </w:t>
            </w:r>
          </w:p>
          <w:p w14:paraId="6431889B" w14:textId="77777777" w:rsidR="003B4727" w:rsidRPr="003B4727" w:rsidRDefault="003B4727" w:rsidP="00DE0A45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3B4727">
              <w:rPr>
                <w:rFonts w:ascii="Times New Roman" w:hAnsi="Times New Roman" w:cs="Times New Roman"/>
                <w:bCs/>
              </w:rPr>
              <w:t>34-603 Ujanowice</w:t>
            </w:r>
          </w:p>
        </w:tc>
        <w:tc>
          <w:tcPr>
            <w:tcW w:w="1134" w:type="dxa"/>
            <w:vAlign w:val="center"/>
          </w:tcPr>
          <w:p w14:paraId="5B528031" w14:textId="77777777" w:rsidR="003B4727" w:rsidRPr="003B4727" w:rsidRDefault="003B4727" w:rsidP="00DE0A45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B4727">
              <w:rPr>
                <w:rFonts w:ascii="Times New Roman" w:hAnsi="Times New Roman" w:cs="Times New Roman"/>
              </w:rPr>
              <w:t xml:space="preserve">  45,03</w:t>
            </w:r>
          </w:p>
        </w:tc>
        <w:tc>
          <w:tcPr>
            <w:tcW w:w="1701" w:type="dxa"/>
            <w:vAlign w:val="center"/>
          </w:tcPr>
          <w:p w14:paraId="070CC87F" w14:textId="77777777" w:rsidR="003B4727" w:rsidRPr="003B4727" w:rsidRDefault="003B4727" w:rsidP="00DE0A45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B4727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559" w:type="dxa"/>
            <w:vAlign w:val="center"/>
          </w:tcPr>
          <w:p w14:paraId="10746ACF" w14:textId="77777777" w:rsidR="003B4727" w:rsidRPr="003B4727" w:rsidRDefault="003B4727" w:rsidP="00DE0A45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B4727">
              <w:rPr>
                <w:rFonts w:ascii="Times New Roman" w:hAnsi="Times New Roman" w:cs="Times New Roman"/>
              </w:rPr>
              <w:t xml:space="preserve">  85,03</w:t>
            </w:r>
          </w:p>
        </w:tc>
      </w:tr>
      <w:tr w:rsidR="003B4727" w:rsidRPr="003B4727" w14:paraId="3703DDFA" w14:textId="77777777" w:rsidTr="00DE0A45">
        <w:tc>
          <w:tcPr>
            <w:tcW w:w="851" w:type="dxa"/>
            <w:vAlign w:val="center"/>
          </w:tcPr>
          <w:p w14:paraId="6C4C61A5" w14:textId="77777777" w:rsidR="003B4727" w:rsidRPr="003B4727" w:rsidRDefault="003B4727" w:rsidP="00DE0A45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B4727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678" w:type="dxa"/>
            <w:vAlign w:val="center"/>
          </w:tcPr>
          <w:p w14:paraId="494AE922" w14:textId="77777777" w:rsidR="003B4727" w:rsidRPr="003B4727" w:rsidRDefault="003B4727" w:rsidP="00DE0A45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proofErr w:type="spellStart"/>
            <w:r w:rsidRPr="003B4727">
              <w:rPr>
                <w:rFonts w:ascii="Times New Roman" w:hAnsi="Times New Roman" w:cs="Times New Roman"/>
                <w:b/>
              </w:rPr>
              <w:t>Ferre</w:t>
            </w:r>
            <w:proofErr w:type="spellEnd"/>
            <w:r w:rsidRPr="003B4727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3B4727">
              <w:rPr>
                <w:rFonts w:ascii="Times New Roman" w:hAnsi="Times New Roman" w:cs="Times New Roman"/>
                <w:b/>
              </w:rPr>
              <w:t>Investments</w:t>
            </w:r>
            <w:proofErr w:type="spellEnd"/>
            <w:r w:rsidRPr="003B4727">
              <w:rPr>
                <w:rFonts w:ascii="Times New Roman" w:hAnsi="Times New Roman" w:cs="Times New Roman"/>
                <w:b/>
              </w:rPr>
              <w:t xml:space="preserve"> Sp. z o.o.</w:t>
            </w:r>
          </w:p>
          <w:p w14:paraId="59DE904C" w14:textId="77777777" w:rsidR="003B4727" w:rsidRPr="003B4727" w:rsidRDefault="003B4727" w:rsidP="00DE0A45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 w:rsidRPr="003B4727">
              <w:rPr>
                <w:rFonts w:ascii="Times New Roman" w:hAnsi="Times New Roman" w:cs="Times New Roman"/>
                <w:bCs/>
              </w:rPr>
              <w:t xml:space="preserve">Ul. Holownicza 12 </w:t>
            </w:r>
          </w:p>
          <w:p w14:paraId="4A52905F" w14:textId="77777777" w:rsidR="003B4727" w:rsidRPr="003B4727" w:rsidRDefault="003B4727" w:rsidP="00DE0A45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3B4727">
              <w:rPr>
                <w:rFonts w:ascii="Times New Roman" w:hAnsi="Times New Roman" w:cs="Times New Roman"/>
                <w:bCs/>
              </w:rPr>
              <w:t>27-600 Sandomierz</w:t>
            </w:r>
          </w:p>
        </w:tc>
        <w:tc>
          <w:tcPr>
            <w:tcW w:w="1134" w:type="dxa"/>
            <w:vAlign w:val="center"/>
          </w:tcPr>
          <w:p w14:paraId="5C796167" w14:textId="77777777" w:rsidR="003B4727" w:rsidRPr="003B4727" w:rsidRDefault="003B4727" w:rsidP="00DE0A45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B4727">
              <w:rPr>
                <w:rFonts w:ascii="Times New Roman" w:hAnsi="Times New Roman" w:cs="Times New Roman"/>
              </w:rPr>
              <w:t xml:space="preserve">  42,25</w:t>
            </w:r>
          </w:p>
        </w:tc>
        <w:tc>
          <w:tcPr>
            <w:tcW w:w="1701" w:type="dxa"/>
            <w:vAlign w:val="center"/>
          </w:tcPr>
          <w:p w14:paraId="379AA4E7" w14:textId="77777777" w:rsidR="003B4727" w:rsidRPr="003B4727" w:rsidRDefault="003B4727" w:rsidP="00DE0A45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B4727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559" w:type="dxa"/>
            <w:vAlign w:val="center"/>
          </w:tcPr>
          <w:p w14:paraId="42B50EC1" w14:textId="77777777" w:rsidR="003B4727" w:rsidRPr="003B4727" w:rsidRDefault="003B4727" w:rsidP="00DE0A45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B4727">
              <w:rPr>
                <w:rFonts w:ascii="Times New Roman" w:hAnsi="Times New Roman" w:cs="Times New Roman"/>
              </w:rPr>
              <w:t xml:space="preserve">  82,25</w:t>
            </w:r>
          </w:p>
        </w:tc>
      </w:tr>
      <w:tr w:rsidR="003B4727" w:rsidRPr="003B4727" w14:paraId="137DA06E" w14:textId="77777777" w:rsidTr="00DE0A45">
        <w:tc>
          <w:tcPr>
            <w:tcW w:w="851" w:type="dxa"/>
            <w:vAlign w:val="center"/>
          </w:tcPr>
          <w:p w14:paraId="2A678DD3" w14:textId="77777777" w:rsidR="003B4727" w:rsidRPr="003B4727" w:rsidRDefault="003B4727" w:rsidP="00DE0A45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B4727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678" w:type="dxa"/>
            <w:vAlign w:val="center"/>
          </w:tcPr>
          <w:p w14:paraId="61B88E80" w14:textId="77777777" w:rsidR="003B4727" w:rsidRPr="003B4727" w:rsidRDefault="003B4727" w:rsidP="00DE0A45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proofErr w:type="spellStart"/>
            <w:r w:rsidRPr="003B4727">
              <w:rPr>
                <w:rFonts w:ascii="Times New Roman" w:hAnsi="Times New Roman" w:cs="Times New Roman"/>
                <w:b/>
              </w:rPr>
              <w:t>Stradom</w:t>
            </w:r>
            <w:proofErr w:type="spellEnd"/>
            <w:r w:rsidRPr="003B4727">
              <w:rPr>
                <w:rFonts w:ascii="Times New Roman" w:hAnsi="Times New Roman" w:cs="Times New Roman"/>
                <w:b/>
              </w:rPr>
              <w:t xml:space="preserve"> Sp. z o.o.</w:t>
            </w:r>
          </w:p>
          <w:p w14:paraId="003F9CD8" w14:textId="77777777" w:rsidR="003B4727" w:rsidRPr="003B4727" w:rsidRDefault="003B4727" w:rsidP="00DE0A45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 w:rsidRPr="003B4727">
              <w:rPr>
                <w:rFonts w:ascii="Times New Roman" w:hAnsi="Times New Roman" w:cs="Times New Roman"/>
                <w:bCs/>
              </w:rPr>
              <w:t xml:space="preserve">ul. Zjednoczenia 10C </w:t>
            </w:r>
          </w:p>
          <w:p w14:paraId="2370C3DE" w14:textId="77777777" w:rsidR="003B4727" w:rsidRPr="003B4727" w:rsidRDefault="003B4727" w:rsidP="00DE0A45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3B4727">
              <w:rPr>
                <w:rFonts w:ascii="Times New Roman" w:hAnsi="Times New Roman" w:cs="Times New Roman"/>
                <w:bCs/>
              </w:rPr>
              <w:t>34-130 Kalwaria Zebrzydowska</w:t>
            </w:r>
          </w:p>
        </w:tc>
        <w:tc>
          <w:tcPr>
            <w:tcW w:w="1134" w:type="dxa"/>
            <w:vAlign w:val="center"/>
          </w:tcPr>
          <w:p w14:paraId="3816D45F" w14:textId="77777777" w:rsidR="003B4727" w:rsidRPr="003B4727" w:rsidRDefault="003B4727" w:rsidP="00DE0A45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B4727">
              <w:rPr>
                <w:rFonts w:ascii="Times New Roman" w:hAnsi="Times New Roman" w:cs="Times New Roman"/>
              </w:rPr>
              <w:t xml:space="preserve">  39,70</w:t>
            </w:r>
          </w:p>
        </w:tc>
        <w:tc>
          <w:tcPr>
            <w:tcW w:w="1701" w:type="dxa"/>
            <w:vAlign w:val="center"/>
          </w:tcPr>
          <w:p w14:paraId="5EDE15A1" w14:textId="77777777" w:rsidR="003B4727" w:rsidRPr="003B4727" w:rsidRDefault="003B4727" w:rsidP="00DE0A45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B4727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559" w:type="dxa"/>
            <w:vAlign w:val="center"/>
          </w:tcPr>
          <w:p w14:paraId="08F0A885" w14:textId="77777777" w:rsidR="003B4727" w:rsidRPr="003B4727" w:rsidRDefault="003B4727" w:rsidP="00DE0A45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B4727">
              <w:rPr>
                <w:rFonts w:ascii="Times New Roman" w:hAnsi="Times New Roman" w:cs="Times New Roman"/>
              </w:rPr>
              <w:t xml:space="preserve">  79,70</w:t>
            </w:r>
          </w:p>
        </w:tc>
      </w:tr>
      <w:tr w:rsidR="003B4727" w:rsidRPr="003B4727" w14:paraId="6E8CA05C" w14:textId="77777777" w:rsidTr="00DE0A45">
        <w:tc>
          <w:tcPr>
            <w:tcW w:w="851" w:type="dxa"/>
            <w:vAlign w:val="center"/>
          </w:tcPr>
          <w:p w14:paraId="55805295" w14:textId="77777777" w:rsidR="003B4727" w:rsidRPr="003B4727" w:rsidRDefault="003B4727" w:rsidP="00DE0A45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B4727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4678" w:type="dxa"/>
            <w:vAlign w:val="center"/>
          </w:tcPr>
          <w:p w14:paraId="36ED07EE" w14:textId="77777777" w:rsidR="003B4727" w:rsidRPr="003B4727" w:rsidRDefault="003B4727" w:rsidP="00DE0A45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3B4727">
              <w:rPr>
                <w:rFonts w:ascii="Times New Roman" w:hAnsi="Times New Roman" w:cs="Times New Roman"/>
                <w:b/>
              </w:rPr>
              <w:t xml:space="preserve">SOLID-BUD Bartłomiej </w:t>
            </w:r>
            <w:proofErr w:type="spellStart"/>
            <w:r w:rsidRPr="003B4727">
              <w:rPr>
                <w:rFonts w:ascii="Times New Roman" w:hAnsi="Times New Roman" w:cs="Times New Roman"/>
                <w:b/>
              </w:rPr>
              <w:t>Petejko</w:t>
            </w:r>
            <w:proofErr w:type="spellEnd"/>
          </w:p>
          <w:p w14:paraId="3E55FB38" w14:textId="77777777" w:rsidR="003B4727" w:rsidRPr="003B4727" w:rsidRDefault="003B4727" w:rsidP="00DE0A45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 w:rsidRPr="003B4727">
              <w:rPr>
                <w:rFonts w:ascii="Times New Roman" w:hAnsi="Times New Roman" w:cs="Times New Roman"/>
                <w:bCs/>
              </w:rPr>
              <w:t xml:space="preserve">Ul. </w:t>
            </w:r>
            <w:proofErr w:type="spellStart"/>
            <w:r w:rsidRPr="003B4727">
              <w:rPr>
                <w:rFonts w:ascii="Times New Roman" w:hAnsi="Times New Roman" w:cs="Times New Roman"/>
                <w:bCs/>
              </w:rPr>
              <w:t>Astrowa</w:t>
            </w:r>
            <w:proofErr w:type="spellEnd"/>
            <w:r w:rsidRPr="003B4727">
              <w:rPr>
                <w:rFonts w:ascii="Times New Roman" w:hAnsi="Times New Roman" w:cs="Times New Roman"/>
                <w:bCs/>
              </w:rPr>
              <w:t xml:space="preserve"> 11 </w:t>
            </w:r>
          </w:p>
          <w:p w14:paraId="0393714F" w14:textId="77777777" w:rsidR="003B4727" w:rsidRPr="003B4727" w:rsidRDefault="003B4727" w:rsidP="00DE0A45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3B4727">
              <w:rPr>
                <w:rFonts w:ascii="Times New Roman" w:hAnsi="Times New Roman" w:cs="Times New Roman"/>
                <w:bCs/>
              </w:rPr>
              <w:t>36-105 Cmolas</w:t>
            </w:r>
          </w:p>
        </w:tc>
        <w:tc>
          <w:tcPr>
            <w:tcW w:w="1134" w:type="dxa"/>
            <w:vAlign w:val="center"/>
          </w:tcPr>
          <w:p w14:paraId="4A6E8EA2" w14:textId="77777777" w:rsidR="003B4727" w:rsidRPr="003B4727" w:rsidRDefault="003B4727" w:rsidP="00DE0A45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B4727">
              <w:rPr>
                <w:rFonts w:ascii="Times New Roman" w:hAnsi="Times New Roman" w:cs="Times New Roman"/>
              </w:rPr>
              <w:t xml:space="preserve">  36,50</w:t>
            </w:r>
          </w:p>
        </w:tc>
        <w:tc>
          <w:tcPr>
            <w:tcW w:w="1701" w:type="dxa"/>
            <w:vAlign w:val="center"/>
          </w:tcPr>
          <w:p w14:paraId="0E62B9C4" w14:textId="77777777" w:rsidR="003B4727" w:rsidRPr="003B4727" w:rsidRDefault="003B4727" w:rsidP="00DE0A45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B4727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559" w:type="dxa"/>
            <w:vAlign w:val="center"/>
          </w:tcPr>
          <w:p w14:paraId="7C7D50AB" w14:textId="77777777" w:rsidR="003B4727" w:rsidRPr="003B4727" w:rsidRDefault="003B4727" w:rsidP="00DE0A45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B4727">
              <w:rPr>
                <w:rFonts w:ascii="Times New Roman" w:hAnsi="Times New Roman" w:cs="Times New Roman"/>
              </w:rPr>
              <w:t xml:space="preserve">  76,50</w:t>
            </w:r>
          </w:p>
        </w:tc>
      </w:tr>
      <w:tr w:rsidR="003B4727" w:rsidRPr="003B4727" w14:paraId="5C51466C" w14:textId="77777777" w:rsidTr="00DE0A45">
        <w:tc>
          <w:tcPr>
            <w:tcW w:w="851" w:type="dxa"/>
            <w:vAlign w:val="center"/>
          </w:tcPr>
          <w:p w14:paraId="23F0ED86" w14:textId="77777777" w:rsidR="003B4727" w:rsidRPr="003B4727" w:rsidRDefault="003B4727" w:rsidP="00DE0A45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B472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678" w:type="dxa"/>
            <w:vAlign w:val="center"/>
          </w:tcPr>
          <w:p w14:paraId="6CD4EA25" w14:textId="77777777" w:rsidR="003B4727" w:rsidRPr="003B4727" w:rsidRDefault="003B4727" w:rsidP="00DE0A45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3B4727">
              <w:rPr>
                <w:rFonts w:ascii="Times New Roman" w:hAnsi="Times New Roman" w:cs="Times New Roman"/>
                <w:b/>
              </w:rPr>
              <w:t xml:space="preserve">Impuls </w:t>
            </w:r>
            <w:proofErr w:type="spellStart"/>
            <w:r w:rsidRPr="003B4727">
              <w:rPr>
                <w:rFonts w:ascii="Times New Roman" w:hAnsi="Times New Roman" w:cs="Times New Roman"/>
                <w:b/>
              </w:rPr>
              <w:t>Contractor</w:t>
            </w:r>
            <w:proofErr w:type="spellEnd"/>
            <w:r w:rsidRPr="003B4727">
              <w:rPr>
                <w:rFonts w:ascii="Times New Roman" w:hAnsi="Times New Roman" w:cs="Times New Roman"/>
                <w:b/>
              </w:rPr>
              <w:t xml:space="preserve"> Sp. z o.o.</w:t>
            </w:r>
          </w:p>
          <w:p w14:paraId="3F277DAF" w14:textId="77777777" w:rsidR="003B4727" w:rsidRPr="003B4727" w:rsidRDefault="003B4727" w:rsidP="00DE0A45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 w:rsidRPr="003B4727">
              <w:rPr>
                <w:rFonts w:ascii="Times New Roman" w:hAnsi="Times New Roman" w:cs="Times New Roman"/>
                <w:bCs/>
              </w:rPr>
              <w:t xml:space="preserve">Ul. Rzepakowa 4R </w:t>
            </w:r>
          </w:p>
          <w:p w14:paraId="690D804F" w14:textId="77777777" w:rsidR="003B4727" w:rsidRPr="003B4727" w:rsidRDefault="003B4727" w:rsidP="00DE0A45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3B4727">
              <w:rPr>
                <w:rFonts w:ascii="Times New Roman" w:hAnsi="Times New Roman" w:cs="Times New Roman"/>
                <w:bCs/>
              </w:rPr>
              <w:t>31-989 Kraków</w:t>
            </w:r>
          </w:p>
        </w:tc>
        <w:tc>
          <w:tcPr>
            <w:tcW w:w="1134" w:type="dxa"/>
            <w:vAlign w:val="center"/>
          </w:tcPr>
          <w:p w14:paraId="46003974" w14:textId="77777777" w:rsidR="003B4727" w:rsidRPr="003B4727" w:rsidRDefault="003B4727" w:rsidP="00DE0A45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B4727">
              <w:rPr>
                <w:rFonts w:ascii="Times New Roman" w:hAnsi="Times New Roman" w:cs="Times New Roman"/>
              </w:rPr>
              <w:t xml:space="preserve">  34,59</w:t>
            </w:r>
          </w:p>
        </w:tc>
        <w:tc>
          <w:tcPr>
            <w:tcW w:w="1701" w:type="dxa"/>
            <w:vAlign w:val="center"/>
          </w:tcPr>
          <w:p w14:paraId="11A9006B" w14:textId="77777777" w:rsidR="003B4727" w:rsidRPr="003B4727" w:rsidRDefault="003B4727" w:rsidP="00DE0A45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B4727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559" w:type="dxa"/>
            <w:vAlign w:val="center"/>
          </w:tcPr>
          <w:p w14:paraId="1B81C438" w14:textId="77777777" w:rsidR="003B4727" w:rsidRPr="003B4727" w:rsidRDefault="003B4727" w:rsidP="00DE0A45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B4727">
              <w:rPr>
                <w:rFonts w:ascii="Times New Roman" w:hAnsi="Times New Roman" w:cs="Times New Roman"/>
              </w:rPr>
              <w:t xml:space="preserve">  74,59</w:t>
            </w:r>
          </w:p>
        </w:tc>
      </w:tr>
      <w:tr w:rsidR="003B4727" w:rsidRPr="003B4727" w14:paraId="0506020E" w14:textId="77777777" w:rsidTr="00DE0A45">
        <w:tc>
          <w:tcPr>
            <w:tcW w:w="851" w:type="dxa"/>
            <w:vAlign w:val="center"/>
          </w:tcPr>
          <w:p w14:paraId="35079246" w14:textId="77777777" w:rsidR="003B4727" w:rsidRPr="003B4727" w:rsidRDefault="003B4727" w:rsidP="00DE0A45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B472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678" w:type="dxa"/>
            <w:vAlign w:val="center"/>
          </w:tcPr>
          <w:p w14:paraId="7E8356A0" w14:textId="77777777" w:rsidR="003B4727" w:rsidRPr="003B4727" w:rsidRDefault="003B4727" w:rsidP="00DE0A45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3B4727">
              <w:rPr>
                <w:rFonts w:ascii="Times New Roman" w:hAnsi="Times New Roman" w:cs="Times New Roman"/>
                <w:b/>
              </w:rPr>
              <w:t xml:space="preserve">Kapibara Mateusz </w:t>
            </w:r>
            <w:proofErr w:type="spellStart"/>
            <w:r w:rsidRPr="003B4727">
              <w:rPr>
                <w:rFonts w:ascii="Times New Roman" w:hAnsi="Times New Roman" w:cs="Times New Roman"/>
                <w:b/>
              </w:rPr>
              <w:t>Małyjurek</w:t>
            </w:r>
            <w:proofErr w:type="spellEnd"/>
            <w:r w:rsidRPr="003B4727">
              <w:rPr>
                <w:rFonts w:ascii="Times New Roman" w:hAnsi="Times New Roman" w:cs="Times New Roman"/>
                <w:b/>
              </w:rPr>
              <w:t xml:space="preserve"> spółka komandytowa</w:t>
            </w:r>
          </w:p>
          <w:p w14:paraId="0F9F381B" w14:textId="77777777" w:rsidR="003B4727" w:rsidRPr="003B4727" w:rsidRDefault="003B4727" w:rsidP="00DE0A45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 w:rsidRPr="003B4727">
              <w:rPr>
                <w:rFonts w:ascii="Times New Roman" w:hAnsi="Times New Roman" w:cs="Times New Roman"/>
                <w:bCs/>
              </w:rPr>
              <w:t xml:space="preserve">Ul. Floriana 7 </w:t>
            </w:r>
          </w:p>
          <w:p w14:paraId="6A382093" w14:textId="77777777" w:rsidR="003B4727" w:rsidRPr="003B4727" w:rsidRDefault="003B4727" w:rsidP="00DE0A45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3B4727">
              <w:rPr>
                <w:rFonts w:ascii="Times New Roman" w:hAnsi="Times New Roman" w:cs="Times New Roman"/>
                <w:bCs/>
              </w:rPr>
              <w:t>44-190 Knurów</w:t>
            </w:r>
          </w:p>
        </w:tc>
        <w:tc>
          <w:tcPr>
            <w:tcW w:w="1134" w:type="dxa"/>
            <w:vAlign w:val="center"/>
          </w:tcPr>
          <w:p w14:paraId="06468D29" w14:textId="77777777" w:rsidR="003B4727" w:rsidRPr="003B4727" w:rsidRDefault="003B4727" w:rsidP="00DE0A45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B4727">
              <w:rPr>
                <w:rFonts w:ascii="Times New Roman" w:hAnsi="Times New Roman" w:cs="Times New Roman"/>
              </w:rPr>
              <w:t xml:space="preserve">  29,11</w:t>
            </w:r>
          </w:p>
        </w:tc>
        <w:tc>
          <w:tcPr>
            <w:tcW w:w="1701" w:type="dxa"/>
            <w:vAlign w:val="center"/>
          </w:tcPr>
          <w:p w14:paraId="5BA204A2" w14:textId="77777777" w:rsidR="003B4727" w:rsidRPr="003B4727" w:rsidRDefault="003B4727" w:rsidP="00DE0A45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B4727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559" w:type="dxa"/>
            <w:vAlign w:val="center"/>
          </w:tcPr>
          <w:p w14:paraId="7198912B" w14:textId="77777777" w:rsidR="003B4727" w:rsidRPr="003B4727" w:rsidRDefault="003B4727" w:rsidP="00DE0A45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B4727">
              <w:rPr>
                <w:rFonts w:ascii="Times New Roman" w:hAnsi="Times New Roman" w:cs="Times New Roman"/>
              </w:rPr>
              <w:t xml:space="preserve">  69,11</w:t>
            </w:r>
          </w:p>
        </w:tc>
      </w:tr>
      <w:tr w:rsidR="003B4727" w:rsidRPr="003B4727" w14:paraId="40E068FB" w14:textId="77777777" w:rsidTr="00DE0A45">
        <w:tc>
          <w:tcPr>
            <w:tcW w:w="851" w:type="dxa"/>
            <w:vAlign w:val="center"/>
          </w:tcPr>
          <w:p w14:paraId="5289880F" w14:textId="77777777" w:rsidR="003B4727" w:rsidRPr="003B4727" w:rsidRDefault="003B4727" w:rsidP="00DE0A45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B4727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678" w:type="dxa"/>
            <w:vAlign w:val="center"/>
          </w:tcPr>
          <w:p w14:paraId="01359167" w14:textId="77777777" w:rsidR="003B4727" w:rsidRPr="003B4727" w:rsidRDefault="003B4727" w:rsidP="00DE0A45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3B4727">
              <w:rPr>
                <w:rFonts w:ascii="Times New Roman" w:hAnsi="Times New Roman" w:cs="Times New Roman"/>
                <w:b/>
              </w:rPr>
              <w:t>TERS Sp. z o.o.</w:t>
            </w:r>
          </w:p>
          <w:p w14:paraId="7F17C9BF" w14:textId="77777777" w:rsidR="003B4727" w:rsidRPr="003B4727" w:rsidRDefault="003B4727" w:rsidP="00DE0A45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 w:rsidRPr="003B4727">
              <w:rPr>
                <w:rFonts w:ascii="Times New Roman" w:hAnsi="Times New Roman" w:cs="Times New Roman"/>
                <w:bCs/>
              </w:rPr>
              <w:t xml:space="preserve">Lipnica Murowana 293 </w:t>
            </w:r>
          </w:p>
          <w:p w14:paraId="4EA3A078" w14:textId="77777777" w:rsidR="003B4727" w:rsidRPr="003B4727" w:rsidRDefault="003B4727" w:rsidP="00DE0A45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3B4727">
              <w:rPr>
                <w:rFonts w:ascii="Times New Roman" w:hAnsi="Times New Roman" w:cs="Times New Roman"/>
                <w:bCs/>
              </w:rPr>
              <w:t>32-724 Lipnica Murowana</w:t>
            </w:r>
          </w:p>
        </w:tc>
        <w:tc>
          <w:tcPr>
            <w:tcW w:w="1134" w:type="dxa"/>
            <w:vAlign w:val="center"/>
          </w:tcPr>
          <w:p w14:paraId="764FF92D" w14:textId="77777777" w:rsidR="003B4727" w:rsidRPr="003B4727" w:rsidRDefault="003B4727" w:rsidP="00DE0A45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B4727">
              <w:rPr>
                <w:rFonts w:ascii="Times New Roman" w:hAnsi="Times New Roman" w:cs="Times New Roman"/>
              </w:rPr>
              <w:t xml:space="preserve">  39,58</w:t>
            </w:r>
          </w:p>
        </w:tc>
        <w:tc>
          <w:tcPr>
            <w:tcW w:w="1701" w:type="dxa"/>
            <w:vAlign w:val="center"/>
          </w:tcPr>
          <w:p w14:paraId="75172E87" w14:textId="77777777" w:rsidR="003B4727" w:rsidRPr="003B4727" w:rsidRDefault="003B4727" w:rsidP="00DE0A45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B4727">
              <w:rPr>
                <w:rFonts w:ascii="Times New Roman" w:hAnsi="Times New Roman" w:cs="Times New Roman"/>
              </w:rPr>
              <w:t xml:space="preserve">  0,00</w:t>
            </w:r>
          </w:p>
        </w:tc>
        <w:tc>
          <w:tcPr>
            <w:tcW w:w="1559" w:type="dxa"/>
            <w:vAlign w:val="center"/>
          </w:tcPr>
          <w:p w14:paraId="1560E290" w14:textId="77777777" w:rsidR="003B4727" w:rsidRPr="003B4727" w:rsidRDefault="003B4727" w:rsidP="00DE0A45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B4727">
              <w:rPr>
                <w:rFonts w:ascii="Times New Roman" w:hAnsi="Times New Roman" w:cs="Times New Roman"/>
              </w:rPr>
              <w:t xml:space="preserve">  39,58</w:t>
            </w:r>
          </w:p>
        </w:tc>
      </w:tr>
      <w:tr w:rsidR="003B4727" w:rsidRPr="003B4727" w14:paraId="6E2123F5" w14:textId="77777777" w:rsidTr="00DE0A45">
        <w:tc>
          <w:tcPr>
            <w:tcW w:w="851" w:type="dxa"/>
            <w:vAlign w:val="center"/>
          </w:tcPr>
          <w:p w14:paraId="7C2847A3" w14:textId="77777777" w:rsidR="003B4727" w:rsidRPr="003B4727" w:rsidRDefault="003B4727" w:rsidP="00DE0A45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B472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678" w:type="dxa"/>
            <w:vAlign w:val="center"/>
          </w:tcPr>
          <w:p w14:paraId="30512BFB" w14:textId="77777777" w:rsidR="003B4727" w:rsidRPr="003B4727" w:rsidRDefault="003B4727" w:rsidP="00DE0A45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3B4727">
              <w:rPr>
                <w:rFonts w:ascii="Times New Roman" w:hAnsi="Times New Roman" w:cs="Times New Roman"/>
                <w:b/>
              </w:rPr>
              <w:t>ETNA Sp. z o.o Sp. k.</w:t>
            </w:r>
          </w:p>
          <w:p w14:paraId="35110816" w14:textId="77777777" w:rsidR="003B4727" w:rsidRPr="003B4727" w:rsidRDefault="003B4727" w:rsidP="00DE0A45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 w:rsidRPr="003B4727">
              <w:rPr>
                <w:rFonts w:ascii="Times New Roman" w:hAnsi="Times New Roman" w:cs="Times New Roman"/>
                <w:bCs/>
              </w:rPr>
              <w:t xml:space="preserve">Ul. Stanisława Wyspiańskiego 48a </w:t>
            </w:r>
          </w:p>
          <w:p w14:paraId="69700DE7" w14:textId="77777777" w:rsidR="003B4727" w:rsidRPr="003B4727" w:rsidRDefault="003B4727" w:rsidP="00DE0A45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3B4727">
              <w:rPr>
                <w:rFonts w:ascii="Times New Roman" w:hAnsi="Times New Roman" w:cs="Times New Roman"/>
                <w:bCs/>
              </w:rPr>
              <w:t>32-050 Skawina</w:t>
            </w:r>
          </w:p>
        </w:tc>
        <w:tc>
          <w:tcPr>
            <w:tcW w:w="1134" w:type="dxa"/>
            <w:vAlign w:val="center"/>
          </w:tcPr>
          <w:p w14:paraId="0AD255ED" w14:textId="77777777" w:rsidR="003B4727" w:rsidRPr="003B4727" w:rsidRDefault="003B4727" w:rsidP="00DE0A45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B4727">
              <w:rPr>
                <w:rFonts w:ascii="Times New Roman" w:hAnsi="Times New Roman" w:cs="Times New Roman"/>
              </w:rPr>
              <w:t xml:space="preserve">  0,00</w:t>
            </w:r>
          </w:p>
        </w:tc>
        <w:tc>
          <w:tcPr>
            <w:tcW w:w="1701" w:type="dxa"/>
            <w:vAlign w:val="center"/>
          </w:tcPr>
          <w:p w14:paraId="42371401" w14:textId="77777777" w:rsidR="003B4727" w:rsidRPr="003B4727" w:rsidRDefault="003B4727" w:rsidP="00DE0A45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B4727">
              <w:rPr>
                <w:rFonts w:ascii="Times New Roman" w:hAnsi="Times New Roman" w:cs="Times New Roman"/>
              </w:rPr>
              <w:t xml:space="preserve">  0,00</w:t>
            </w:r>
          </w:p>
        </w:tc>
        <w:tc>
          <w:tcPr>
            <w:tcW w:w="1559" w:type="dxa"/>
            <w:vAlign w:val="center"/>
          </w:tcPr>
          <w:p w14:paraId="560738F6" w14:textId="77777777" w:rsidR="003B4727" w:rsidRPr="003B4727" w:rsidRDefault="003B4727" w:rsidP="00DE0A45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B4727">
              <w:rPr>
                <w:rFonts w:ascii="Times New Roman" w:hAnsi="Times New Roman" w:cs="Times New Roman"/>
              </w:rPr>
              <w:t xml:space="preserve">  0,00</w:t>
            </w:r>
          </w:p>
        </w:tc>
      </w:tr>
      <w:tr w:rsidR="003B4727" w:rsidRPr="003B4727" w14:paraId="21B072E9" w14:textId="77777777" w:rsidTr="00DE0A45">
        <w:tc>
          <w:tcPr>
            <w:tcW w:w="851" w:type="dxa"/>
            <w:vAlign w:val="center"/>
          </w:tcPr>
          <w:p w14:paraId="086D721B" w14:textId="77777777" w:rsidR="003B4727" w:rsidRPr="003B4727" w:rsidRDefault="003B4727" w:rsidP="00DE0A45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B4727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4678" w:type="dxa"/>
            <w:vAlign w:val="center"/>
          </w:tcPr>
          <w:p w14:paraId="69BF3246" w14:textId="77777777" w:rsidR="003B4727" w:rsidRPr="003B4727" w:rsidRDefault="003B4727" w:rsidP="00DE0A45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3B4727">
              <w:rPr>
                <w:rFonts w:ascii="Times New Roman" w:hAnsi="Times New Roman" w:cs="Times New Roman"/>
                <w:b/>
              </w:rPr>
              <w:t>Firma Projektowo-Budowlana "WŁODARZ" Michał Włodarz</w:t>
            </w:r>
          </w:p>
          <w:p w14:paraId="66F897AC" w14:textId="77777777" w:rsidR="003B4727" w:rsidRPr="003B4727" w:rsidRDefault="003B4727" w:rsidP="00DE0A45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 w:rsidRPr="003B4727">
              <w:rPr>
                <w:rFonts w:ascii="Times New Roman" w:hAnsi="Times New Roman" w:cs="Times New Roman"/>
                <w:bCs/>
              </w:rPr>
              <w:t xml:space="preserve">Gruszów 48 </w:t>
            </w:r>
          </w:p>
          <w:p w14:paraId="69DF7F11" w14:textId="77777777" w:rsidR="003B4727" w:rsidRPr="003B4727" w:rsidRDefault="003B4727" w:rsidP="00DE0A45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3B4727">
              <w:rPr>
                <w:rFonts w:ascii="Times New Roman" w:hAnsi="Times New Roman" w:cs="Times New Roman"/>
                <w:bCs/>
              </w:rPr>
              <w:t>32-109 Pałecznica</w:t>
            </w:r>
          </w:p>
        </w:tc>
        <w:tc>
          <w:tcPr>
            <w:tcW w:w="1134" w:type="dxa"/>
            <w:vAlign w:val="center"/>
          </w:tcPr>
          <w:p w14:paraId="3E1AAA5C" w14:textId="77777777" w:rsidR="003B4727" w:rsidRPr="003B4727" w:rsidRDefault="003B4727" w:rsidP="00DE0A45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B4727">
              <w:rPr>
                <w:rFonts w:ascii="Times New Roman" w:hAnsi="Times New Roman" w:cs="Times New Roman"/>
              </w:rPr>
              <w:t xml:space="preserve">  0,00</w:t>
            </w:r>
          </w:p>
        </w:tc>
        <w:tc>
          <w:tcPr>
            <w:tcW w:w="1701" w:type="dxa"/>
            <w:vAlign w:val="center"/>
          </w:tcPr>
          <w:p w14:paraId="20065694" w14:textId="77777777" w:rsidR="003B4727" w:rsidRPr="003B4727" w:rsidRDefault="003B4727" w:rsidP="00DE0A45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B4727">
              <w:rPr>
                <w:rFonts w:ascii="Times New Roman" w:hAnsi="Times New Roman" w:cs="Times New Roman"/>
              </w:rPr>
              <w:t xml:space="preserve">  0,00</w:t>
            </w:r>
          </w:p>
        </w:tc>
        <w:tc>
          <w:tcPr>
            <w:tcW w:w="1559" w:type="dxa"/>
            <w:vAlign w:val="center"/>
          </w:tcPr>
          <w:p w14:paraId="2E34265C" w14:textId="77777777" w:rsidR="003B4727" w:rsidRPr="003B4727" w:rsidRDefault="003B4727" w:rsidP="00DE0A45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B4727">
              <w:rPr>
                <w:rFonts w:ascii="Times New Roman" w:hAnsi="Times New Roman" w:cs="Times New Roman"/>
              </w:rPr>
              <w:t xml:space="preserve">  0,00</w:t>
            </w:r>
          </w:p>
        </w:tc>
      </w:tr>
    </w:tbl>
    <w:p w14:paraId="2E4BB28B" w14:textId="77777777" w:rsidR="003B4727" w:rsidRPr="003B4727" w:rsidRDefault="003B4727" w:rsidP="00081D13">
      <w:pPr>
        <w:spacing w:before="240" w:after="120"/>
        <w:jc w:val="both"/>
        <w:rPr>
          <w:b/>
          <w:bCs/>
          <w:color w:val="000000"/>
          <w:sz w:val="20"/>
          <w:szCs w:val="20"/>
        </w:rPr>
      </w:pPr>
    </w:p>
    <w:p w14:paraId="053B7570" w14:textId="77777777" w:rsidR="00E85D70" w:rsidRPr="003B4727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color w:val="000000"/>
          <w:sz w:val="20"/>
          <w:szCs w:val="20"/>
        </w:rPr>
      </w:pPr>
    </w:p>
    <w:p w14:paraId="55150CAC" w14:textId="77777777" w:rsidR="00F960D7" w:rsidRPr="003B4727" w:rsidRDefault="00F960D7" w:rsidP="00F33C66">
      <w:pPr>
        <w:spacing w:line="276" w:lineRule="auto"/>
        <w:jc w:val="both"/>
        <w:rPr>
          <w:sz w:val="20"/>
          <w:szCs w:val="20"/>
        </w:rPr>
      </w:pPr>
    </w:p>
    <w:bookmarkEnd w:id="0"/>
    <w:p w14:paraId="017CF439" w14:textId="70BCF453" w:rsidR="008642B3" w:rsidRPr="003B4727" w:rsidRDefault="008642B3" w:rsidP="00005838">
      <w:pPr>
        <w:jc w:val="right"/>
        <w:rPr>
          <w:sz w:val="20"/>
          <w:szCs w:val="20"/>
        </w:rPr>
      </w:pPr>
    </w:p>
    <w:sectPr w:rsidR="008642B3" w:rsidRPr="003B4727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0A4DA4" w14:textId="77777777" w:rsidR="00B7118B" w:rsidRDefault="00B7118B">
      <w:r>
        <w:separator/>
      </w:r>
    </w:p>
  </w:endnote>
  <w:endnote w:type="continuationSeparator" w:id="0">
    <w:p w14:paraId="252EE468" w14:textId="77777777" w:rsidR="00B7118B" w:rsidRDefault="00B711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AE36B9" w14:textId="77777777" w:rsidR="00FB14A2" w:rsidRDefault="00FB14A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30FDEB" w14:textId="3AEF1346" w:rsidR="000C1E6F" w:rsidRDefault="000C1E6F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818EB6" w14:textId="77777777" w:rsidR="00FB14A2" w:rsidRDefault="00FB14A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78D6CD" w14:textId="77777777" w:rsidR="00B7118B" w:rsidRDefault="00B7118B">
      <w:r>
        <w:separator/>
      </w:r>
    </w:p>
  </w:footnote>
  <w:footnote w:type="continuationSeparator" w:id="0">
    <w:p w14:paraId="49F60715" w14:textId="77777777" w:rsidR="00B7118B" w:rsidRDefault="00B711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82DA2E" w14:textId="77777777" w:rsidR="00FB14A2" w:rsidRDefault="00FB14A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70B712" w14:textId="77777777" w:rsidR="00FB14A2" w:rsidRDefault="00FB14A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F9FCA4" w14:textId="77777777" w:rsidR="00FB14A2" w:rsidRDefault="00FB14A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7118B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B4727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7118B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14A2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EE97D1"/>
  <w15:chartTrackingRefBased/>
  <w15:docId w15:val="{A120D897-D523-49D8-B6A4-F809CA38FD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371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Topór</dc:creator>
  <cp:keywords/>
  <dc:description/>
  <cp:lastModifiedBy>Anna Topór</cp:lastModifiedBy>
  <cp:revision>2</cp:revision>
  <cp:lastPrinted>1601-01-01T00:00:00Z</cp:lastPrinted>
  <dcterms:created xsi:type="dcterms:W3CDTF">2025-06-09T09:57:00Z</dcterms:created>
  <dcterms:modified xsi:type="dcterms:W3CDTF">2025-06-09T09:57:00Z</dcterms:modified>
</cp:coreProperties>
</file>