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2E13E" w14:textId="253DC5C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33A65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CD93384" w14:textId="77777777" w:rsidTr="00D62E6E">
        <w:tc>
          <w:tcPr>
            <w:tcW w:w="2800" w:type="dxa"/>
            <w:shd w:val="clear" w:color="auto" w:fill="auto"/>
          </w:tcPr>
          <w:p w14:paraId="3577CCD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FF9E1E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5BD1D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8E72D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FF4BCE5" w14:textId="77777777" w:rsidTr="00D62E6E">
        <w:tc>
          <w:tcPr>
            <w:tcW w:w="2800" w:type="dxa"/>
            <w:shd w:val="clear" w:color="auto" w:fill="auto"/>
          </w:tcPr>
          <w:p w14:paraId="339A47B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BEF00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0A481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7D034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FF9D2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E1EA9" w:rsidRPr="00C14101" w14:paraId="5B9CC8E2" w14:textId="77777777" w:rsidTr="00B469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3D5DC0" w14:textId="77777777" w:rsidR="006E1EA9" w:rsidRPr="00C14101" w:rsidRDefault="006E1EA9" w:rsidP="00B4694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C427494" w14:textId="77777777" w:rsidR="006E1EA9" w:rsidRPr="00C14101" w:rsidRDefault="006E1EA9" w:rsidP="00B4694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E1EA9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C7F25EA" w14:textId="77777777" w:rsidR="006E1EA9" w:rsidRPr="00C14101" w:rsidRDefault="006E1EA9" w:rsidP="00B469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4DE34D0" w14:textId="77777777" w:rsidR="006E1EA9" w:rsidRPr="00C14101" w:rsidRDefault="006E1EA9" w:rsidP="00B469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8D35E38" w14:textId="77777777" w:rsidR="00BC121E" w:rsidRPr="00C14101" w:rsidRDefault="006E1EA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90A2EA4" w14:textId="77777777" w:rsidTr="00D62E6E">
        <w:tc>
          <w:tcPr>
            <w:tcW w:w="2269" w:type="dxa"/>
            <w:shd w:val="clear" w:color="auto" w:fill="auto"/>
          </w:tcPr>
          <w:p w14:paraId="4FD2553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1B4A9C" w14:textId="77777777" w:rsidR="00D62E6E" w:rsidRPr="00D62E6E" w:rsidRDefault="006E1EA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1E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transportowe w zakresie dowozu uczniów z terenu gminy Gnojnik do szkół i placówek w roku szkolnym 2024/2025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1EA9" w:rsidRPr="00D62E6E" w14:paraId="3BC2F34E" w14:textId="77777777" w:rsidTr="00B4694B">
        <w:tc>
          <w:tcPr>
            <w:tcW w:w="2269" w:type="dxa"/>
            <w:shd w:val="clear" w:color="auto" w:fill="auto"/>
          </w:tcPr>
          <w:p w14:paraId="76AC3FF6" w14:textId="77777777" w:rsidR="006E1EA9" w:rsidRPr="00D62E6E" w:rsidRDefault="006E1EA9" w:rsidP="00B469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1EC045" w14:textId="77777777" w:rsidR="006E1EA9" w:rsidRPr="00D62E6E" w:rsidRDefault="006E1EA9" w:rsidP="00B469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1E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RIiD.271.13.2024</w:t>
            </w:r>
          </w:p>
        </w:tc>
      </w:tr>
    </w:tbl>
    <w:p w14:paraId="40FCC1D1" w14:textId="77777777" w:rsidR="00BC121E" w:rsidRDefault="006E1EA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E1EA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BA43788" w14:textId="2E9E0369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DD716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5F3369F" w14:textId="12CCCD29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F84FA4A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E833FE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3FB993A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7B8C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1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0E5B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27EB81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E59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20E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0CD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1094E9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A6E8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09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9A1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D18337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47C5DA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222040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E0115A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ECA6AF5" w14:textId="77777777" w:rsidTr="00620E37">
        <w:tc>
          <w:tcPr>
            <w:tcW w:w="2660" w:type="dxa"/>
            <w:shd w:val="clear" w:color="auto" w:fill="auto"/>
          </w:tcPr>
          <w:p w14:paraId="4AA949D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13B4593" w14:textId="29804341" w:rsidR="00BC121E" w:rsidRPr="00844A9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9E9115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EFA2E2D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E1EA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676278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357C4" w14:textId="77777777" w:rsidR="00DA5211" w:rsidRDefault="00DA5211">
      <w:r>
        <w:separator/>
      </w:r>
    </w:p>
  </w:endnote>
  <w:endnote w:type="continuationSeparator" w:id="0">
    <w:p w14:paraId="4CE3BBD0" w14:textId="77777777" w:rsidR="00DA5211" w:rsidRDefault="00DA5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0734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C2ABE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2ECC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3E20F6B" w14:textId="6DF3F738" w:rsidR="009A4CD3" w:rsidRDefault="009D1CD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76212F" wp14:editId="0E2CF65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3873996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26D0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764B25" w14:textId="5C31AF3C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5E342" w14:textId="77777777" w:rsidR="006E1EA9" w:rsidRDefault="006E1E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A26D7" w14:textId="77777777" w:rsidR="00DA5211" w:rsidRDefault="00DA5211">
      <w:r>
        <w:separator/>
      </w:r>
    </w:p>
  </w:footnote>
  <w:footnote w:type="continuationSeparator" w:id="0">
    <w:p w14:paraId="1B1119D0" w14:textId="77777777" w:rsidR="00DA5211" w:rsidRDefault="00DA5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752FD" w14:textId="77777777" w:rsidR="006E1EA9" w:rsidRDefault="006E1E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B5600" w14:textId="77777777" w:rsidR="006E1EA9" w:rsidRDefault="006E1E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E430" w14:textId="77777777" w:rsidR="006E1EA9" w:rsidRDefault="006E1E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4671293">
    <w:abstractNumId w:val="13"/>
  </w:num>
  <w:num w:numId="2" w16cid:durableId="2011059642">
    <w:abstractNumId w:val="0"/>
  </w:num>
  <w:num w:numId="3" w16cid:durableId="271596903">
    <w:abstractNumId w:val="11"/>
  </w:num>
  <w:num w:numId="4" w16cid:durableId="1772778946">
    <w:abstractNumId w:val="8"/>
  </w:num>
  <w:num w:numId="5" w16cid:durableId="1557083324">
    <w:abstractNumId w:val="7"/>
  </w:num>
  <w:num w:numId="6" w16cid:durableId="1177158141">
    <w:abstractNumId w:val="1"/>
  </w:num>
  <w:num w:numId="7" w16cid:durableId="1788157609">
    <w:abstractNumId w:val="6"/>
  </w:num>
  <w:num w:numId="8" w16cid:durableId="1847863129">
    <w:abstractNumId w:val="3"/>
  </w:num>
  <w:num w:numId="9" w16cid:durableId="830944794">
    <w:abstractNumId w:val="2"/>
  </w:num>
  <w:num w:numId="10" w16cid:durableId="797995861">
    <w:abstractNumId w:val="5"/>
  </w:num>
  <w:num w:numId="11" w16cid:durableId="1668287920">
    <w:abstractNumId w:val="10"/>
  </w:num>
  <w:num w:numId="12" w16cid:durableId="1396665951">
    <w:abstractNumId w:val="4"/>
  </w:num>
  <w:num w:numId="13" w16cid:durableId="215170042">
    <w:abstractNumId w:val="9"/>
  </w:num>
  <w:num w:numId="14" w16cid:durableId="8329920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21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A65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1EA9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1CD7"/>
    <w:rsid w:val="00A24942"/>
    <w:rsid w:val="00A311C9"/>
    <w:rsid w:val="00A46EFE"/>
    <w:rsid w:val="00A73C79"/>
    <w:rsid w:val="00A807A7"/>
    <w:rsid w:val="00AB4DD0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A5211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7C12B0E"/>
  <w15:chartTrackingRefBased/>
  <w15:docId w15:val="{41FFC25F-4CBA-48A0-9B65-6EAD104DF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2</cp:revision>
  <cp:lastPrinted>2010-01-07T09:39:00Z</cp:lastPrinted>
  <dcterms:created xsi:type="dcterms:W3CDTF">2025-05-05T12:50:00Z</dcterms:created>
  <dcterms:modified xsi:type="dcterms:W3CDTF">2025-05-05T12:50:00Z</dcterms:modified>
</cp:coreProperties>
</file>