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347282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24E4D" w:rsidRPr="00A24E4D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4F8549BC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19BD30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257BE415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CE9C708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76A843E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A6178A2" w14:textId="77777777" w:rsidTr="004F10A0">
        <w:tc>
          <w:tcPr>
            <w:tcW w:w="2269" w:type="dxa"/>
            <w:shd w:val="clear" w:color="auto" w:fill="auto"/>
          </w:tcPr>
          <w:p w14:paraId="5C601B49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039469" w14:textId="08086AD1" w:rsidR="00A137C9" w:rsidRPr="00A2540E" w:rsidRDefault="006850A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50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transportowe w zakresie dowozu uczniów z terenu gminy Gnojnik do szkół i placówek w roku szkolnym 2025/2026</w:t>
            </w:r>
          </w:p>
        </w:tc>
      </w:tr>
      <w:tr w:rsidR="00A24E4D" w:rsidRPr="00A2540E" w14:paraId="28010075" w14:textId="77777777" w:rsidTr="00612354">
        <w:tc>
          <w:tcPr>
            <w:tcW w:w="2269" w:type="dxa"/>
            <w:shd w:val="clear" w:color="auto" w:fill="auto"/>
          </w:tcPr>
          <w:p w14:paraId="285D9554" w14:textId="77777777" w:rsidR="00A24E4D" w:rsidRPr="00A2540E" w:rsidRDefault="00A24E4D" w:rsidP="006123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366D04" w14:textId="0AA7A4D2" w:rsidR="00A24E4D" w:rsidRPr="00A2540E" w:rsidRDefault="00A24E4D" w:rsidP="006123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24E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6850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9</w:t>
            </w:r>
            <w:r w:rsidRPr="00A24E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</w:t>
            </w:r>
            <w:r w:rsidR="006850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497B3F5A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83A380A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24E4D" w:rsidRPr="00A24E4D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C849108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49A49AB5" w14:textId="77777777" w:rsidTr="00A137C9">
        <w:tc>
          <w:tcPr>
            <w:tcW w:w="617" w:type="dxa"/>
            <w:shd w:val="clear" w:color="auto" w:fill="auto"/>
            <w:vAlign w:val="center"/>
          </w:tcPr>
          <w:p w14:paraId="54BC98A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2381F3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E12932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82CCB0F" w14:textId="77777777" w:rsidTr="00A137C9">
        <w:tc>
          <w:tcPr>
            <w:tcW w:w="617" w:type="dxa"/>
            <w:shd w:val="clear" w:color="auto" w:fill="auto"/>
            <w:vAlign w:val="center"/>
          </w:tcPr>
          <w:p w14:paraId="4ACFF38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6BEAA2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B9397A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5C8A321" w14:textId="77777777" w:rsidTr="00A137C9">
        <w:tc>
          <w:tcPr>
            <w:tcW w:w="617" w:type="dxa"/>
            <w:shd w:val="clear" w:color="auto" w:fill="auto"/>
            <w:vAlign w:val="center"/>
          </w:tcPr>
          <w:p w14:paraId="1976FB0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48A248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2A8EE3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D270453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24E4D" w:rsidRPr="00A24E4D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0861BD29" w14:textId="77777777" w:rsidTr="00A137C9">
        <w:tc>
          <w:tcPr>
            <w:tcW w:w="617" w:type="dxa"/>
            <w:shd w:val="clear" w:color="auto" w:fill="auto"/>
            <w:vAlign w:val="center"/>
          </w:tcPr>
          <w:p w14:paraId="3CDDCE1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4388F2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8D82DC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7CEC5FB5" w14:textId="77777777" w:rsidTr="00A137C9">
        <w:tc>
          <w:tcPr>
            <w:tcW w:w="617" w:type="dxa"/>
            <w:shd w:val="clear" w:color="auto" w:fill="auto"/>
            <w:vAlign w:val="center"/>
          </w:tcPr>
          <w:p w14:paraId="28A27D6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CB1920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33C574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DFF220F" w14:textId="77777777" w:rsidTr="00A137C9">
        <w:tc>
          <w:tcPr>
            <w:tcW w:w="617" w:type="dxa"/>
            <w:shd w:val="clear" w:color="auto" w:fill="auto"/>
            <w:vAlign w:val="center"/>
          </w:tcPr>
          <w:p w14:paraId="13208FB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335A40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BE3D21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FCA564B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605D419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A8F29B8" w14:textId="77777777" w:rsidTr="004F10A0">
        <w:tc>
          <w:tcPr>
            <w:tcW w:w="2660" w:type="dxa"/>
            <w:shd w:val="clear" w:color="auto" w:fill="auto"/>
          </w:tcPr>
          <w:p w14:paraId="74AAA04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219A062" w14:textId="0EF9DF03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5C2AC39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8B95F71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24E4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1140767A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F75E5F" w14:textId="77777777" w:rsidR="004F4E6C" w:rsidRDefault="004F4E6C" w:rsidP="00025386">
      <w:pPr>
        <w:spacing w:after="0" w:line="240" w:lineRule="auto"/>
      </w:pPr>
      <w:r>
        <w:separator/>
      </w:r>
    </w:p>
  </w:endnote>
  <w:endnote w:type="continuationSeparator" w:id="0">
    <w:p w14:paraId="2A5B5FCD" w14:textId="77777777" w:rsidR="004F4E6C" w:rsidRDefault="004F4E6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E8805" w14:textId="77777777" w:rsidR="00A24E4D" w:rsidRDefault="00A24E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BB0A8" w14:textId="26E04854" w:rsidR="00025386" w:rsidRDefault="00911A2D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3951DC0" wp14:editId="1DC1979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58DF5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CD4DF7E" w14:textId="5C00F07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D8EC30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0BAA5" w14:textId="77777777" w:rsidR="00A24E4D" w:rsidRDefault="00A24E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30BE2D" w14:textId="77777777" w:rsidR="004F4E6C" w:rsidRDefault="004F4E6C" w:rsidP="00025386">
      <w:pPr>
        <w:spacing w:after="0" w:line="240" w:lineRule="auto"/>
      </w:pPr>
      <w:r>
        <w:separator/>
      </w:r>
    </w:p>
  </w:footnote>
  <w:footnote w:type="continuationSeparator" w:id="0">
    <w:p w14:paraId="5D6D8A37" w14:textId="77777777" w:rsidR="004F4E6C" w:rsidRDefault="004F4E6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990D8" w14:textId="77777777" w:rsidR="00A24E4D" w:rsidRDefault="00A24E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6F242" w14:textId="77777777" w:rsidR="00A24E4D" w:rsidRDefault="00A24E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F86B1" w14:textId="77777777" w:rsidR="00A24E4D" w:rsidRDefault="00A24E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7273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E6C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4F4E6C"/>
    <w:rsid w:val="0055145C"/>
    <w:rsid w:val="005624D8"/>
    <w:rsid w:val="00620476"/>
    <w:rsid w:val="00657A47"/>
    <w:rsid w:val="006850A8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11A2D"/>
    <w:rsid w:val="0093388F"/>
    <w:rsid w:val="00A137C9"/>
    <w:rsid w:val="00A24E4D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2C0399"/>
  <w15:chartTrackingRefBased/>
  <w15:docId w15:val="{6F2FECBF-3478-4658-BE78-9DE0AC72E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Aneta Tekiela</cp:lastModifiedBy>
  <cp:revision>3</cp:revision>
  <dcterms:created xsi:type="dcterms:W3CDTF">2024-07-31T09:37:00Z</dcterms:created>
  <dcterms:modified xsi:type="dcterms:W3CDTF">2025-05-19T07:45:00Z</dcterms:modified>
</cp:coreProperties>
</file>