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A31C4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42C73" w:rsidRPr="00542C7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C85974D" w14:textId="77777777" w:rsidTr="00467CA2">
        <w:tc>
          <w:tcPr>
            <w:tcW w:w="2800" w:type="dxa"/>
            <w:shd w:val="clear" w:color="auto" w:fill="auto"/>
          </w:tcPr>
          <w:p w14:paraId="36C4169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A3E91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31D45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AC2EA0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3891020F" w14:textId="77777777" w:rsidTr="00467CA2">
        <w:tc>
          <w:tcPr>
            <w:tcW w:w="2800" w:type="dxa"/>
            <w:shd w:val="clear" w:color="auto" w:fill="auto"/>
          </w:tcPr>
          <w:p w14:paraId="6C0A436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C7DB5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36A99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14F1E7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08DCCE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6244F5C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0B9F22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9E49C17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966BFA" w14:textId="4D181A0E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42C73" w:rsidRPr="00542C73">
        <w:rPr>
          <w:rFonts w:ascii="Arial" w:hAnsi="Arial" w:cs="Arial"/>
          <w:sz w:val="24"/>
          <w:szCs w:val="24"/>
        </w:rPr>
        <w:t>(</w:t>
      </w:r>
      <w:proofErr w:type="spellStart"/>
      <w:r w:rsidR="00542C73" w:rsidRPr="00542C73">
        <w:rPr>
          <w:rFonts w:ascii="Arial" w:hAnsi="Arial" w:cs="Arial"/>
          <w:sz w:val="24"/>
          <w:szCs w:val="24"/>
        </w:rPr>
        <w:t>t.j</w:t>
      </w:r>
      <w:proofErr w:type="spellEnd"/>
      <w:r w:rsidR="00542C73" w:rsidRPr="00542C73">
        <w:rPr>
          <w:rFonts w:ascii="Arial" w:hAnsi="Arial" w:cs="Arial"/>
          <w:sz w:val="24"/>
          <w:szCs w:val="24"/>
        </w:rPr>
        <w:t>. Dz. U. z 202</w:t>
      </w:r>
      <w:r w:rsidR="00355990">
        <w:rPr>
          <w:rFonts w:ascii="Arial" w:hAnsi="Arial" w:cs="Arial"/>
          <w:sz w:val="24"/>
          <w:szCs w:val="24"/>
        </w:rPr>
        <w:t>4</w:t>
      </w:r>
      <w:r w:rsidR="00542C73" w:rsidRPr="00542C73">
        <w:rPr>
          <w:rFonts w:ascii="Arial" w:hAnsi="Arial" w:cs="Arial"/>
          <w:sz w:val="24"/>
          <w:szCs w:val="24"/>
        </w:rPr>
        <w:t>r. poz. 1</w:t>
      </w:r>
      <w:r w:rsidR="00355990">
        <w:rPr>
          <w:rFonts w:ascii="Arial" w:hAnsi="Arial" w:cs="Arial"/>
          <w:sz w:val="24"/>
          <w:szCs w:val="24"/>
        </w:rPr>
        <w:t>320</w:t>
      </w:r>
      <w:r w:rsidR="00542C73" w:rsidRPr="00542C73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5A421B7" w14:textId="77777777" w:rsidTr="00467CA2">
        <w:tc>
          <w:tcPr>
            <w:tcW w:w="2269" w:type="dxa"/>
            <w:shd w:val="clear" w:color="auto" w:fill="auto"/>
          </w:tcPr>
          <w:p w14:paraId="47B919A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191E17" w14:textId="02BE170D" w:rsidR="00D520D3" w:rsidRPr="00A2540E" w:rsidRDefault="0035599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59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transportowe w zakresie dowozu uczniów z terenu gminy Gnojnik do szkół i placówek w roku szkolnym 2025/2026</w:t>
            </w:r>
          </w:p>
        </w:tc>
      </w:tr>
      <w:tr w:rsidR="00542C73" w:rsidRPr="00A2540E" w14:paraId="6B3A59F7" w14:textId="77777777" w:rsidTr="00D97D53">
        <w:tc>
          <w:tcPr>
            <w:tcW w:w="2269" w:type="dxa"/>
            <w:shd w:val="clear" w:color="auto" w:fill="auto"/>
          </w:tcPr>
          <w:p w14:paraId="54AE1649" w14:textId="77777777" w:rsidR="00542C73" w:rsidRPr="00A2540E" w:rsidRDefault="00542C73" w:rsidP="00D97D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99E030" w14:textId="73C866CA" w:rsidR="00542C73" w:rsidRPr="00A2540E" w:rsidRDefault="00542C73" w:rsidP="00D97D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42C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3559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</w:t>
            </w:r>
            <w:r w:rsidRPr="00542C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3559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389A5257" w14:textId="77777777" w:rsidR="00DC652A" w:rsidRPr="00053927" w:rsidRDefault="00542C7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355A5F4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7CC4D04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3B3885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9815A8D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27BA5D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C971CE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C3C88F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95E0973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79D4555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779D5CC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80BE02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AA236D8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C1EC2A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31F4842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223C48C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1380E0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E7EA38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E9E00A6" w14:textId="77777777" w:rsidTr="00467CA2">
        <w:tc>
          <w:tcPr>
            <w:tcW w:w="2660" w:type="dxa"/>
            <w:shd w:val="clear" w:color="auto" w:fill="auto"/>
          </w:tcPr>
          <w:p w14:paraId="5B53E6A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0F2908" w14:textId="18E0CD2A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5A6051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1116A1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42C7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E8B91D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2695C" w14:textId="77777777" w:rsidR="00AC16B4" w:rsidRDefault="00AC16B4" w:rsidP="00025386">
      <w:pPr>
        <w:spacing w:after="0" w:line="240" w:lineRule="auto"/>
      </w:pPr>
      <w:r>
        <w:separator/>
      </w:r>
    </w:p>
  </w:endnote>
  <w:endnote w:type="continuationSeparator" w:id="0">
    <w:p w14:paraId="3CADB7DB" w14:textId="77777777" w:rsidR="00AC16B4" w:rsidRDefault="00AC16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76714" w14:textId="77777777" w:rsidR="00542C73" w:rsidRDefault="00542C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A7FE5" w14:textId="088D8577" w:rsidR="00025386" w:rsidRDefault="00AA710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9A2BB2" wp14:editId="46F0377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5D180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329365B" w14:textId="0505558D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F17037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D786A" w14:textId="77777777" w:rsidR="00542C73" w:rsidRDefault="00542C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5372C2" w14:textId="77777777" w:rsidR="00AC16B4" w:rsidRDefault="00AC16B4" w:rsidP="00025386">
      <w:pPr>
        <w:spacing w:after="0" w:line="240" w:lineRule="auto"/>
      </w:pPr>
      <w:r>
        <w:separator/>
      </w:r>
    </w:p>
  </w:footnote>
  <w:footnote w:type="continuationSeparator" w:id="0">
    <w:p w14:paraId="479C1E9D" w14:textId="77777777" w:rsidR="00AC16B4" w:rsidRDefault="00AC16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3EFF8" w14:textId="77777777" w:rsidR="00542C73" w:rsidRDefault="00542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2DFFB" w14:textId="77777777" w:rsidR="00542C73" w:rsidRDefault="00542C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718AF" w14:textId="77777777" w:rsidR="00542C73" w:rsidRDefault="00542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6879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B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5990"/>
    <w:rsid w:val="004374F2"/>
    <w:rsid w:val="00460705"/>
    <w:rsid w:val="00467CA2"/>
    <w:rsid w:val="00485239"/>
    <w:rsid w:val="004E27D7"/>
    <w:rsid w:val="00542C73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A710C"/>
    <w:rsid w:val="00AC16B4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82046"/>
  <w15:chartTrackingRefBased/>
  <w15:docId w15:val="{D92498CC-6CA1-46FA-9818-D9206147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3</cp:revision>
  <dcterms:created xsi:type="dcterms:W3CDTF">2024-07-31T09:36:00Z</dcterms:created>
  <dcterms:modified xsi:type="dcterms:W3CDTF">2025-05-19T07:45:00Z</dcterms:modified>
</cp:coreProperties>
</file>