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DEA28D" w14:textId="3A2E633E" w:rsidR="00843A88" w:rsidRPr="00333F64" w:rsidRDefault="001179C4" w:rsidP="00FD4AEC">
      <w:pPr>
        <w:spacing w:after="480"/>
        <w:jc w:val="right"/>
      </w:pPr>
      <w:r w:rsidRPr="00333F64">
        <w:t>Niepołomice</w:t>
      </w:r>
      <w:r w:rsidR="00843A88" w:rsidRPr="00333F64">
        <w:t xml:space="preserve"> dnia: </w:t>
      </w:r>
      <w:r w:rsidRPr="00333F64">
        <w:t>2025-06-0</w:t>
      </w:r>
      <w:r w:rsidR="00333F64">
        <w:t>9</w:t>
      </w:r>
    </w:p>
    <w:p w14:paraId="050EF788" w14:textId="6AE58E0E" w:rsidR="00843A88" w:rsidRPr="00333F64" w:rsidRDefault="001179C4" w:rsidP="00843A88">
      <w:pPr>
        <w:spacing w:line="360" w:lineRule="auto"/>
        <w:rPr>
          <w:b/>
          <w:bCs/>
        </w:rPr>
      </w:pPr>
      <w:r w:rsidRPr="00333F64">
        <w:rPr>
          <w:b/>
          <w:bCs/>
        </w:rPr>
        <w:t>GMINA NIEPOŁOMICE</w:t>
      </w:r>
    </w:p>
    <w:p w14:paraId="2A3ADD12" w14:textId="6FF82EE0" w:rsidR="00843A88" w:rsidRPr="00333F64" w:rsidRDefault="001179C4" w:rsidP="00843A88">
      <w:pPr>
        <w:spacing w:line="360" w:lineRule="auto"/>
      </w:pPr>
      <w:r w:rsidRPr="00333F64">
        <w:t>Pl. Zwycięstwa</w:t>
      </w:r>
      <w:r w:rsidR="00843A88" w:rsidRPr="00333F64">
        <w:t xml:space="preserve"> </w:t>
      </w:r>
      <w:r w:rsidRPr="00333F64">
        <w:t>13</w:t>
      </w:r>
    </w:p>
    <w:p w14:paraId="2F3FCC03" w14:textId="7CF81989" w:rsidR="00843A88" w:rsidRPr="00333F64" w:rsidRDefault="001179C4" w:rsidP="00843A88">
      <w:r w:rsidRPr="00333F64">
        <w:t>32-005</w:t>
      </w:r>
      <w:r w:rsidR="00843A88" w:rsidRPr="00333F64">
        <w:t xml:space="preserve"> </w:t>
      </w:r>
      <w:r w:rsidRPr="00333F64">
        <w:t>Niepołomice</w:t>
      </w:r>
    </w:p>
    <w:p w14:paraId="4F78FEB3" w14:textId="20118393" w:rsidR="00843A88" w:rsidRPr="00333F64" w:rsidRDefault="00333F64" w:rsidP="00FD4AEC">
      <w:pPr>
        <w:spacing w:after="480"/>
        <w:jc w:val="both"/>
        <w:rPr>
          <w:bCs/>
        </w:rPr>
      </w:pPr>
      <w:r>
        <w:rPr>
          <w:bCs/>
        </w:rPr>
        <w:t>Pismo: ZP.271.13.2025.3</w:t>
      </w:r>
    </w:p>
    <w:p w14:paraId="6FD00525" w14:textId="77777777" w:rsidR="00843A88" w:rsidRPr="00333F64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333F64">
        <w:rPr>
          <w:b/>
        </w:rPr>
        <w:t>WYKONAWCY</w:t>
      </w:r>
    </w:p>
    <w:p w14:paraId="1A6260C4" w14:textId="77777777" w:rsidR="00843A88" w:rsidRPr="00333F64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333F64">
        <w:t>ubiegający się o zamówienie</w:t>
      </w:r>
    </w:p>
    <w:p w14:paraId="4B2710A6" w14:textId="77777777" w:rsidR="004E4B64" w:rsidRPr="00333F64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333F64">
        <w:rPr>
          <w:rFonts w:eastAsia="Calibri"/>
          <w:lang w:eastAsia="en-US"/>
        </w:rPr>
        <w:t xml:space="preserve">Dotyczy: </w:t>
      </w:r>
      <w:r w:rsidRPr="00333F64">
        <w:t>postępowania o udzielenie zamówienia publicznego</w:t>
      </w:r>
      <w:r w:rsidRPr="00333F64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333F64" w14:paraId="102F3A1C" w14:textId="77777777" w:rsidTr="00FD4AEC">
        <w:tc>
          <w:tcPr>
            <w:tcW w:w="2269" w:type="dxa"/>
            <w:shd w:val="clear" w:color="auto" w:fill="auto"/>
          </w:tcPr>
          <w:p w14:paraId="34B69B27" w14:textId="77777777" w:rsidR="004E4B64" w:rsidRPr="00333F6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333F64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C6B01C1" w14:textId="5F0FC09F" w:rsidR="004E4B64" w:rsidRPr="00333F64" w:rsidRDefault="001179C4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333F64">
              <w:rPr>
                <w:bCs/>
              </w:rPr>
              <w:t>Modernizacja dróg gminnych w roku 2025 na terenie Miasta i Gminy Niepołomice</w:t>
            </w:r>
            <w:r w:rsidR="004E4B64" w:rsidRPr="00333F64">
              <w:rPr>
                <w:bCs/>
              </w:rPr>
              <w:t>.</w:t>
            </w:r>
          </w:p>
        </w:tc>
      </w:tr>
      <w:tr w:rsidR="001179C4" w:rsidRPr="00333F64" w14:paraId="7038AD4B" w14:textId="77777777" w:rsidTr="006817BB">
        <w:tc>
          <w:tcPr>
            <w:tcW w:w="2269" w:type="dxa"/>
            <w:shd w:val="clear" w:color="auto" w:fill="auto"/>
          </w:tcPr>
          <w:p w14:paraId="74AFD816" w14:textId="77777777" w:rsidR="001179C4" w:rsidRPr="00333F64" w:rsidRDefault="001179C4" w:rsidP="006817B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333F64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901AC38" w14:textId="793D62BF" w:rsidR="001179C4" w:rsidRPr="00333F64" w:rsidRDefault="001179C4" w:rsidP="006817B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333F64">
              <w:rPr>
                <w:bCs/>
              </w:rPr>
              <w:t>ZP.271.13.2025</w:t>
            </w:r>
          </w:p>
        </w:tc>
      </w:tr>
    </w:tbl>
    <w:p w14:paraId="0689B8AA" w14:textId="77777777" w:rsidR="004E4B64" w:rsidRPr="00333F64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333F64" w14:paraId="3C3C4235" w14:textId="77777777" w:rsidTr="00C46732">
        <w:tc>
          <w:tcPr>
            <w:tcW w:w="9330" w:type="dxa"/>
            <w:shd w:val="clear" w:color="auto" w:fill="F2F2F2"/>
            <w:hideMark/>
          </w:tcPr>
          <w:p w14:paraId="6C7E16C4" w14:textId="77777777" w:rsidR="00843A88" w:rsidRPr="00333F64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333F64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6EC4BF65" w14:textId="13EDA3DA" w:rsidR="0012774F" w:rsidRPr="00333F64" w:rsidRDefault="00520165" w:rsidP="004E4B64">
      <w:pPr>
        <w:spacing w:before="600" w:after="240" w:line="360" w:lineRule="auto"/>
        <w:jc w:val="both"/>
      </w:pPr>
      <w:r w:rsidRPr="00333F64">
        <w:t xml:space="preserve">Zamawiający, </w:t>
      </w:r>
      <w:r w:rsidR="001179C4" w:rsidRPr="00333F64">
        <w:rPr>
          <w:b/>
        </w:rPr>
        <w:t>GMINA NIEPOŁOMICE</w:t>
      </w:r>
      <w:r w:rsidRPr="00333F64">
        <w:t xml:space="preserve">, działając na podstawie art. </w:t>
      </w:r>
      <w:r w:rsidR="00E74BC3" w:rsidRPr="00333F64">
        <w:t>284</w:t>
      </w:r>
      <w:r w:rsidRPr="00333F64">
        <w:t xml:space="preserve"> ust. </w:t>
      </w:r>
      <w:r w:rsidR="0029606A" w:rsidRPr="00333F64">
        <w:t>6</w:t>
      </w:r>
      <w:r w:rsidRPr="00333F64">
        <w:t xml:space="preserve"> ustawy z dnia </w:t>
      </w:r>
      <w:r w:rsidR="0029606A" w:rsidRPr="00333F64">
        <w:t>11</w:t>
      </w:r>
      <w:r w:rsidRPr="00333F64">
        <w:t xml:space="preserve"> </w:t>
      </w:r>
      <w:r w:rsidR="0029606A" w:rsidRPr="00333F64">
        <w:t xml:space="preserve">września </w:t>
      </w:r>
      <w:r w:rsidRPr="00333F64">
        <w:t>20</w:t>
      </w:r>
      <w:r w:rsidR="0029606A" w:rsidRPr="00333F64">
        <w:t>19</w:t>
      </w:r>
      <w:r w:rsidRPr="00333F64">
        <w:t xml:space="preserve"> r</w:t>
      </w:r>
      <w:r w:rsidR="0029606A" w:rsidRPr="00333F64">
        <w:t>.</w:t>
      </w:r>
      <w:r w:rsidRPr="00333F64">
        <w:t xml:space="preserve"> Prawo </w:t>
      </w:r>
      <w:r w:rsidR="0029606A" w:rsidRPr="00333F64">
        <w:t>z</w:t>
      </w:r>
      <w:r w:rsidRPr="00333F64">
        <w:t xml:space="preserve">amówień </w:t>
      </w:r>
      <w:r w:rsidR="0029606A" w:rsidRPr="00333F64">
        <w:t>p</w:t>
      </w:r>
      <w:r w:rsidRPr="00333F64">
        <w:t xml:space="preserve">ublicznych </w:t>
      </w:r>
      <w:r w:rsidR="001179C4" w:rsidRPr="00333F64">
        <w:t>(</w:t>
      </w:r>
      <w:proofErr w:type="spellStart"/>
      <w:r w:rsidR="001179C4" w:rsidRPr="00333F64">
        <w:t>t.j</w:t>
      </w:r>
      <w:proofErr w:type="spellEnd"/>
      <w:r w:rsidR="001179C4" w:rsidRPr="00333F64">
        <w:t>. Dz. U. z 2024 poz. 1320)</w:t>
      </w:r>
      <w:r w:rsidR="00BE7BFD" w:rsidRPr="00333F64">
        <w:t xml:space="preserve">, </w:t>
      </w:r>
      <w:r w:rsidR="00E74BC3" w:rsidRPr="00333F64">
        <w:t>udostępnia</w:t>
      </w:r>
      <w:r w:rsidR="00BE7BFD" w:rsidRPr="00333F64">
        <w:t xml:space="preserve"> poniżej treść zapytań do S</w:t>
      </w:r>
      <w:r w:rsidR="0012774F" w:rsidRPr="00333F64">
        <w:t>pecyfikacji Warunków Zamówienia (</w:t>
      </w:r>
      <w:r w:rsidR="0012774F" w:rsidRPr="00333F64">
        <w:rPr>
          <w:lang w:eastAsia="ar-SA"/>
        </w:rPr>
        <w:t>zwanej dalej</w:t>
      </w:r>
      <w:r w:rsidR="0012774F" w:rsidRPr="00333F64">
        <w:rPr>
          <w:b/>
          <w:lang w:eastAsia="ar-SA"/>
        </w:rPr>
        <w:t xml:space="preserve"> </w:t>
      </w:r>
      <w:r w:rsidR="0012774F" w:rsidRPr="00333F64">
        <w:rPr>
          <w:bCs/>
          <w:lang w:eastAsia="ar-SA"/>
        </w:rPr>
        <w:t>”SWZ”)</w:t>
      </w:r>
      <w:r w:rsidR="00E74BC3" w:rsidRPr="00333F64">
        <w:rPr>
          <w:bCs/>
          <w:lang w:eastAsia="ar-SA"/>
        </w:rPr>
        <w:t xml:space="preserve"> </w:t>
      </w:r>
      <w:r w:rsidR="00E74BC3" w:rsidRPr="00333F64">
        <w:t>wraz z wyjaśnieniami</w:t>
      </w:r>
      <w:r w:rsidR="0012774F" w:rsidRPr="00333F64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179C4" w:rsidRPr="00333F64" w14:paraId="35C1791B" w14:textId="77777777" w:rsidTr="006817BB">
        <w:tc>
          <w:tcPr>
            <w:tcW w:w="9356" w:type="dxa"/>
            <w:shd w:val="clear" w:color="auto" w:fill="auto"/>
          </w:tcPr>
          <w:p w14:paraId="19452AFA" w14:textId="68213FD7" w:rsidR="001179C4" w:rsidRPr="00333F64" w:rsidRDefault="001179C4" w:rsidP="006817BB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333F64">
              <w:rPr>
                <w:b/>
                <w:bCs/>
              </w:rPr>
              <w:t>Pytani</w:t>
            </w:r>
            <w:r w:rsidR="00333F64">
              <w:rPr>
                <w:b/>
                <w:bCs/>
              </w:rPr>
              <w:t>a</w:t>
            </w:r>
          </w:p>
          <w:p w14:paraId="36C820DC" w14:textId="7A8E2FC1" w:rsidR="001179C4" w:rsidRPr="00333F64" w:rsidRDefault="00333F64" w:rsidP="006817BB">
            <w:pPr>
              <w:spacing w:after="120" w:line="360" w:lineRule="auto"/>
              <w:ind w:left="30" w:right="-72"/>
              <w:jc w:val="both"/>
            </w:pPr>
            <w:r>
              <w:t>1</w:t>
            </w:r>
            <w:r w:rsidR="001179C4" w:rsidRPr="00333F64">
              <w:t>) Prosimy o informację czy ceny na poszczególne elementy mogą się różnić na różnych drogach czy muszą być tożsame dla całości zamówienia?</w:t>
            </w:r>
          </w:p>
          <w:p w14:paraId="0D8E7238" w14:textId="74AEE3CF" w:rsidR="001179C4" w:rsidRPr="00333F64" w:rsidRDefault="00333F64" w:rsidP="006817BB">
            <w:pPr>
              <w:spacing w:after="120" w:line="360" w:lineRule="auto"/>
              <w:ind w:left="30" w:right="-72"/>
              <w:jc w:val="both"/>
            </w:pPr>
            <w:r>
              <w:t>2</w:t>
            </w:r>
            <w:r w:rsidR="001179C4" w:rsidRPr="00333F64">
              <w:t>) Prosimy o informację czy można rozróżnić ceny na zakres podstawowy i zakres opcjonalny?</w:t>
            </w:r>
          </w:p>
          <w:p w14:paraId="26A73CA9" w14:textId="77777777" w:rsidR="0094631A" w:rsidRDefault="0094631A" w:rsidP="006817BB">
            <w:pPr>
              <w:spacing w:after="40" w:line="276" w:lineRule="auto"/>
              <w:ind w:left="30" w:right="-72"/>
              <w:rPr>
                <w:b/>
                <w:bCs/>
              </w:rPr>
            </w:pPr>
          </w:p>
          <w:p w14:paraId="2CC08711" w14:textId="42007577" w:rsidR="001179C4" w:rsidRDefault="001179C4" w:rsidP="006817BB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333F64">
              <w:rPr>
                <w:b/>
                <w:bCs/>
              </w:rPr>
              <w:t>Stanowisko (wyjaśnienie) Zamawiającego:</w:t>
            </w:r>
          </w:p>
          <w:p w14:paraId="0E01503D" w14:textId="0037F80B" w:rsidR="0094631A" w:rsidRPr="0094631A" w:rsidRDefault="0094631A" w:rsidP="006817BB">
            <w:pPr>
              <w:spacing w:after="40" w:line="276" w:lineRule="auto"/>
              <w:ind w:left="30" w:right="-72"/>
            </w:pPr>
            <w:r w:rsidRPr="0094631A">
              <w:t>Ad. 1</w:t>
            </w:r>
          </w:p>
          <w:p w14:paraId="69EC95D2" w14:textId="77777777" w:rsidR="0094631A" w:rsidRDefault="0094631A" w:rsidP="0094631A">
            <w:pPr>
              <w:spacing w:after="40" w:line="276" w:lineRule="auto"/>
              <w:ind w:left="30" w:right="-72"/>
            </w:pPr>
            <w:r w:rsidRPr="0094631A">
              <w:t>Ceny na poszczególne elementy nie mogą się różnić na różnych drogach, winny być tożsame dla całości zamówienia.</w:t>
            </w:r>
          </w:p>
          <w:p w14:paraId="343C882F" w14:textId="404C5F83" w:rsidR="0094631A" w:rsidRPr="0094631A" w:rsidRDefault="0094631A" w:rsidP="0094631A">
            <w:pPr>
              <w:spacing w:after="40" w:line="276" w:lineRule="auto"/>
              <w:ind w:left="30" w:right="-72"/>
            </w:pPr>
            <w:r w:rsidRPr="0094631A">
              <w:t>Ad. 2</w:t>
            </w:r>
          </w:p>
          <w:p w14:paraId="11414653" w14:textId="4B347929" w:rsidR="0094631A" w:rsidRPr="0094631A" w:rsidRDefault="0094631A" w:rsidP="0094631A">
            <w:pPr>
              <w:spacing w:after="40" w:line="276" w:lineRule="auto"/>
              <w:ind w:left="30" w:right="-72"/>
            </w:pPr>
            <w:r>
              <w:t>Zamawiający</w:t>
            </w:r>
            <w:r w:rsidRPr="0094631A">
              <w:t xml:space="preserve"> dopuszcza rozróżnienie cen na zakres podstawowy i zakres opcjonalny.</w:t>
            </w:r>
          </w:p>
          <w:p w14:paraId="18D3E6C5" w14:textId="77777777" w:rsidR="0094631A" w:rsidRPr="0094631A" w:rsidRDefault="0094631A" w:rsidP="006817BB">
            <w:pPr>
              <w:spacing w:after="40" w:line="276" w:lineRule="auto"/>
              <w:ind w:left="30" w:right="-72"/>
            </w:pPr>
          </w:p>
          <w:p w14:paraId="58FAB447" w14:textId="77777777" w:rsidR="0094631A" w:rsidRDefault="0094631A" w:rsidP="0094631A">
            <w:pPr>
              <w:spacing w:after="60" w:line="360" w:lineRule="auto"/>
              <w:ind w:left="30" w:right="-72"/>
              <w:jc w:val="right"/>
            </w:pPr>
          </w:p>
          <w:p w14:paraId="2E9519EC" w14:textId="77777777" w:rsidR="0094631A" w:rsidRDefault="0094631A" w:rsidP="0094631A">
            <w:pPr>
              <w:spacing w:after="60" w:line="360" w:lineRule="auto"/>
              <w:ind w:left="30" w:right="-72"/>
              <w:jc w:val="right"/>
            </w:pPr>
          </w:p>
          <w:p w14:paraId="710A5DE8" w14:textId="66205E57" w:rsidR="001179C4" w:rsidRPr="00333F64" w:rsidRDefault="001179C4" w:rsidP="00852912">
            <w:pPr>
              <w:spacing w:after="60" w:line="360" w:lineRule="auto"/>
              <w:ind w:left="30" w:right="-72"/>
              <w:rPr>
                <w:highlight w:val="darkGray"/>
              </w:rPr>
            </w:pPr>
          </w:p>
        </w:tc>
      </w:tr>
    </w:tbl>
    <w:p w14:paraId="65BE6A96" w14:textId="77777777" w:rsidR="00BE7BFD" w:rsidRPr="00333F64" w:rsidRDefault="00BE7BFD" w:rsidP="00520165">
      <w:pPr>
        <w:jc w:val="both"/>
      </w:pPr>
    </w:p>
    <w:sectPr w:rsidR="00BE7BFD" w:rsidRPr="00333F64" w:rsidSect="00843A88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B785C6" w14:textId="77777777" w:rsidR="004212CB" w:rsidRDefault="004212CB">
      <w:r>
        <w:separator/>
      </w:r>
    </w:p>
  </w:endnote>
  <w:endnote w:type="continuationSeparator" w:id="0">
    <w:p w14:paraId="7492588B" w14:textId="77777777" w:rsidR="004212CB" w:rsidRDefault="004212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D7CE1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0A3CC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02E90" w14:textId="333A12A4" w:rsidR="006D4AB3" w:rsidRPr="00843A88" w:rsidRDefault="006B719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A51D1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959760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8121514" w14:textId="77777777" w:rsidR="006D4AB3" w:rsidRDefault="006D4AB3">
    <w:pPr>
      <w:pStyle w:val="Stopka"/>
      <w:tabs>
        <w:tab w:val="clear" w:pos="4536"/>
        <w:tab w:val="left" w:pos="6237"/>
      </w:tabs>
    </w:pPr>
  </w:p>
  <w:p w14:paraId="48BF957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76FBAF" w14:textId="77777777" w:rsidR="004212CB" w:rsidRDefault="004212CB">
      <w:r>
        <w:separator/>
      </w:r>
    </w:p>
  </w:footnote>
  <w:footnote w:type="continuationSeparator" w:id="0">
    <w:p w14:paraId="5C347836" w14:textId="77777777" w:rsidR="004212CB" w:rsidRDefault="004212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88642191">
    <w:abstractNumId w:val="3"/>
  </w:num>
  <w:num w:numId="2" w16cid:durableId="652373338">
    <w:abstractNumId w:val="6"/>
  </w:num>
  <w:num w:numId="3" w16cid:durableId="1989280724">
    <w:abstractNumId w:val="2"/>
  </w:num>
  <w:num w:numId="4" w16cid:durableId="377168433">
    <w:abstractNumId w:val="5"/>
  </w:num>
  <w:num w:numId="5" w16cid:durableId="2073231418">
    <w:abstractNumId w:val="0"/>
  </w:num>
  <w:num w:numId="6" w16cid:durableId="1842355989">
    <w:abstractNumId w:val="1"/>
  </w:num>
  <w:num w:numId="7" w16cid:durableId="41420918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12CB"/>
    <w:rsid w:val="00031374"/>
    <w:rsid w:val="000A1097"/>
    <w:rsid w:val="000E2A8F"/>
    <w:rsid w:val="001179C4"/>
    <w:rsid w:val="0012774F"/>
    <w:rsid w:val="00144B7A"/>
    <w:rsid w:val="00180C6E"/>
    <w:rsid w:val="0029606A"/>
    <w:rsid w:val="00333F64"/>
    <w:rsid w:val="004212CB"/>
    <w:rsid w:val="0042328A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52912"/>
    <w:rsid w:val="00864A4B"/>
    <w:rsid w:val="00870F9F"/>
    <w:rsid w:val="008804B6"/>
    <w:rsid w:val="00897AB0"/>
    <w:rsid w:val="008A3553"/>
    <w:rsid w:val="0094631A"/>
    <w:rsid w:val="00A41E85"/>
    <w:rsid w:val="00A75BAB"/>
    <w:rsid w:val="00A905AC"/>
    <w:rsid w:val="00AA54C6"/>
    <w:rsid w:val="00BA6584"/>
    <w:rsid w:val="00BE7BFD"/>
    <w:rsid w:val="00C06902"/>
    <w:rsid w:val="00C370F2"/>
    <w:rsid w:val="00C44EEC"/>
    <w:rsid w:val="00C46732"/>
    <w:rsid w:val="00C90FBE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000CC8"/>
  <w15:chartTrackingRefBased/>
  <w15:docId w15:val="{2EB0A284-4F64-4461-93B8-32FCA97DB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66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155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Raniszewska</dc:creator>
  <cp:keywords/>
  <cp:lastModifiedBy>Agnieszka Raniszewska</cp:lastModifiedBy>
  <cp:revision>2</cp:revision>
  <cp:lastPrinted>2025-06-09T06:51:00Z</cp:lastPrinted>
  <dcterms:created xsi:type="dcterms:W3CDTF">2025-06-09T10:42:00Z</dcterms:created>
  <dcterms:modified xsi:type="dcterms:W3CDTF">2025-06-09T10:42:00Z</dcterms:modified>
</cp:coreProperties>
</file>