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330A4F" w:rsidRPr="00495BE5" w14:paraId="526D5AEB" w14:textId="77777777" w:rsidTr="00235A2B">
        <w:trPr>
          <w:trHeight w:val="790"/>
        </w:trPr>
        <w:tc>
          <w:tcPr>
            <w:tcW w:w="80" w:type="dxa"/>
            <w:shd w:val="clear" w:color="auto" w:fill="auto"/>
          </w:tcPr>
          <w:p w14:paraId="51488327" w14:textId="77777777" w:rsidR="00330A4F" w:rsidRPr="00495BE5" w:rsidRDefault="00330A4F" w:rsidP="00235A2B">
            <w:pPr>
              <w:snapToGrid w:val="0"/>
            </w:pPr>
          </w:p>
        </w:tc>
        <w:tc>
          <w:tcPr>
            <w:tcW w:w="10121" w:type="dxa"/>
            <w:shd w:val="clear" w:color="auto" w:fill="auto"/>
            <w:vAlign w:val="center"/>
          </w:tcPr>
          <w:p w14:paraId="65DC6075" w14:textId="77777777" w:rsidR="00330A4F" w:rsidRPr="00495BE5" w:rsidRDefault="00794D62" w:rsidP="00235A2B">
            <w:pPr>
              <w:pStyle w:val="Nagwek"/>
              <w:ind w:hanging="567"/>
            </w:pPr>
            <w:r>
              <w:rPr>
                <w:noProof/>
              </w:rPr>
              <w:pict w14:anchorId="1EB6438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2.95pt;height:43.05pt;visibility:visible">
                  <v:imagedata r:id="rId7" o:title=""/>
                </v:shape>
              </w:pict>
            </w:r>
          </w:p>
        </w:tc>
      </w:tr>
    </w:tbl>
    <w:p w14:paraId="043E5F89" w14:textId="77777777" w:rsidR="00330A4F" w:rsidRDefault="00330A4F" w:rsidP="00035DEC">
      <w:pPr>
        <w:spacing w:after="480"/>
        <w:jc w:val="right"/>
      </w:pPr>
    </w:p>
    <w:p w14:paraId="21398435" w14:textId="1541469B" w:rsidR="00035DEC" w:rsidRPr="00330A4F" w:rsidRDefault="0001364B" w:rsidP="00035DEC">
      <w:pPr>
        <w:spacing w:after="480"/>
        <w:jc w:val="right"/>
      </w:pPr>
      <w:r w:rsidRPr="00330A4F">
        <w:t>Niepołomice</w:t>
      </w:r>
      <w:r w:rsidR="00035DEC" w:rsidRPr="00330A4F">
        <w:t xml:space="preserve"> dnia: </w:t>
      </w:r>
      <w:r w:rsidRPr="00330A4F">
        <w:t>2025-06-0</w:t>
      </w:r>
      <w:r w:rsidR="00330A4F" w:rsidRPr="00330A4F">
        <w:t>9</w:t>
      </w:r>
    </w:p>
    <w:p w14:paraId="36919BE1" w14:textId="77777777" w:rsidR="00035DEC" w:rsidRPr="00330A4F" w:rsidRDefault="0001364B" w:rsidP="00035DEC">
      <w:pPr>
        <w:spacing w:line="360" w:lineRule="auto"/>
        <w:rPr>
          <w:b/>
          <w:bCs/>
        </w:rPr>
      </w:pPr>
      <w:r w:rsidRPr="00330A4F">
        <w:rPr>
          <w:b/>
          <w:bCs/>
        </w:rPr>
        <w:t>GMINA NIEPOŁOMICE</w:t>
      </w:r>
    </w:p>
    <w:p w14:paraId="0B15CA2D" w14:textId="77777777" w:rsidR="00035DEC" w:rsidRPr="00330A4F" w:rsidRDefault="0001364B" w:rsidP="00035DEC">
      <w:pPr>
        <w:spacing w:line="360" w:lineRule="auto"/>
      </w:pPr>
      <w:r w:rsidRPr="00330A4F">
        <w:t>Pl. Zwycięstwa</w:t>
      </w:r>
      <w:r w:rsidR="00035DEC" w:rsidRPr="00330A4F">
        <w:t xml:space="preserve"> </w:t>
      </w:r>
      <w:r w:rsidRPr="00330A4F">
        <w:t>13</w:t>
      </w:r>
    </w:p>
    <w:p w14:paraId="5DF9E61B" w14:textId="77777777" w:rsidR="00035DEC" w:rsidRPr="00330A4F" w:rsidRDefault="0001364B" w:rsidP="00035DEC">
      <w:r w:rsidRPr="00330A4F">
        <w:t>32-005</w:t>
      </w:r>
      <w:r w:rsidR="00035DEC" w:rsidRPr="00330A4F">
        <w:t xml:space="preserve"> </w:t>
      </w:r>
      <w:r w:rsidRPr="00330A4F">
        <w:t>Niepołomice</w:t>
      </w:r>
    </w:p>
    <w:p w14:paraId="54E891DD" w14:textId="4FDC9014" w:rsidR="00035DEC" w:rsidRPr="00330A4F" w:rsidRDefault="00330A4F" w:rsidP="00035DEC">
      <w:pPr>
        <w:spacing w:after="480"/>
        <w:jc w:val="both"/>
        <w:rPr>
          <w:bCs/>
        </w:rPr>
      </w:pPr>
      <w:r w:rsidRPr="00330A4F">
        <w:rPr>
          <w:bCs/>
        </w:rPr>
        <w:t>Pismo: ZP.271.15.2025.1</w:t>
      </w:r>
    </w:p>
    <w:p w14:paraId="7930A831" w14:textId="77777777" w:rsidR="00035DEC" w:rsidRPr="00330A4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30A4F">
        <w:rPr>
          <w:b/>
        </w:rPr>
        <w:t>WYKONAWCY</w:t>
      </w:r>
    </w:p>
    <w:p w14:paraId="5AB168FE" w14:textId="77777777" w:rsidR="00035DEC" w:rsidRPr="00330A4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30A4F">
        <w:t>ubiegający się o zamówienie</w:t>
      </w:r>
    </w:p>
    <w:p w14:paraId="6315C897" w14:textId="77777777" w:rsidR="00035DEC" w:rsidRPr="00330A4F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330A4F">
        <w:rPr>
          <w:rFonts w:eastAsia="Calibri"/>
          <w:lang w:eastAsia="en-US"/>
        </w:rPr>
        <w:t xml:space="preserve">Dotyczy: </w:t>
      </w:r>
      <w:r w:rsidRPr="00330A4F">
        <w:t>postępowania o udzielenie zamówienia publicznego</w:t>
      </w:r>
      <w:r w:rsidRPr="00330A4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330A4F" w14:paraId="40155AFF" w14:textId="77777777" w:rsidTr="00B32FF9">
        <w:tc>
          <w:tcPr>
            <w:tcW w:w="2269" w:type="dxa"/>
            <w:shd w:val="clear" w:color="auto" w:fill="auto"/>
          </w:tcPr>
          <w:p w14:paraId="55BD2D69" w14:textId="77777777" w:rsidR="00035DEC" w:rsidRPr="00330A4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30A4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83E5D7" w14:textId="77777777" w:rsidR="00035DEC" w:rsidRPr="00330A4F" w:rsidRDefault="0001364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0A4F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330A4F">
              <w:rPr>
                <w:bCs/>
              </w:rPr>
              <w:t>.</w:t>
            </w:r>
          </w:p>
        </w:tc>
      </w:tr>
      <w:tr w:rsidR="0001364B" w:rsidRPr="00330A4F" w14:paraId="5B0B2B6A" w14:textId="77777777" w:rsidTr="00235A2B">
        <w:tc>
          <w:tcPr>
            <w:tcW w:w="2269" w:type="dxa"/>
            <w:shd w:val="clear" w:color="auto" w:fill="auto"/>
          </w:tcPr>
          <w:p w14:paraId="0E50C613" w14:textId="77777777" w:rsidR="0001364B" w:rsidRPr="00330A4F" w:rsidRDefault="0001364B" w:rsidP="00235A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30A4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CB8DC9" w14:textId="77777777" w:rsidR="0001364B" w:rsidRPr="00330A4F" w:rsidRDefault="0001364B" w:rsidP="00235A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0A4F">
              <w:rPr>
                <w:bCs/>
              </w:rPr>
              <w:t>ZP.271.15.2025</w:t>
            </w:r>
          </w:p>
        </w:tc>
      </w:tr>
    </w:tbl>
    <w:p w14:paraId="568D61B7" w14:textId="77777777" w:rsidR="00035DEC" w:rsidRPr="00330A4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330A4F" w14:paraId="290A2376" w14:textId="77777777" w:rsidTr="00B32FF9">
        <w:tc>
          <w:tcPr>
            <w:tcW w:w="9330" w:type="dxa"/>
            <w:shd w:val="clear" w:color="auto" w:fill="F2F2F2"/>
            <w:hideMark/>
          </w:tcPr>
          <w:p w14:paraId="08EA8C04" w14:textId="77777777" w:rsidR="00035DEC" w:rsidRPr="00330A4F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30A4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4FF2D94" w14:textId="77777777" w:rsidR="0012774F" w:rsidRPr="00330A4F" w:rsidRDefault="00520165" w:rsidP="00035DEC">
      <w:pPr>
        <w:spacing w:before="600" w:after="240" w:line="360" w:lineRule="auto"/>
        <w:jc w:val="both"/>
      </w:pPr>
      <w:r w:rsidRPr="00330A4F">
        <w:t xml:space="preserve">Zamawiający, </w:t>
      </w:r>
      <w:r w:rsidR="0001364B" w:rsidRPr="00330A4F">
        <w:rPr>
          <w:b/>
        </w:rPr>
        <w:t>GMINA NIEPOŁOMICE</w:t>
      </w:r>
      <w:r w:rsidRPr="00330A4F">
        <w:t xml:space="preserve">, działając na podstawie art. </w:t>
      </w:r>
      <w:r w:rsidR="0029606A" w:rsidRPr="00330A4F">
        <w:t>1</w:t>
      </w:r>
      <w:r w:rsidRPr="00330A4F">
        <w:t>3</w:t>
      </w:r>
      <w:r w:rsidR="0029606A" w:rsidRPr="00330A4F">
        <w:t>5</w:t>
      </w:r>
      <w:r w:rsidRPr="00330A4F">
        <w:t xml:space="preserve"> ust</w:t>
      </w:r>
      <w:r w:rsidR="00D9049C" w:rsidRPr="00330A4F">
        <w:t xml:space="preserve">. </w:t>
      </w:r>
      <w:r w:rsidR="0029606A" w:rsidRPr="00330A4F">
        <w:t>6</w:t>
      </w:r>
      <w:r w:rsidRPr="00330A4F">
        <w:t xml:space="preserve"> ustawy z dnia </w:t>
      </w:r>
      <w:r w:rsidR="0029606A" w:rsidRPr="00330A4F">
        <w:t>11</w:t>
      </w:r>
      <w:r w:rsidRPr="00330A4F">
        <w:t xml:space="preserve"> </w:t>
      </w:r>
      <w:r w:rsidR="0029606A" w:rsidRPr="00330A4F">
        <w:t xml:space="preserve">września </w:t>
      </w:r>
      <w:r w:rsidRPr="00330A4F">
        <w:t>20</w:t>
      </w:r>
      <w:r w:rsidR="0029606A" w:rsidRPr="00330A4F">
        <w:t>19</w:t>
      </w:r>
      <w:r w:rsidRPr="00330A4F">
        <w:t xml:space="preserve"> r</w:t>
      </w:r>
      <w:r w:rsidR="0029606A" w:rsidRPr="00330A4F">
        <w:t>.</w:t>
      </w:r>
      <w:r w:rsidRPr="00330A4F">
        <w:t xml:space="preserve"> Prawo </w:t>
      </w:r>
      <w:r w:rsidR="0029606A" w:rsidRPr="00330A4F">
        <w:t>z</w:t>
      </w:r>
      <w:r w:rsidRPr="00330A4F">
        <w:t xml:space="preserve">amówień </w:t>
      </w:r>
      <w:r w:rsidR="0029606A" w:rsidRPr="00330A4F">
        <w:t>p</w:t>
      </w:r>
      <w:r w:rsidRPr="00330A4F">
        <w:t xml:space="preserve">ublicznych </w:t>
      </w:r>
      <w:r w:rsidR="0001364B" w:rsidRPr="00330A4F">
        <w:t>(</w:t>
      </w:r>
      <w:proofErr w:type="spellStart"/>
      <w:r w:rsidR="0001364B" w:rsidRPr="00330A4F">
        <w:t>t.j</w:t>
      </w:r>
      <w:proofErr w:type="spellEnd"/>
      <w:r w:rsidR="0001364B" w:rsidRPr="00330A4F">
        <w:t>. Dz. U. z 2024 poz. 1320)</w:t>
      </w:r>
      <w:r w:rsidR="00BE7BFD" w:rsidRPr="00330A4F">
        <w:t xml:space="preserve">, </w:t>
      </w:r>
      <w:r w:rsidR="00D9049C" w:rsidRPr="00330A4F">
        <w:t>udostępnia</w:t>
      </w:r>
      <w:r w:rsidR="00BE7BFD" w:rsidRPr="00330A4F">
        <w:t xml:space="preserve"> poniżej treść zapytań do S</w:t>
      </w:r>
      <w:r w:rsidR="0012774F" w:rsidRPr="00330A4F">
        <w:t>pecyfikacji Warunków Zamówienia (</w:t>
      </w:r>
      <w:r w:rsidR="0012774F" w:rsidRPr="00330A4F">
        <w:rPr>
          <w:lang w:eastAsia="ar-SA"/>
        </w:rPr>
        <w:t>zwanej dalej</w:t>
      </w:r>
      <w:r w:rsidR="0012774F" w:rsidRPr="00330A4F">
        <w:rPr>
          <w:b/>
          <w:lang w:eastAsia="ar-SA"/>
        </w:rPr>
        <w:t xml:space="preserve"> </w:t>
      </w:r>
      <w:r w:rsidR="0012774F" w:rsidRPr="00330A4F">
        <w:rPr>
          <w:bCs/>
          <w:lang w:eastAsia="ar-SA"/>
        </w:rPr>
        <w:t>”SWZ”)</w:t>
      </w:r>
      <w:r w:rsidR="00D9049C" w:rsidRPr="00330A4F">
        <w:rPr>
          <w:bCs/>
          <w:lang w:eastAsia="ar-SA"/>
        </w:rPr>
        <w:t xml:space="preserve"> </w:t>
      </w:r>
      <w:r w:rsidR="00D9049C" w:rsidRPr="00330A4F">
        <w:t>wraz z wyjaśnieniami</w:t>
      </w:r>
      <w:r w:rsidR="0012774F" w:rsidRPr="00330A4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364B" w:rsidRPr="00330A4F" w14:paraId="41CD9C36" w14:textId="77777777" w:rsidTr="00235A2B">
        <w:tc>
          <w:tcPr>
            <w:tcW w:w="9356" w:type="dxa"/>
            <w:shd w:val="clear" w:color="auto" w:fill="auto"/>
          </w:tcPr>
          <w:p w14:paraId="4C8433B9" w14:textId="3154FD65" w:rsidR="0001364B" w:rsidRPr="00330A4F" w:rsidRDefault="0001364B" w:rsidP="00235A2B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30A4F">
              <w:rPr>
                <w:b/>
                <w:bCs/>
              </w:rPr>
              <w:t xml:space="preserve">Pytanie </w:t>
            </w:r>
          </w:p>
          <w:p w14:paraId="06C11973" w14:textId="77777777" w:rsidR="0001364B" w:rsidRPr="00330A4F" w:rsidRDefault="0001364B" w:rsidP="00235A2B">
            <w:pPr>
              <w:spacing w:after="120" w:line="360" w:lineRule="auto"/>
              <w:ind w:left="30" w:right="-72"/>
              <w:jc w:val="both"/>
            </w:pPr>
            <w:r w:rsidRPr="00330A4F">
              <w:t>Czy zmawiający dopuszcza pojazd z silnikiem 1.2 i mocy 79 KM?</w:t>
            </w:r>
          </w:p>
          <w:p w14:paraId="38FA1111" w14:textId="77777777" w:rsidR="0001364B" w:rsidRDefault="0001364B" w:rsidP="00235A2B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30A4F">
              <w:rPr>
                <w:b/>
                <w:bCs/>
              </w:rPr>
              <w:t>Stanowisko (wyjaśnienie) Zamawiającego:</w:t>
            </w:r>
          </w:p>
          <w:p w14:paraId="1028D39A" w14:textId="0D13039C" w:rsidR="00794D62" w:rsidRPr="00330A4F" w:rsidRDefault="00794D62" w:rsidP="00235A2B">
            <w:pPr>
              <w:spacing w:after="40" w:line="276" w:lineRule="auto"/>
              <w:ind w:left="30" w:right="-72"/>
              <w:rPr>
                <w:b/>
                <w:bCs/>
              </w:rPr>
            </w:pPr>
            <w:r>
              <w:t>Z</w:t>
            </w:r>
            <w:r w:rsidRPr="00330A4F">
              <w:t xml:space="preserve">mawiający </w:t>
            </w:r>
            <w:r w:rsidRPr="00794D62">
              <w:rPr>
                <w:b/>
                <w:bCs/>
                <w:u w:val="single"/>
              </w:rPr>
              <w:t>nie</w:t>
            </w:r>
            <w:r w:rsidRPr="00794D62">
              <w:rPr>
                <w:b/>
                <w:bCs/>
              </w:rPr>
              <w:t xml:space="preserve"> </w:t>
            </w:r>
            <w:r w:rsidRPr="00794D62">
              <w:rPr>
                <w:b/>
                <w:bCs/>
              </w:rPr>
              <w:t>dopuszcza</w:t>
            </w:r>
            <w:r w:rsidRPr="00330A4F">
              <w:t xml:space="preserve"> pojazd z silnikiem 1.2 i mocy 79 KM</w:t>
            </w:r>
            <w:r>
              <w:t>.</w:t>
            </w:r>
          </w:p>
          <w:p w14:paraId="6C6D8D2B" w14:textId="02F47A78" w:rsidR="0001364B" w:rsidRPr="00330A4F" w:rsidRDefault="0001364B" w:rsidP="00235A2B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7EEAB8C" w14:textId="77777777" w:rsidR="00BE7BFD" w:rsidRPr="00330A4F" w:rsidRDefault="00BE7BFD" w:rsidP="00520165">
      <w:pPr>
        <w:jc w:val="both"/>
      </w:pPr>
    </w:p>
    <w:p w14:paraId="796E522E" w14:textId="7F28B6C9" w:rsidR="006D4AB3" w:rsidRPr="00330A4F" w:rsidRDefault="006D4AB3" w:rsidP="00D8461B">
      <w:pPr>
        <w:spacing w:before="120" w:after="120" w:line="360" w:lineRule="auto"/>
        <w:ind w:left="567"/>
        <w:jc w:val="right"/>
      </w:pPr>
    </w:p>
    <w:sectPr w:rsidR="006D4AB3" w:rsidRPr="00330A4F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67233" w14:textId="77777777" w:rsidR="0025101F" w:rsidRDefault="0025101F">
      <w:r>
        <w:separator/>
      </w:r>
    </w:p>
  </w:endnote>
  <w:endnote w:type="continuationSeparator" w:id="0">
    <w:p w14:paraId="3B9FBDE7" w14:textId="77777777" w:rsidR="0025101F" w:rsidRDefault="0025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C5B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238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DF36" w14:textId="3AD9DA42" w:rsidR="006D4AB3" w:rsidRPr="00035DEC" w:rsidRDefault="00330A4F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100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0F49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83FF15" w14:textId="77777777" w:rsidR="006D4AB3" w:rsidRDefault="006D4AB3">
    <w:pPr>
      <w:pStyle w:val="Stopka"/>
      <w:tabs>
        <w:tab w:val="clear" w:pos="4536"/>
        <w:tab w:val="left" w:pos="6237"/>
      </w:tabs>
    </w:pPr>
  </w:p>
  <w:p w14:paraId="0DDD8FF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57E8C" w14:textId="77777777" w:rsidR="0025101F" w:rsidRDefault="0025101F">
      <w:r>
        <w:separator/>
      </w:r>
    </w:p>
  </w:footnote>
  <w:footnote w:type="continuationSeparator" w:id="0">
    <w:p w14:paraId="179DDB19" w14:textId="77777777" w:rsidR="0025101F" w:rsidRDefault="00251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923B4" w14:textId="77777777" w:rsidR="0001364B" w:rsidRDefault="000136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DBDA8" w14:textId="77777777" w:rsidR="0001364B" w:rsidRDefault="000136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C6CFD" w14:textId="77777777" w:rsidR="0001364B" w:rsidRDefault="000136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7219030">
    <w:abstractNumId w:val="3"/>
  </w:num>
  <w:num w:numId="2" w16cid:durableId="226695364">
    <w:abstractNumId w:val="6"/>
  </w:num>
  <w:num w:numId="3" w16cid:durableId="1441799608">
    <w:abstractNumId w:val="2"/>
  </w:num>
  <w:num w:numId="4" w16cid:durableId="1313101313">
    <w:abstractNumId w:val="5"/>
  </w:num>
  <w:num w:numId="5" w16cid:durableId="799113124">
    <w:abstractNumId w:val="0"/>
  </w:num>
  <w:num w:numId="6" w16cid:durableId="392310230">
    <w:abstractNumId w:val="1"/>
  </w:num>
  <w:num w:numId="7" w16cid:durableId="9156998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01F"/>
    <w:rsid w:val="0001364B"/>
    <w:rsid w:val="00031374"/>
    <w:rsid w:val="00035DEC"/>
    <w:rsid w:val="000A1097"/>
    <w:rsid w:val="000E2A8F"/>
    <w:rsid w:val="0012774F"/>
    <w:rsid w:val="00144B7A"/>
    <w:rsid w:val="00180C6E"/>
    <w:rsid w:val="0025101F"/>
    <w:rsid w:val="00256516"/>
    <w:rsid w:val="0029606A"/>
    <w:rsid w:val="00330A4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4D6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1CBFFD0"/>
  <w15:chartTrackingRefBased/>
  <w15:docId w15:val="{8EF9BF62-9680-4CDD-877E-81C7964D5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3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2025-06-09T10:42:00Z</cp:lastPrinted>
  <dcterms:created xsi:type="dcterms:W3CDTF">2025-06-09T10:42:00Z</dcterms:created>
  <dcterms:modified xsi:type="dcterms:W3CDTF">2025-06-09T10:42:00Z</dcterms:modified>
</cp:coreProperties>
</file>