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7018" w14:textId="77777777" w:rsidR="00FB7F50" w:rsidRPr="002245BE" w:rsidRDefault="00C30C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0C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0C2B">
        <w:rPr>
          <w:sz w:val="22"/>
          <w:szCs w:val="22"/>
        </w:rPr>
        <w:t>2025-06-09</w:t>
      </w:r>
    </w:p>
    <w:p w14:paraId="5D922D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BD70784" w14:textId="77777777" w:rsidR="00C30C2B" w:rsidRPr="00C30C2B" w:rsidRDefault="00C30C2B" w:rsidP="00FB7F50">
      <w:pPr>
        <w:spacing w:after="40"/>
        <w:rPr>
          <w:b/>
          <w:bCs/>
          <w:sz w:val="22"/>
          <w:szCs w:val="22"/>
        </w:rPr>
      </w:pPr>
      <w:r w:rsidRPr="00C30C2B">
        <w:rPr>
          <w:b/>
          <w:bCs/>
          <w:sz w:val="22"/>
          <w:szCs w:val="22"/>
        </w:rPr>
        <w:t>Akademia Górniczo - Hutnicza</w:t>
      </w:r>
    </w:p>
    <w:p w14:paraId="13482AD9" w14:textId="77777777" w:rsidR="00C30C2B" w:rsidRPr="00C30C2B" w:rsidRDefault="00C30C2B" w:rsidP="00FB7F50">
      <w:pPr>
        <w:spacing w:after="40"/>
        <w:rPr>
          <w:b/>
          <w:bCs/>
          <w:sz w:val="22"/>
          <w:szCs w:val="22"/>
        </w:rPr>
      </w:pPr>
      <w:r w:rsidRPr="00C30C2B">
        <w:rPr>
          <w:b/>
          <w:bCs/>
          <w:sz w:val="22"/>
          <w:szCs w:val="22"/>
        </w:rPr>
        <w:t>im. Stanisława Staszica w Krakowie</w:t>
      </w:r>
    </w:p>
    <w:p w14:paraId="52A07CC8" w14:textId="77777777" w:rsidR="00FB7F50" w:rsidRPr="002245BE" w:rsidRDefault="00C30C2B" w:rsidP="00FB7F50">
      <w:pPr>
        <w:spacing w:after="40"/>
        <w:rPr>
          <w:b/>
          <w:bCs/>
          <w:sz w:val="22"/>
          <w:szCs w:val="22"/>
        </w:rPr>
      </w:pPr>
      <w:r w:rsidRPr="00C30C2B">
        <w:rPr>
          <w:b/>
          <w:bCs/>
          <w:sz w:val="22"/>
          <w:szCs w:val="22"/>
        </w:rPr>
        <w:t>Dział Zamówień Publicznych</w:t>
      </w:r>
    </w:p>
    <w:p w14:paraId="71DFD61A" w14:textId="77777777" w:rsidR="00FB7F50" w:rsidRPr="002245BE" w:rsidRDefault="00C30C2B" w:rsidP="00FB7F50">
      <w:pPr>
        <w:rPr>
          <w:sz w:val="22"/>
          <w:szCs w:val="22"/>
        </w:rPr>
      </w:pPr>
      <w:r w:rsidRPr="00C30C2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0C2B">
        <w:rPr>
          <w:sz w:val="22"/>
          <w:szCs w:val="22"/>
        </w:rPr>
        <w:t>30</w:t>
      </w:r>
    </w:p>
    <w:p w14:paraId="33258E4B" w14:textId="77777777" w:rsidR="00FB7F50" w:rsidRPr="002245BE" w:rsidRDefault="00C30C2B" w:rsidP="00FB7F50">
      <w:pPr>
        <w:rPr>
          <w:sz w:val="22"/>
          <w:szCs w:val="22"/>
        </w:rPr>
      </w:pPr>
      <w:r w:rsidRPr="00C30C2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0C2B">
        <w:rPr>
          <w:sz w:val="22"/>
          <w:szCs w:val="22"/>
        </w:rPr>
        <w:t>Kraków</w:t>
      </w:r>
    </w:p>
    <w:p w14:paraId="42D0ADF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AF751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0C2B" w:rsidRPr="00607F9B" w14:paraId="2F9F9017" w14:textId="77777777" w:rsidTr="002B31BE">
        <w:trPr>
          <w:trHeight w:val="638"/>
        </w:trPr>
        <w:tc>
          <w:tcPr>
            <w:tcW w:w="959" w:type="dxa"/>
            <w:shd w:val="clear" w:color="auto" w:fill="auto"/>
          </w:tcPr>
          <w:p w14:paraId="182CA7D7" w14:textId="77777777" w:rsidR="00C30C2B" w:rsidRPr="00607F9B" w:rsidRDefault="00C30C2B" w:rsidP="002B31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2F8F78" w14:textId="77777777" w:rsidR="00C30C2B" w:rsidRPr="00607F9B" w:rsidRDefault="00C30C2B" w:rsidP="002B31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30C2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0C2B">
              <w:rPr>
                <w:b/>
                <w:bCs/>
                <w:sz w:val="22"/>
                <w:szCs w:val="22"/>
              </w:rPr>
              <w:t>Zakup 1 szt. tabletu wraz z etui i rysikiem dla WGGiOŚ - DE-dzp.272-218/25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0C2B">
              <w:rPr>
                <w:b/>
                <w:sz w:val="22"/>
                <w:szCs w:val="22"/>
              </w:rPr>
              <w:t>DE-dzp.272-218/25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677D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0C2B" w14:paraId="46886F1F" w14:textId="77777777" w:rsidTr="002B31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83CD13F" w14:textId="77777777" w:rsidR="00C30C2B" w:rsidRPr="00D26ED6" w:rsidRDefault="00C30C2B" w:rsidP="002B31B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0C2B">
              <w:rPr>
                <w:b/>
                <w:sz w:val="22"/>
                <w:szCs w:val="22"/>
              </w:rPr>
              <w:t>PROGRESS Systemy Komputerowe Sp. z o.o.</w:t>
            </w:r>
          </w:p>
          <w:p w14:paraId="50344549" w14:textId="77777777" w:rsidR="00C30C2B" w:rsidRPr="009F0E5C" w:rsidRDefault="00C30C2B" w:rsidP="002B31BE">
            <w:pPr>
              <w:jc w:val="both"/>
              <w:rPr>
                <w:bCs/>
                <w:sz w:val="22"/>
                <w:szCs w:val="22"/>
              </w:rPr>
            </w:pPr>
            <w:r w:rsidRPr="00C30C2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0C2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52F4D7" w14:textId="77777777" w:rsidR="00C30C2B" w:rsidRPr="009F0E5C" w:rsidRDefault="00C30C2B" w:rsidP="002B31BE">
            <w:pPr>
              <w:jc w:val="both"/>
              <w:rPr>
                <w:bCs/>
                <w:sz w:val="22"/>
                <w:szCs w:val="22"/>
              </w:rPr>
            </w:pPr>
            <w:r w:rsidRPr="00C30C2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0C2B">
              <w:rPr>
                <w:bCs/>
                <w:sz w:val="22"/>
                <w:szCs w:val="22"/>
              </w:rPr>
              <w:t>Kraków</w:t>
            </w:r>
          </w:p>
          <w:p w14:paraId="09877E20" w14:textId="77777777" w:rsidR="00C30C2B" w:rsidRPr="00D26ED6" w:rsidRDefault="00C30C2B" w:rsidP="002B31B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FE56F0" w14:textId="77777777" w:rsidR="00C30C2B" w:rsidRDefault="00C30C2B" w:rsidP="002B31B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30C2B">
              <w:rPr>
                <w:sz w:val="22"/>
                <w:szCs w:val="22"/>
              </w:rPr>
              <w:t>Zakup 1 szt. tabletu wraz z etui i rysikiem dla WGGiOŚ - DE-dzp.272-218/25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159F7B8" w14:textId="77777777" w:rsidR="00C30C2B" w:rsidRPr="00D26ED6" w:rsidRDefault="00C30C2B" w:rsidP="002B31B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0C2B">
              <w:rPr>
                <w:b/>
                <w:sz w:val="22"/>
                <w:szCs w:val="22"/>
              </w:rPr>
              <w:t>6 863.40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380FD76" w14:textId="77777777" w:rsidR="00C30C2B" w:rsidRDefault="00C30C2B" w:rsidP="002B31B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B1BD2E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559"/>
        <w:gridCol w:w="1701"/>
        <w:gridCol w:w="1843"/>
        <w:gridCol w:w="1985"/>
      </w:tblGrid>
      <w:tr w:rsidR="00C24831" w:rsidRPr="008567C7" w14:paraId="7E3A1686" w14:textId="77777777" w:rsidTr="00C24831">
        <w:trPr>
          <w:trHeight w:val="510"/>
        </w:trPr>
        <w:tc>
          <w:tcPr>
            <w:tcW w:w="709" w:type="dxa"/>
            <w:vAlign w:val="center"/>
          </w:tcPr>
          <w:p w14:paraId="75779FB1" w14:textId="77777777" w:rsidR="00C24831" w:rsidRPr="008567C7" w:rsidRDefault="00C248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0936422A" w14:textId="77777777" w:rsidR="00C24831" w:rsidRPr="008567C7" w:rsidRDefault="00C248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0194F84A" w14:textId="77777777" w:rsidR="00C24831" w:rsidRPr="008567C7" w:rsidRDefault="00C248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4B05D6BF" w14:textId="77777777" w:rsidR="00C24831" w:rsidRPr="008567C7" w:rsidRDefault="00C248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3A0C2924" w14:textId="77777777" w:rsidR="00C24831" w:rsidRPr="008567C7" w:rsidRDefault="00C248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7D494070" w14:textId="77777777" w:rsidR="00C24831" w:rsidRPr="008567C7" w:rsidRDefault="00C248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4831" w:rsidRPr="008567C7" w14:paraId="6BFBB2F0" w14:textId="77777777" w:rsidTr="00C24831">
        <w:tc>
          <w:tcPr>
            <w:tcW w:w="709" w:type="dxa"/>
            <w:vAlign w:val="center"/>
          </w:tcPr>
          <w:p w14:paraId="157F0D0A" w14:textId="77777777" w:rsidR="00C24831" w:rsidRPr="008567C7" w:rsidRDefault="00C24831" w:rsidP="002B31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462403F0" w14:textId="77777777" w:rsidR="00C24831" w:rsidRPr="002B6761" w:rsidRDefault="00C24831" w:rsidP="002B31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EB7D6B7" w14:textId="77777777" w:rsidR="00C24831" w:rsidRPr="008567C7" w:rsidRDefault="00C24831" w:rsidP="002B31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B52417" w14:textId="77777777" w:rsidR="00C24831" w:rsidRPr="001B7815" w:rsidRDefault="00C24831" w:rsidP="002B31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0C2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493658B4" w14:textId="77777777" w:rsidR="00C24831" w:rsidRPr="008567C7" w:rsidRDefault="00C24831" w:rsidP="002B31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4F5BCC5" w14:textId="77777777" w:rsidR="00C24831" w:rsidRPr="008567C7" w:rsidRDefault="00C24831" w:rsidP="002B31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2257A111" w14:textId="77777777" w:rsidR="00C24831" w:rsidRPr="008567C7" w:rsidRDefault="00C24831" w:rsidP="002B31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3E29FDD5" w14:textId="77777777" w:rsidR="00C24831" w:rsidRPr="008567C7" w:rsidRDefault="00C24831" w:rsidP="002B31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C2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20C83D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52BBE0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A25FF5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44F16" w14:textId="77777777" w:rsidR="00E27B11" w:rsidRDefault="00E27B11">
      <w:r>
        <w:separator/>
      </w:r>
    </w:p>
  </w:endnote>
  <w:endnote w:type="continuationSeparator" w:id="0">
    <w:p w14:paraId="750D1E7E" w14:textId="77777777" w:rsidR="00E27B11" w:rsidRDefault="00E27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7E6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912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9D7D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F16D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035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C565E" w14:textId="77777777" w:rsidR="00E27B11" w:rsidRDefault="00E27B11">
      <w:r>
        <w:separator/>
      </w:r>
    </w:p>
  </w:footnote>
  <w:footnote w:type="continuationSeparator" w:id="0">
    <w:p w14:paraId="46EDF87A" w14:textId="77777777" w:rsidR="00E27B11" w:rsidRDefault="00E27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19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614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4B4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B1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831"/>
    <w:rsid w:val="00C30C2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7B1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F4BFF"/>
  <w15:chartTrackingRefBased/>
  <w15:docId w15:val="{BA2C587F-AD20-44B1-B854-24F5B2C3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2025-06-09T10:22:00Z</cp:lastPrinted>
  <dcterms:created xsi:type="dcterms:W3CDTF">2025-06-09T10:22:00Z</dcterms:created>
  <dcterms:modified xsi:type="dcterms:W3CDTF">2025-06-09T10:22:00Z</dcterms:modified>
</cp:coreProperties>
</file>