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256119" w:rsidRPr="0025611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bookmarkStart w:id="0" w:name="_GoBack"/>
      <w:bookmarkEnd w:id="0"/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256119" w:rsidRPr="00256119">
        <w:rPr>
          <w:rFonts w:eastAsia="Times New Roman" w:cs="Calibri"/>
          <w:b/>
          <w:lang w:eastAsia="pl-PL"/>
        </w:rPr>
        <w:t>dostawa modułu do pomiaru ciepła właściwego metodą relaksacyjną - DE-dzp.272-299/25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692A" w:rsidRDefault="0070692A" w:rsidP="0038231F">
      <w:pPr>
        <w:spacing w:after="0" w:line="240" w:lineRule="auto"/>
      </w:pPr>
      <w:r>
        <w:separator/>
      </w:r>
    </w:p>
  </w:endnote>
  <w:endnote w:type="continuationSeparator" w:id="0">
    <w:p w:rsidR="0070692A" w:rsidRDefault="007069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119" w:rsidRDefault="002561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119" w:rsidRDefault="002561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692A" w:rsidRDefault="0070692A" w:rsidP="0038231F">
      <w:pPr>
        <w:spacing w:after="0" w:line="240" w:lineRule="auto"/>
      </w:pPr>
      <w:r>
        <w:separator/>
      </w:r>
    </w:p>
  </w:footnote>
  <w:footnote w:type="continuationSeparator" w:id="0">
    <w:p w:rsidR="0070692A" w:rsidRDefault="0070692A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119" w:rsidRDefault="002561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119" w:rsidRDefault="002561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119" w:rsidRDefault="002561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692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119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BB0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0692A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A5F5794-AB78-4919-B97D-3668CA6F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8F3A2-1269-4D4B-84AC-5F497A4CA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3</cp:revision>
  <cp:lastPrinted>2016-07-26T10:32:00Z</cp:lastPrinted>
  <dcterms:created xsi:type="dcterms:W3CDTF">2025-05-30T10:18:00Z</dcterms:created>
  <dcterms:modified xsi:type="dcterms:W3CDTF">2025-05-30T10:18:00Z</dcterms:modified>
</cp:coreProperties>
</file>