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FF4DF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FF4DF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F4DFB">
        <w:rPr>
          <w:rFonts w:ascii="Times New Roman" w:hAnsi="Times New Roman"/>
          <w:sz w:val="22"/>
          <w:szCs w:val="22"/>
        </w:rPr>
        <w:t>1</w:t>
      </w:r>
    </w:p>
    <w:p w:rsidR="008D2AB8" w:rsidRPr="00FF4DFB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FF4DFB">
        <w:rPr>
          <w:b/>
        </w:rPr>
        <w:t>FORMULARZ OFERTY</w:t>
      </w:r>
    </w:p>
    <w:p w:rsidR="008D2AB8" w:rsidRPr="00FF4DFB" w:rsidRDefault="008D2AB8" w:rsidP="008D2AB8">
      <w:pPr>
        <w:tabs>
          <w:tab w:val="left" w:pos="694"/>
          <w:tab w:val="right" w:pos="9000"/>
        </w:tabs>
        <w:rPr>
          <w:b/>
        </w:rPr>
      </w:pP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NAZWA WYKONAWCY:……………………………………………………………………..</w:t>
      </w:r>
    </w:p>
    <w:p w:rsidR="004B2F4E" w:rsidRPr="00FF4DFB" w:rsidRDefault="004B2F4E" w:rsidP="004B2F4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FF4DF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ADRES:…………………………………………………………………………………………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>TEL.</w:t>
      </w:r>
      <w:r w:rsidRPr="00FF4DFB">
        <w:rPr>
          <w:sz w:val="22"/>
          <w:szCs w:val="22"/>
        </w:rPr>
        <w:t>……………………………………………………………………………………………..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 xml:space="preserve">FAX </w:t>
      </w:r>
      <w:r w:rsidRPr="00FF4DFB">
        <w:rPr>
          <w:sz w:val="22"/>
          <w:szCs w:val="22"/>
        </w:rPr>
        <w:t>…………………………………………………………………………………………….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F4DFB">
        <w:rPr>
          <w:sz w:val="22"/>
          <w:szCs w:val="22"/>
          <w:lang w:val="de-DE"/>
        </w:rPr>
        <w:t xml:space="preserve">NIP…………………………………. </w:t>
      </w:r>
      <w:r w:rsidRPr="00FF4DFB">
        <w:rPr>
          <w:sz w:val="22"/>
          <w:szCs w:val="22"/>
        </w:rPr>
        <w:t>REGON:………………………………………………...</w:t>
      </w:r>
    </w:p>
    <w:p w:rsidR="004B2F4E" w:rsidRPr="00FF4DFB" w:rsidRDefault="004B2F4E" w:rsidP="004B2F4E">
      <w:pPr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FF4DFB" w:rsidRDefault="008D2AB8" w:rsidP="004B2F4E">
      <w:pPr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Do: Nazwa i siedziba Zamawiającego:</w:t>
      </w:r>
    </w:p>
    <w:p w:rsidR="00E707CE" w:rsidRPr="00FF4DFB" w:rsidRDefault="00E707CE" w:rsidP="008D2AB8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Akademia Górniczo - Hutnicza</w:t>
      </w:r>
    </w:p>
    <w:p w:rsidR="00E707CE" w:rsidRPr="00FF4DFB" w:rsidRDefault="00E707CE" w:rsidP="008D2AB8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im. Stanisława Staszica w Krakowie</w:t>
      </w:r>
    </w:p>
    <w:p w:rsidR="008D2AB8" w:rsidRPr="00FF4DFB" w:rsidRDefault="00E707CE" w:rsidP="008D2AB8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Dział Zamówień Publicznych</w:t>
      </w:r>
      <w:r w:rsidR="008D2AB8" w:rsidRPr="00FF4DFB">
        <w:rPr>
          <w:b/>
          <w:sz w:val="22"/>
          <w:szCs w:val="22"/>
        </w:rPr>
        <w:t xml:space="preserve">  </w:t>
      </w:r>
    </w:p>
    <w:p w:rsidR="008D2AB8" w:rsidRPr="00FF4DFB" w:rsidRDefault="00E707CE" w:rsidP="008D2AB8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Al. Mickiewicza</w:t>
      </w:r>
      <w:r w:rsidR="008D2AB8" w:rsidRPr="00FF4DFB">
        <w:rPr>
          <w:b/>
          <w:sz w:val="22"/>
          <w:szCs w:val="22"/>
        </w:rPr>
        <w:t xml:space="preserve"> </w:t>
      </w:r>
      <w:r w:rsidRPr="00FF4DFB">
        <w:rPr>
          <w:b/>
          <w:sz w:val="22"/>
          <w:szCs w:val="22"/>
        </w:rPr>
        <w:t>30</w:t>
      </w:r>
      <w:r w:rsidR="008D2AB8" w:rsidRPr="00FF4DFB">
        <w:rPr>
          <w:b/>
          <w:sz w:val="22"/>
          <w:szCs w:val="22"/>
        </w:rPr>
        <w:t xml:space="preserve"> </w:t>
      </w:r>
    </w:p>
    <w:p w:rsidR="008D2AB8" w:rsidRPr="00FF4DFB" w:rsidRDefault="00E707CE" w:rsidP="008D2AB8">
      <w:pPr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30-059</w:t>
      </w:r>
      <w:r w:rsidR="008D2AB8" w:rsidRPr="00FF4DFB">
        <w:rPr>
          <w:b/>
          <w:sz w:val="22"/>
          <w:szCs w:val="22"/>
        </w:rPr>
        <w:t xml:space="preserve"> </w:t>
      </w:r>
      <w:r w:rsidRPr="00FF4DFB">
        <w:rPr>
          <w:b/>
          <w:sz w:val="22"/>
          <w:szCs w:val="22"/>
        </w:rPr>
        <w:t>Kraków</w:t>
      </w:r>
      <w:r w:rsidR="008D2AB8" w:rsidRPr="00FF4DFB">
        <w:rPr>
          <w:b/>
          <w:sz w:val="22"/>
          <w:szCs w:val="22"/>
        </w:rPr>
        <w:t xml:space="preserve">,  </w:t>
      </w:r>
    </w:p>
    <w:p w:rsidR="008D2AB8" w:rsidRPr="00FF4DFB" w:rsidRDefault="008D2AB8" w:rsidP="008D2AB8">
      <w:pPr>
        <w:ind w:firstLine="3969"/>
        <w:rPr>
          <w:b/>
          <w:sz w:val="22"/>
          <w:szCs w:val="22"/>
        </w:rPr>
      </w:pPr>
    </w:p>
    <w:p w:rsidR="008D2AB8" w:rsidRPr="00FF4DF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F4DFB">
        <w:rPr>
          <w:sz w:val="22"/>
          <w:szCs w:val="22"/>
        </w:rPr>
        <w:t xml:space="preserve">Przystępując do postępowania o udzielenie zamówienia publicznego, którego przedmiotem jest </w:t>
      </w:r>
      <w:r w:rsidR="00E707CE" w:rsidRPr="00FF4DFB">
        <w:rPr>
          <w:b/>
          <w:sz w:val="22"/>
          <w:szCs w:val="22"/>
        </w:rPr>
        <w:t xml:space="preserve">Dostawa soków zagęszczonych dla </w:t>
      </w:r>
      <w:proofErr w:type="spellStart"/>
      <w:r w:rsidR="00E707CE" w:rsidRPr="00FF4DFB">
        <w:rPr>
          <w:b/>
          <w:sz w:val="22"/>
          <w:szCs w:val="22"/>
        </w:rPr>
        <w:t>WGGiIŚ</w:t>
      </w:r>
      <w:proofErr w:type="spellEnd"/>
      <w:r w:rsidR="00E707CE" w:rsidRPr="00FF4DFB">
        <w:rPr>
          <w:b/>
          <w:sz w:val="22"/>
          <w:szCs w:val="22"/>
        </w:rPr>
        <w:t xml:space="preserve"> - DE-dzp.272-</w:t>
      </w:r>
      <w:r w:rsidR="00D32017">
        <w:rPr>
          <w:b/>
          <w:sz w:val="22"/>
          <w:szCs w:val="22"/>
        </w:rPr>
        <w:t>318</w:t>
      </w:r>
      <w:r w:rsidR="00E707CE" w:rsidRPr="00FF4DFB">
        <w:rPr>
          <w:b/>
          <w:sz w:val="22"/>
          <w:szCs w:val="22"/>
        </w:rPr>
        <w:t>/25</w:t>
      </w:r>
      <w:r w:rsidRPr="00FF4DFB">
        <w:rPr>
          <w:b/>
          <w:sz w:val="22"/>
          <w:szCs w:val="22"/>
        </w:rPr>
        <w:t xml:space="preserve">, </w:t>
      </w:r>
      <w:r w:rsidRPr="00FF4DFB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9405" w:type="dxa"/>
        <w:tblLook w:val="04A0" w:firstRow="1" w:lastRow="0" w:firstColumn="1" w:lastColumn="0" w:noHBand="0" w:noVBand="1"/>
      </w:tblPr>
      <w:tblGrid>
        <w:gridCol w:w="504"/>
        <w:gridCol w:w="1872"/>
        <w:gridCol w:w="1418"/>
        <w:gridCol w:w="1145"/>
        <w:gridCol w:w="1295"/>
        <w:gridCol w:w="1066"/>
        <w:gridCol w:w="1039"/>
        <w:gridCol w:w="1066"/>
      </w:tblGrid>
      <w:tr w:rsidR="00FF4DFB" w:rsidTr="00FF4DFB">
        <w:tc>
          <w:tcPr>
            <w:tcW w:w="504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proofErr w:type="spellStart"/>
            <w:r w:rsidRPr="00FF4DFB">
              <w:rPr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872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Nazwa produktu</w:t>
            </w:r>
          </w:p>
        </w:tc>
        <w:tc>
          <w:tcPr>
            <w:tcW w:w="1418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114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Ilość opakowań</w:t>
            </w:r>
          </w:p>
        </w:tc>
        <w:tc>
          <w:tcPr>
            <w:tcW w:w="129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039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Wartość brutto</w:t>
            </w:r>
          </w:p>
        </w:tc>
      </w:tr>
      <w:tr w:rsidR="00FF4DFB" w:rsidRPr="00FF4DFB" w:rsidTr="00FF4DFB">
        <w:tc>
          <w:tcPr>
            <w:tcW w:w="504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1</w:t>
            </w:r>
          </w:p>
        </w:tc>
        <w:tc>
          <w:tcPr>
            <w:tcW w:w="1872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Zagęszczony sok z</w:t>
            </w:r>
            <w:r w:rsidR="00A3299B">
              <w:rPr>
                <w:sz w:val="20"/>
                <w:szCs w:val="20"/>
              </w:rPr>
              <w:t xml:space="preserve"> owoców</w:t>
            </w:r>
            <w:r w:rsidRPr="00FF4DFB">
              <w:rPr>
                <w:sz w:val="20"/>
                <w:szCs w:val="20"/>
              </w:rPr>
              <w:t xml:space="preserve"> cytryny </w:t>
            </w:r>
          </w:p>
        </w:tc>
        <w:tc>
          <w:tcPr>
            <w:tcW w:w="1418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……………</w:t>
            </w:r>
          </w:p>
        </w:tc>
        <w:tc>
          <w:tcPr>
            <w:tcW w:w="1145" w:type="dxa"/>
          </w:tcPr>
          <w:p w:rsidR="00531F27" w:rsidRPr="00FF4DFB" w:rsidRDefault="00D3201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31F27" w:rsidRPr="00FF4DFB">
              <w:rPr>
                <w:sz w:val="20"/>
                <w:szCs w:val="20"/>
              </w:rPr>
              <w:t> 000 szt.</w:t>
            </w:r>
          </w:p>
        </w:tc>
        <w:tc>
          <w:tcPr>
            <w:tcW w:w="129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39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FF4DFB" w:rsidRPr="00FF4DFB" w:rsidTr="00FF4DFB">
        <w:tc>
          <w:tcPr>
            <w:tcW w:w="504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2</w:t>
            </w:r>
          </w:p>
        </w:tc>
        <w:tc>
          <w:tcPr>
            <w:tcW w:w="1872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 xml:space="preserve">Zagęszczony sok z </w:t>
            </w:r>
            <w:r w:rsidR="00A3299B">
              <w:rPr>
                <w:sz w:val="20"/>
                <w:szCs w:val="20"/>
              </w:rPr>
              <w:t xml:space="preserve">owoców </w:t>
            </w:r>
            <w:r w:rsidRPr="00FF4DFB">
              <w:rPr>
                <w:sz w:val="20"/>
                <w:szCs w:val="20"/>
              </w:rPr>
              <w:t xml:space="preserve">jabłek  </w:t>
            </w:r>
          </w:p>
        </w:tc>
        <w:tc>
          <w:tcPr>
            <w:tcW w:w="1418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……………</w:t>
            </w:r>
          </w:p>
        </w:tc>
        <w:tc>
          <w:tcPr>
            <w:tcW w:w="114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4 </w:t>
            </w:r>
            <w:r w:rsidR="00D32017">
              <w:rPr>
                <w:sz w:val="20"/>
                <w:szCs w:val="20"/>
              </w:rPr>
              <w:t>0</w:t>
            </w:r>
            <w:r w:rsidRPr="00FF4DFB">
              <w:rPr>
                <w:sz w:val="20"/>
                <w:szCs w:val="20"/>
              </w:rPr>
              <w:t>00 szt.</w:t>
            </w:r>
          </w:p>
        </w:tc>
        <w:tc>
          <w:tcPr>
            <w:tcW w:w="129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39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531F27" w:rsidRPr="00FF4DFB" w:rsidTr="00FF4DFB">
        <w:tc>
          <w:tcPr>
            <w:tcW w:w="504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730" w:type="dxa"/>
            <w:gridSpan w:val="4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RAZEM</w:t>
            </w:r>
          </w:p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(słownie brutto: ………………………………. zł)</w:t>
            </w: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39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</w:tbl>
    <w:p w:rsidR="00AE5CF0" w:rsidRPr="00FF4DFB" w:rsidRDefault="00AE5CF0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FF4DF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Termin realizacji umowy:</w:t>
      </w:r>
      <w:r w:rsidR="00531F27" w:rsidRPr="00FF4DFB">
        <w:rPr>
          <w:b/>
          <w:sz w:val="22"/>
          <w:szCs w:val="22"/>
        </w:rPr>
        <w:t xml:space="preserve"> sukcesywna dostawa soków do 30/</w:t>
      </w:r>
      <w:r w:rsidR="00D32017">
        <w:rPr>
          <w:b/>
          <w:sz w:val="22"/>
          <w:szCs w:val="22"/>
        </w:rPr>
        <w:t>11</w:t>
      </w:r>
      <w:bookmarkStart w:id="0" w:name="_GoBack"/>
      <w:bookmarkEnd w:id="0"/>
      <w:r w:rsidR="00531F27" w:rsidRPr="00FF4DFB">
        <w:rPr>
          <w:b/>
          <w:sz w:val="22"/>
          <w:szCs w:val="22"/>
        </w:rPr>
        <w:t>/2025r.</w:t>
      </w:r>
    </w:p>
    <w:p w:rsidR="00531F27" w:rsidRPr="00FF4DFB" w:rsidRDefault="00531F27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Termin realizacji zamówień cząstkowych: w następnym dniu roboczym po złożeniu zamówienia, w godzinach od 0</w:t>
      </w:r>
      <w:r w:rsidR="00D32017">
        <w:rPr>
          <w:b/>
          <w:sz w:val="22"/>
          <w:szCs w:val="22"/>
        </w:rPr>
        <w:t>7</w:t>
      </w:r>
      <w:r w:rsidRPr="00FF4DFB">
        <w:rPr>
          <w:b/>
          <w:sz w:val="22"/>
          <w:szCs w:val="22"/>
        </w:rPr>
        <w:t>:</w:t>
      </w:r>
      <w:r w:rsidR="00D32017">
        <w:rPr>
          <w:b/>
          <w:sz w:val="22"/>
          <w:szCs w:val="22"/>
        </w:rPr>
        <w:t>3</w:t>
      </w:r>
      <w:r w:rsidRPr="00FF4DFB">
        <w:rPr>
          <w:b/>
          <w:sz w:val="22"/>
          <w:szCs w:val="22"/>
        </w:rPr>
        <w:t>0 do 10:00</w:t>
      </w:r>
    </w:p>
    <w:p w:rsidR="00531F27" w:rsidRPr="00FF4DFB" w:rsidRDefault="00531F27" w:rsidP="00531F2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F4DF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F4DFB">
        <w:rPr>
          <w:b/>
          <w:sz w:val="22"/>
          <w:szCs w:val="22"/>
        </w:rPr>
        <w:t xml:space="preserve"> TAK/NIE</w:t>
      </w:r>
    </w:p>
    <w:p w:rsidR="00531F27" w:rsidRDefault="00531F27" w:rsidP="00531F2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31F27" w:rsidRDefault="00531F27" w:rsidP="00531F2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31F27" w:rsidRDefault="00531F27" w:rsidP="00531F2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:rsidR="00531F27" w:rsidRDefault="00531F27" w:rsidP="00531F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531F27" w:rsidRDefault="00531F27" w:rsidP="00531F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1F27" w:rsidRDefault="00531F27" w:rsidP="00531F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1F27" w:rsidRDefault="00531F27" w:rsidP="00531F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1F27" w:rsidRDefault="00531F27" w:rsidP="00531F2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1F27" w:rsidTr="00327D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F27" w:rsidRDefault="00531F27" w:rsidP="00327D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F27" w:rsidRDefault="00531F27" w:rsidP="00327D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31F27" w:rsidRDefault="00531F27" w:rsidP="00327D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1F27" w:rsidRDefault="00531F27" w:rsidP="00327D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31F27" w:rsidTr="00327D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1F27" w:rsidTr="00327D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1F27" w:rsidRDefault="00531F27" w:rsidP="00531F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31F27" w:rsidRDefault="00531F27" w:rsidP="00531F2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31F27" w:rsidRDefault="00531F27" w:rsidP="00531F2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531F27" w:rsidRDefault="00531F27" w:rsidP="00531F2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1F27" w:rsidRDefault="00531F27" w:rsidP="00531F2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531F27" w:rsidRDefault="00531F27" w:rsidP="00531F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31F27" w:rsidRDefault="00531F27" w:rsidP="00531F2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1F27" w:rsidRDefault="00531F27" w:rsidP="00531F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31F27" w:rsidRDefault="00531F27" w:rsidP="00531F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31F27" w:rsidRDefault="00531F27" w:rsidP="00531F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31F27" w:rsidRDefault="00531F27" w:rsidP="00531F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531F27" w:rsidP="00531F2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C1" w:rsidRDefault="00DA0AC1">
      <w:r>
        <w:separator/>
      </w:r>
    </w:p>
  </w:endnote>
  <w:endnote w:type="continuationSeparator" w:id="0">
    <w:p w:rsidR="00DA0AC1" w:rsidRDefault="00DA0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E" w:rsidRDefault="00E707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E" w:rsidRDefault="00E70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C1" w:rsidRDefault="00DA0AC1">
      <w:r>
        <w:separator/>
      </w:r>
    </w:p>
  </w:footnote>
  <w:footnote w:type="continuationSeparator" w:id="0">
    <w:p w:rsidR="00DA0AC1" w:rsidRDefault="00DA0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E" w:rsidRDefault="00E707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E" w:rsidRDefault="00E707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45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2F4E"/>
    <w:rsid w:val="004B7300"/>
    <w:rsid w:val="004C6753"/>
    <w:rsid w:val="00531F2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299B"/>
    <w:rsid w:val="00A346FE"/>
    <w:rsid w:val="00A47B4D"/>
    <w:rsid w:val="00A83018"/>
    <w:rsid w:val="00AE5CF0"/>
    <w:rsid w:val="00B774DC"/>
    <w:rsid w:val="00C0545B"/>
    <w:rsid w:val="00C969A6"/>
    <w:rsid w:val="00CA7D36"/>
    <w:rsid w:val="00D24208"/>
    <w:rsid w:val="00D32017"/>
    <w:rsid w:val="00D60C38"/>
    <w:rsid w:val="00D66893"/>
    <w:rsid w:val="00D90ACB"/>
    <w:rsid w:val="00DA0AC1"/>
    <w:rsid w:val="00DC1500"/>
    <w:rsid w:val="00E44371"/>
    <w:rsid w:val="00E707CE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3F5DB"/>
  <w15:chartTrackingRefBased/>
  <w15:docId w15:val="{A5B8D239-CD43-4ADA-B4CC-DC0012B7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AE5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614E8-3D83-4A38-A6D0-D2573C818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2</cp:revision>
  <cp:lastPrinted>1899-12-31T23:00:00Z</cp:lastPrinted>
  <dcterms:created xsi:type="dcterms:W3CDTF">2025-06-04T09:43:00Z</dcterms:created>
  <dcterms:modified xsi:type="dcterms:W3CDTF">2025-06-04T09:43:00Z</dcterms:modified>
</cp:coreProperties>
</file>