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338AC" w14:textId="77777777" w:rsidR="00FB7F50" w:rsidRPr="002245BE" w:rsidRDefault="000A276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276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2761">
        <w:rPr>
          <w:sz w:val="22"/>
          <w:szCs w:val="22"/>
        </w:rPr>
        <w:t>2025-06-06</w:t>
      </w:r>
    </w:p>
    <w:p w14:paraId="6311F1B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2736534" w14:textId="77777777" w:rsidR="000A2761" w:rsidRPr="000A2761" w:rsidRDefault="000A2761" w:rsidP="00FB7F50">
      <w:pPr>
        <w:spacing w:after="40"/>
        <w:rPr>
          <w:b/>
          <w:bCs/>
          <w:sz w:val="22"/>
          <w:szCs w:val="22"/>
        </w:rPr>
      </w:pPr>
      <w:r w:rsidRPr="000A2761">
        <w:rPr>
          <w:b/>
          <w:bCs/>
          <w:sz w:val="22"/>
          <w:szCs w:val="22"/>
        </w:rPr>
        <w:t>Akademia Górniczo - Hutnicza</w:t>
      </w:r>
    </w:p>
    <w:p w14:paraId="5FFE66A9" w14:textId="77777777" w:rsidR="000A2761" w:rsidRPr="000A2761" w:rsidRDefault="000A2761" w:rsidP="00FB7F50">
      <w:pPr>
        <w:spacing w:after="40"/>
        <w:rPr>
          <w:b/>
          <w:bCs/>
          <w:sz w:val="22"/>
          <w:szCs w:val="22"/>
        </w:rPr>
      </w:pPr>
      <w:r w:rsidRPr="000A2761">
        <w:rPr>
          <w:b/>
          <w:bCs/>
          <w:sz w:val="22"/>
          <w:szCs w:val="22"/>
        </w:rPr>
        <w:t>im. Stanisława Staszica w Krakowie</w:t>
      </w:r>
    </w:p>
    <w:p w14:paraId="3DB55B61" w14:textId="77777777" w:rsidR="00FB7F50" w:rsidRPr="002245BE" w:rsidRDefault="000A2761" w:rsidP="00FB7F50">
      <w:pPr>
        <w:spacing w:after="40"/>
        <w:rPr>
          <w:b/>
          <w:bCs/>
          <w:sz w:val="22"/>
          <w:szCs w:val="22"/>
        </w:rPr>
      </w:pPr>
      <w:r w:rsidRPr="000A2761">
        <w:rPr>
          <w:b/>
          <w:bCs/>
          <w:sz w:val="22"/>
          <w:szCs w:val="22"/>
        </w:rPr>
        <w:t>Dział Zamówień Publicznych</w:t>
      </w:r>
    </w:p>
    <w:p w14:paraId="717F66FC" w14:textId="77777777" w:rsidR="00FB7F50" w:rsidRPr="002245BE" w:rsidRDefault="000A2761" w:rsidP="00FB7F50">
      <w:pPr>
        <w:rPr>
          <w:sz w:val="22"/>
          <w:szCs w:val="22"/>
        </w:rPr>
      </w:pPr>
      <w:r w:rsidRPr="000A276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2761">
        <w:rPr>
          <w:sz w:val="22"/>
          <w:szCs w:val="22"/>
        </w:rPr>
        <w:t>30</w:t>
      </w:r>
    </w:p>
    <w:p w14:paraId="3F9ECE14" w14:textId="77777777" w:rsidR="00FB7F50" w:rsidRPr="002245BE" w:rsidRDefault="000A2761" w:rsidP="00FB7F50">
      <w:pPr>
        <w:rPr>
          <w:sz w:val="22"/>
          <w:szCs w:val="22"/>
        </w:rPr>
      </w:pPr>
      <w:r w:rsidRPr="000A276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2761">
        <w:rPr>
          <w:sz w:val="22"/>
          <w:szCs w:val="22"/>
        </w:rPr>
        <w:t>Kraków</w:t>
      </w:r>
    </w:p>
    <w:p w14:paraId="4A54AAE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D2D77B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2761" w:rsidRPr="00607F9B" w14:paraId="679C0413" w14:textId="77777777" w:rsidTr="00B833C1">
        <w:trPr>
          <w:trHeight w:val="638"/>
        </w:trPr>
        <w:tc>
          <w:tcPr>
            <w:tcW w:w="959" w:type="dxa"/>
            <w:shd w:val="clear" w:color="auto" w:fill="auto"/>
          </w:tcPr>
          <w:p w14:paraId="4456CE32" w14:textId="77777777" w:rsidR="000A2761" w:rsidRPr="00607F9B" w:rsidRDefault="000A2761" w:rsidP="00B833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3133C6" w14:textId="30B25438" w:rsidR="000A2761" w:rsidRPr="00607F9B" w:rsidRDefault="000A2761" w:rsidP="00B833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2761">
              <w:rPr>
                <w:sz w:val="22"/>
                <w:szCs w:val="22"/>
              </w:rPr>
              <w:t>podstawowy</w:t>
            </w:r>
            <w:r w:rsidR="004D5223">
              <w:rPr>
                <w:sz w:val="22"/>
                <w:szCs w:val="22"/>
              </w:rPr>
              <w:t>m</w:t>
            </w:r>
            <w:r w:rsidRPr="000A276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A276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2761">
              <w:rPr>
                <w:b/>
                <w:bCs/>
                <w:sz w:val="22"/>
                <w:szCs w:val="22"/>
              </w:rPr>
              <w:t xml:space="preserve">Dostawa materiałów promocyjnych na potrzeby Centrum </w:t>
            </w:r>
            <w:proofErr w:type="spellStart"/>
            <w:r w:rsidRPr="000A2761"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 w:rsidRPr="000A2761">
              <w:rPr>
                <w:b/>
                <w:bCs/>
                <w:sz w:val="22"/>
                <w:szCs w:val="22"/>
              </w:rPr>
              <w:t xml:space="preserve"> AGH w ramach projektu SOCCER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2761">
              <w:rPr>
                <w:b/>
                <w:sz w:val="22"/>
                <w:szCs w:val="22"/>
              </w:rPr>
              <w:t>DE-dzp.272-233/25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755423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2761" w14:paraId="312241F1" w14:textId="77777777" w:rsidTr="00B833C1">
        <w:trPr>
          <w:cantSplit/>
        </w:trPr>
        <w:tc>
          <w:tcPr>
            <w:tcW w:w="10150" w:type="dxa"/>
          </w:tcPr>
          <w:p w14:paraId="4CDB093B" w14:textId="77777777" w:rsidR="000A2761" w:rsidRPr="00D26ED6" w:rsidRDefault="000A2761" w:rsidP="00B833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2761">
              <w:rPr>
                <w:b/>
                <w:sz w:val="22"/>
                <w:szCs w:val="22"/>
              </w:rPr>
              <w:t>Podarowane.pl Biedrzycki Sp. J.</w:t>
            </w:r>
          </w:p>
          <w:p w14:paraId="09FE0BEE" w14:textId="77777777" w:rsidR="000A2761" w:rsidRPr="009F0E5C" w:rsidRDefault="000A2761" w:rsidP="00B833C1">
            <w:pPr>
              <w:jc w:val="both"/>
              <w:rPr>
                <w:bCs/>
                <w:sz w:val="22"/>
                <w:szCs w:val="22"/>
              </w:rPr>
            </w:pPr>
            <w:r w:rsidRPr="000A2761">
              <w:rPr>
                <w:bCs/>
                <w:sz w:val="22"/>
                <w:szCs w:val="22"/>
              </w:rPr>
              <w:t>ul. Kasztanowa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2761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1C67B9" w14:textId="77777777" w:rsidR="000A2761" w:rsidRPr="009F0E5C" w:rsidRDefault="000A2761" w:rsidP="00B833C1">
            <w:pPr>
              <w:jc w:val="both"/>
              <w:rPr>
                <w:bCs/>
                <w:sz w:val="22"/>
                <w:szCs w:val="22"/>
              </w:rPr>
            </w:pPr>
            <w:r w:rsidRPr="000A2761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2761">
              <w:rPr>
                <w:bCs/>
                <w:sz w:val="22"/>
                <w:szCs w:val="22"/>
              </w:rPr>
              <w:t>Rzeszotary</w:t>
            </w:r>
          </w:p>
          <w:p w14:paraId="46C4223D" w14:textId="77777777" w:rsidR="000A2761" w:rsidRPr="00D26ED6" w:rsidRDefault="000A2761" w:rsidP="00B833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6245B7" w14:textId="252A833C" w:rsidR="000A2761" w:rsidRDefault="000A2761" w:rsidP="00B833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2761">
              <w:rPr>
                <w:sz w:val="22"/>
                <w:szCs w:val="22"/>
              </w:rPr>
              <w:t>Dostaw</w:t>
            </w:r>
            <w:r w:rsidR="004D5223">
              <w:rPr>
                <w:sz w:val="22"/>
                <w:szCs w:val="22"/>
              </w:rPr>
              <w:t>ę</w:t>
            </w:r>
            <w:r w:rsidRPr="000A2761">
              <w:rPr>
                <w:sz w:val="22"/>
                <w:szCs w:val="22"/>
              </w:rPr>
              <w:t xml:space="preserve"> materiałów promocyjnych na potrzeby Centrum </w:t>
            </w:r>
            <w:proofErr w:type="spellStart"/>
            <w:r w:rsidRPr="000A2761">
              <w:rPr>
                <w:sz w:val="22"/>
                <w:szCs w:val="22"/>
              </w:rPr>
              <w:t>Cyberbezpieczeństwa</w:t>
            </w:r>
            <w:proofErr w:type="spellEnd"/>
            <w:r w:rsidRPr="000A2761">
              <w:rPr>
                <w:sz w:val="22"/>
                <w:szCs w:val="22"/>
              </w:rPr>
              <w:t xml:space="preserve"> AGH w ramach projektu SOCCER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E19693A" w14:textId="77777777" w:rsidR="000A2761" w:rsidRPr="00D26ED6" w:rsidRDefault="000A2761" w:rsidP="00B833C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2761">
              <w:rPr>
                <w:b/>
                <w:sz w:val="22"/>
                <w:szCs w:val="22"/>
              </w:rPr>
              <w:t>5 018.40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FE6B7B3" w14:textId="77777777" w:rsidR="000A2761" w:rsidRDefault="000A2761" w:rsidP="00B833C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3238FCAF" w14:textId="77777777" w:rsidR="00C553CD" w:rsidRPr="00756CDA" w:rsidRDefault="00C553CD" w:rsidP="00C553C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C553CD" w:rsidRPr="008567C7" w14:paraId="2862BB4A" w14:textId="77777777" w:rsidTr="00B833C1">
        <w:trPr>
          <w:trHeight w:val="510"/>
        </w:trPr>
        <w:tc>
          <w:tcPr>
            <w:tcW w:w="709" w:type="dxa"/>
            <w:vAlign w:val="center"/>
          </w:tcPr>
          <w:p w14:paraId="4F429226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7EDAE12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43BC275" w14:textId="77777777" w:rsidR="00C553CD" w:rsidRPr="008567C7" w:rsidRDefault="00C553CD" w:rsidP="00B833C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39FB4C9" w14:textId="77777777" w:rsidR="00C553CD" w:rsidRPr="008567C7" w:rsidRDefault="00C553CD" w:rsidP="00B833C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0E731ED" w14:textId="77777777" w:rsidR="00C553CD" w:rsidRPr="008567C7" w:rsidRDefault="00C553CD" w:rsidP="00B833C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731FB2" w14:textId="77777777" w:rsidR="00C553CD" w:rsidRPr="008567C7" w:rsidRDefault="00C553CD" w:rsidP="00B833C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93DE42" w14:textId="77777777" w:rsidR="00C553CD" w:rsidRPr="008567C7" w:rsidRDefault="00C553CD" w:rsidP="00B833C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2C267B7" w14:textId="77777777" w:rsidR="00C553CD" w:rsidRPr="008567C7" w:rsidRDefault="00C553CD" w:rsidP="00B833C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1193DF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53CD" w:rsidRPr="008567C7" w14:paraId="66FDD897" w14:textId="77777777" w:rsidTr="00B833C1">
        <w:tc>
          <w:tcPr>
            <w:tcW w:w="709" w:type="dxa"/>
            <w:vAlign w:val="center"/>
          </w:tcPr>
          <w:p w14:paraId="6EB7C139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A7CA284" w14:textId="77777777" w:rsidR="00C553CD" w:rsidRPr="002B6761" w:rsidRDefault="00C553CD" w:rsidP="00B833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>Podarowane.pl Biedrzycki Sp. J.</w:t>
            </w:r>
          </w:p>
          <w:p w14:paraId="3A7370B4" w14:textId="77777777" w:rsidR="00C553CD" w:rsidRPr="008567C7" w:rsidRDefault="00C553CD" w:rsidP="00B833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ul. 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B77F8E" w14:textId="77777777" w:rsidR="00C553CD" w:rsidRPr="001B7815" w:rsidRDefault="00C553CD" w:rsidP="00B833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134" w:type="dxa"/>
            <w:vAlign w:val="center"/>
          </w:tcPr>
          <w:p w14:paraId="0FA56672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757E0A1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15169B0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505FAE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73486A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ADD8CF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634FEB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553CD" w:rsidRPr="008567C7" w14:paraId="27BC780C" w14:textId="77777777" w:rsidTr="00B833C1">
        <w:tc>
          <w:tcPr>
            <w:tcW w:w="709" w:type="dxa"/>
            <w:vAlign w:val="center"/>
          </w:tcPr>
          <w:p w14:paraId="336AFA30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A0CDB68" w14:textId="77777777" w:rsidR="00C553CD" w:rsidRPr="002B6761" w:rsidRDefault="00C553CD" w:rsidP="00B833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>Mikodruk</w:t>
            </w:r>
            <w:proofErr w:type="spellEnd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>Computer</w:t>
            </w:r>
            <w:proofErr w:type="spellEnd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Jacek i Sylwia Mikołajczyk</w:t>
            </w:r>
          </w:p>
          <w:p w14:paraId="4A49E1B3" w14:textId="77777777" w:rsidR="00C553CD" w:rsidRPr="008567C7" w:rsidRDefault="00C553CD" w:rsidP="00B833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Ptolemeusza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645D5B" w14:textId="77777777" w:rsidR="00C553CD" w:rsidRPr="001B7815" w:rsidRDefault="00C553CD" w:rsidP="00B833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1134" w:type="dxa"/>
            <w:vAlign w:val="center"/>
          </w:tcPr>
          <w:p w14:paraId="185E30EC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47,53</w:t>
            </w:r>
          </w:p>
        </w:tc>
        <w:tc>
          <w:tcPr>
            <w:tcW w:w="1134" w:type="dxa"/>
            <w:vAlign w:val="center"/>
          </w:tcPr>
          <w:p w14:paraId="70877E6F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134" w:type="dxa"/>
            <w:vAlign w:val="center"/>
          </w:tcPr>
          <w:p w14:paraId="190A6B14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BA9065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3423A05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B8CF05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2EAE0BD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63,53</w:t>
            </w:r>
          </w:p>
        </w:tc>
      </w:tr>
      <w:tr w:rsidR="00C553CD" w:rsidRPr="008567C7" w14:paraId="11A77350" w14:textId="77777777" w:rsidTr="00B833C1">
        <w:tc>
          <w:tcPr>
            <w:tcW w:w="709" w:type="dxa"/>
            <w:vAlign w:val="center"/>
          </w:tcPr>
          <w:p w14:paraId="04561F7B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7027138" w14:textId="77777777" w:rsidR="00C553CD" w:rsidRPr="002B6761" w:rsidRDefault="00C553CD" w:rsidP="00B833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>Ragnarok</w:t>
            </w:r>
            <w:proofErr w:type="spellEnd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Studio Natalia Guzik-Ryś</w:t>
            </w:r>
          </w:p>
          <w:p w14:paraId="33BE72BF" w14:textId="77777777" w:rsidR="00C553CD" w:rsidRPr="008567C7" w:rsidRDefault="00C553CD" w:rsidP="00B833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Nowosądecka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/02</w:t>
            </w:r>
          </w:p>
          <w:p w14:paraId="2C44D78A" w14:textId="77777777" w:rsidR="00C553CD" w:rsidRPr="001B7815" w:rsidRDefault="00C553CD" w:rsidP="00B833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30-683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80D8DEA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31,11</w:t>
            </w:r>
          </w:p>
        </w:tc>
        <w:tc>
          <w:tcPr>
            <w:tcW w:w="1134" w:type="dxa"/>
            <w:vAlign w:val="center"/>
          </w:tcPr>
          <w:p w14:paraId="6B0A4078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134" w:type="dxa"/>
            <w:vAlign w:val="center"/>
          </w:tcPr>
          <w:p w14:paraId="03581C1B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3AE97C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1C244B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BA940D1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28573B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63,11</w:t>
            </w:r>
          </w:p>
        </w:tc>
      </w:tr>
      <w:tr w:rsidR="00C553CD" w:rsidRPr="008567C7" w14:paraId="52B454D4" w14:textId="77777777" w:rsidTr="00B833C1">
        <w:tc>
          <w:tcPr>
            <w:tcW w:w="709" w:type="dxa"/>
            <w:vAlign w:val="center"/>
          </w:tcPr>
          <w:p w14:paraId="5FFF87B9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9069EDE" w14:textId="77777777" w:rsidR="00C553CD" w:rsidRPr="002B6761" w:rsidRDefault="00C553CD" w:rsidP="00B833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C1065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3E09A29C" w14:textId="77777777" w:rsidR="00C553CD" w:rsidRPr="008567C7" w:rsidRDefault="00C553CD" w:rsidP="00B833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ul.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2B00D19" w14:textId="77777777" w:rsidR="00C553CD" w:rsidRPr="001B7815" w:rsidRDefault="00C553CD" w:rsidP="00B833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2C1065">
              <w:rPr>
                <w:rFonts w:ascii="Times New Roman" w:hAnsi="Times New Roman" w:cs="Times New Roman"/>
                <w:bCs/>
                <w:sz w:val="18"/>
                <w:szCs w:val="18"/>
              </w:rPr>
              <w:t>Elblag</w:t>
            </w:r>
            <w:proofErr w:type="spellEnd"/>
          </w:p>
        </w:tc>
        <w:tc>
          <w:tcPr>
            <w:tcW w:w="1134" w:type="dxa"/>
            <w:vAlign w:val="center"/>
          </w:tcPr>
          <w:p w14:paraId="06F32412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16,88</w:t>
            </w:r>
          </w:p>
        </w:tc>
        <w:tc>
          <w:tcPr>
            <w:tcW w:w="1134" w:type="dxa"/>
            <w:vAlign w:val="center"/>
          </w:tcPr>
          <w:p w14:paraId="38BB6B8E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919F617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02791E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ED468C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2B829C0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2669C3" w14:textId="77777777" w:rsidR="00C553CD" w:rsidRPr="008567C7" w:rsidRDefault="00C553CD" w:rsidP="00B833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065">
              <w:rPr>
                <w:rFonts w:ascii="Times New Roman" w:hAnsi="Times New Roman" w:cs="Times New Roman"/>
                <w:sz w:val="18"/>
                <w:szCs w:val="18"/>
              </w:rPr>
              <w:t xml:space="preserve">  56,88</w:t>
            </w:r>
          </w:p>
        </w:tc>
      </w:tr>
    </w:tbl>
    <w:p w14:paraId="6B2724A7" w14:textId="77777777" w:rsidR="00C553CD" w:rsidRDefault="00C553CD" w:rsidP="00C553CD">
      <w:pPr>
        <w:spacing w:before="120"/>
        <w:ind w:firstLine="709"/>
        <w:jc w:val="both"/>
        <w:rPr>
          <w:color w:val="000000"/>
        </w:rPr>
      </w:pPr>
    </w:p>
    <w:p w14:paraId="57B5FA20" w14:textId="77777777" w:rsidR="00C553CD" w:rsidRPr="001B7815" w:rsidRDefault="00C553CD" w:rsidP="00C553C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C553CD" w14:paraId="6A3EB3A6" w14:textId="77777777" w:rsidTr="00B833C1">
        <w:tc>
          <w:tcPr>
            <w:tcW w:w="779" w:type="dxa"/>
            <w:shd w:val="clear" w:color="auto" w:fill="FFFFFF"/>
            <w:vAlign w:val="center"/>
          </w:tcPr>
          <w:p w14:paraId="7B498758" w14:textId="77777777" w:rsidR="00C553CD" w:rsidRPr="004657DA" w:rsidRDefault="00C553CD" w:rsidP="00B833C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EDA467C" w14:textId="77777777" w:rsidR="00C553CD" w:rsidRPr="004657DA" w:rsidRDefault="00C553CD" w:rsidP="00B833C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6CEE548" w14:textId="77777777" w:rsidR="00C553CD" w:rsidRPr="004657DA" w:rsidRDefault="00C553CD" w:rsidP="00B833C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C553CD" w14:paraId="4A53B30B" w14:textId="77777777" w:rsidTr="00B833C1">
        <w:tc>
          <w:tcPr>
            <w:tcW w:w="779" w:type="dxa"/>
            <w:vAlign w:val="center"/>
          </w:tcPr>
          <w:p w14:paraId="027EE5DD" w14:textId="77777777" w:rsidR="00C553CD" w:rsidRPr="002B6761" w:rsidRDefault="00C553CD" w:rsidP="00B833C1">
            <w:pPr>
              <w:jc w:val="center"/>
              <w:rPr>
                <w:sz w:val="22"/>
                <w:szCs w:val="22"/>
              </w:rPr>
            </w:pPr>
            <w:r w:rsidRPr="002C1065">
              <w:rPr>
                <w:sz w:val="22"/>
                <w:szCs w:val="22"/>
              </w:rPr>
              <w:t>5</w:t>
            </w:r>
          </w:p>
          <w:p w14:paraId="5944FABE" w14:textId="77777777" w:rsidR="00C553CD" w:rsidRPr="002B6761" w:rsidRDefault="00C553CD" w:rsidP="00B833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654325A" w14:textId="77777777" w:rsidR="00C553CD" w:rsidRPr="002B6761" w:rsidRDefault="00C553CD" w:rsidP="00B833C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C1065">
              <w:rPr>
                <w:b/>
                <w:bCs/>
                <w:sz w:val="22"/>
                <w:szCs w:val="22"/>
              </w:rPr>
              <w:t xml:space="preserve">Agencja Reklamowa SOLDIES Dominik </w:t>
            </w:r>
            <w:proofErr w:type="spellStart"/>
            <w:r w:rsidRPr="002C1065">
              <w:rPr>
                <w:b/>
                <w:bCs/>
                <w:sz w:val="22"/>
                <w:szCs w:val="22"/>
              </w:rPr>
              <w:t>Maślerz</w:t>
            </w:r>
            <w:proofErr w:type="spellEnd"/>
          </w:p>
          <w:p w14:paraId="271C83AF" w14:textId="77777777" w:rsidR="00C553CD" w:rsidRPr="002B6761" w:rsidRDefault="00C553CD" w:rsidP="00B833C1">
            <w:pPr>
              <w:rPr>
                <w:sz w:val="22"/>
                <w:szCs w:val="22"/>
              </w:rPr>
            </w:pPr>
            <w:r w:rsidRPr="002C1065">
              <w:rPr>
                <w:sz w:val="22"/>
                <w:szCs w:val="22"/>
              </w:rPr>
              <w:t>Droginia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C1065">
              <w:rPr>
                <w:sz w:val="22"/>
                <w:szCs w:val="22"/>
              </w:rPr>
              <w:t>30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BF49403" w14:textId="77777777" w:rsidR="00C553CD" w:rsidRPr="002B6761" w:rsidRDefault="00C553CD" w:rsidP="00B833C1">
            <w:pPr>
              <w:spacing w:after="40"/>
              <w:rPr>
                <w:sz w:val="22"/>
                <w:szCs w:val="22"/>
              </w:rPr>
            </w:pPr>
            <w:r w:rsidRPr="002C1065">
              <w:rPr>
                <w:sz w:val="22"/>
                <w:szCs w:val="22"/>
              </w:rPr>
              <w:t>32-400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C1065">
              <w:rPr>
                <w:sz w:val="22"/>
                <w:szCs w:val="22"/>
              </w:rPr>
              <w:t>Myślenice</w:t>
            </w:r>
          </w:p>
        </w:tc>
        <w:tc>
          <w:tcPr>
            <w:tcW w:w="6413" w:type="dxa"/>
            <w:vAlign w:val="center"/>
          </w:tcPr>
          <w:p w14:paraId="40DEFCD9" w14:textId="77777777" w:rsidR="00C553CD" w:rsidRPr="002B6761" w:rsidRDefault="00C553CD" w:rsidP="00B833C1">
            <w:pPr>
              <w:spacing w:after="40"/>
              <w:rPr>
                <w:sz w:val="22"/>
                <w:szCs w:val="22"/>
              </w:rPr>
            </w:pPr>
            <w:r w:rsidRPr="002C1065">
              <w:rPr>
                <w:sz w:val="22"/>
                <w:szCs w:val="22"/>
              </w:rPr>
              <w:t>Art. 226 ust. 1 pkt 5</w:t>
            </w:r>
          </w:p>
          <w:p w14:paraId="4596EECB" w14:textId="77777777" w:rsidR="00C553CD" w:rsidRPr="002B6761" w:rsidRDefault="00C553CD" w:rsidP="00B833C1">
            <w:pPr>
              <w:jc w:val="both"/>
              <w:rPr>
                <w:sz w:val="22"/>
                <w:szCs w:val="22"/>
              </w:rPr>
            </w:pPr>
            <w:r w:rsidRPr="002C1065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2C1065">
              <w:rPr>
                <w:sz w:val="22"/>
                <w:szCs w:val="22"/>
              </w:rPr>
              <w:t>Pzp</w:t>
            </w:r>
            <w:proofErr w:type="spellEnd"/>
            <w:r w:rsidRPr="002C1065">
              <w:rPr>
                <w:sz w:val="22"/>
                <w:szCs w:val="22"/>
              </w:rPr>
              <w:t xml:space="preserve">, ponieważ treść oferty jest niezgodna z warunkami zamówienia. Oferta złożona przez wykonawcę nie dotyczy zamówienia Akademii Górniczo-Hutniczej im. Stanisława Staszica w Krakowie, ale jest adresowana do Wojewódzkiego Urzędy Pracy w Krakowie </w:t>
            </w:r>
            <w:r>
              <w:rPr>
                <w:sz w:val="22"/>
                <w:szCs w:val="22"/>
              </w:rPr>
              <w:br/>
            </w:r>
            <w:r w:rsidRPr="002C1065">
              <w:rPr>
                <w:sz w:val="22"/>
                <w:szCs w:val="22"/>
              </w:rPr>
              <w:t xml:space="preserve">w przedmiocie </w:t>
            </w:r>
            <w:r w:rsidRPr="001B10E1">
              <w:rPr>
                <w:i/>
                <w:iCs/>
                <w:sz w:val="22"/>
                <w:szCs w:val="22"/>
              </w:rPr>
              <w:t>Dostawa materiałów promocyjnych z logo Krajowego Funduszu Szkoleniowego</w:t>
            </w:r>
          </w:p>
        </w:tc>
      </w:tr>
    </w:tbl>
    <w:p w14:paraId="080889E9" w14:textId="77777777" w:rsidR="00C553CD" w:rsidRDefault="00C553CD" w:rsidP="00C553CD">
      <w:pPr>
        <w:spacing w:before="120" w:after="120"/>
        <w:jc w:val="both"/>
        <w:rPr>
          <w:color w:val="000000"/>
          <w:sz w:val="16"/>
          <w:szCs w:val="16"/>
        </w:rPr>
      </w:pPr>
    </w:p>
    <w:p w14:paraId="3E1EB9EC" w14:textId="77777777" w:rsidR="00F960D7" w:rsidRDefault="00F960D7" w:rsidP="00C553CD">
      <w:pPr>
        <w:spacing w:before="240" w:after="120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99668" w14:textId="77777777" w:rsidR="00F03F8E" w:rsidRDefault="00F03F8E">
      <w:r>
        <w:separator/>
      </w:r>
    </w:p>
  </w:endnote>
  <w:endnote w:type="continuationSeparator" w:id="0">
    <w:p w14:paraId="3A25804D" w14:textId="77777777" w:rsidR="00F03F8E" w:rsidRDefault="00F03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9DE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99B0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172B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5B3ED" w14:textId="77777777" w:rsidR="00F03F8E" w:rsidRDefault="00F03F8E">
      <w:r>
        <w:separator/>
      </w:r>
    </w:p>
  </w:footnote>
  <w:footnote w:type="continuationSeparator" w:id="0">
    <w:p w14:paraId="52DD487B" w14:textId="77777777" w:rsidR="00F03F8E" w:rsidRDefault="00F03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6ED5E" w14:textId="77777777" w:rsidR="00130C5C" w:rsidRDefault="00C553CD" w:rsidP="00130C5C">
    <w:pPr>
      <w:pStyle w:val="Nagwek"/>
    </w:pPr>
    <w:r>
      <w:rPr>
        <w:noProof/>
      </w:rPr>
      <w:pict w14:anchorId="4F704D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">
          <v:imagedata r:id="rId1" o:title=""/>
        </v:shape>
      </w:pict>
    </w:r>
  </w:p>
  <w:p w14:paraId="39EC9A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F8E"/>
    <w:rsid w:val="00005838"/>
    <w:rsid w:val="00022322"/>
    <w:rsid w:val="00042497"/>
    <w:rsid w:val="000A2761"/>
    <w:rsid w:val="000C1E6F"/>
    <w:rsid w:val="000E4E56"/>
    <w:rsid w:val="00130C5C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5223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553CD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4658"/>
    <w:rsid w:val="00D8427E"/>
    <w:rsid w:val="00DE4BF6"/>
    <w:rsid w:val="00E30B2D"/>
    <w:rsid w:val="00E62859"/>
    <w:rsid w:val="00E85D70"/>
    <w:rsid w:val="00F03F8E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2828A6"/>
  <w15:chartTrackingRefBased/>
  <w15:docId w15:val="{D42B7599-E57B-4402-8CBC-55EE99A0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30C5C"/>
    <w:rPr>
      <w:sz w:val="24"/>
      <w:szCs w:val="24"/>
    </w:rPr>
  </w:style>
  <w:style w:type="character" w:customStyle="1" w:styleId="ZwykytekstZnak">
    <w:name w:val="Zwykły tekst Znak"/>
    <w:link w:val="Zwykytekst"/>
    <w:rsid w:val="00C553C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2025-06-06T10:59:00Z</cp:lastPrinted>
  <dcterms:created xsi:type="dcterms:W3CDTF">2025-06-06T10:59:00Z</dcterms:created>
  <dcterms:modified xsi:type="dcterms:W3CDTF">2025-06-06T10:59:00Z</dcterms:modified>
</cp:coreProperties>
</file>