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6E2BA" w14:textId="77777777" w:rsidR="00FB7F50" w:rsidRPr="00AF0FEF" w:rsidRDefault="00377223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AF0FEF">
        <w:rPr>
          <w:rFonts w:ascii="Verdana" w:hAnsi="Verdana"/>
          <w:sz w:val="18"/>
          <w:szCs w:val="18"/>
        </w:rPr>
        <w:t>Kraków</w:t>
      </w:r>
      <w:r w:rsidR="00FB7F50" w:rsidRPr="00AF0FEF">
        <w:rPr>
          <w:rFonts w:ascii="Verdana" w:hAnsi="Verdana"/>
          <w:sz w:val="18"/>
          <w:szCs w:val="18"/>
        </w:rPr>
        <w:t xml:space="preserve"> dnia: </w:t>
      </w:r>
      <w:r w:rsidRPr="00AF0FEF">
        <w:rPr>
          <w:rFonts w:ascii="Verdana" w:hAnsi="Verdana"/>
          <w:sz w:val="18"/>
          <w:szCs w:val="18"/>
        </w:rPr>
        <w:t>2025-06-06</w:t>
      </w:r>
    </w:p>
    <w:p w14:paraId="29A4CFF7" w14:textId="77777777" w:rsidR="00FB7F50" w:rsidRPr="00AF0FEF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32CAFAC4" w14:textId="77777777" w:rsidR="00377223" w:rsidRPr="00AF0FEF" w:rsidRDefault="0037722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AF0FEF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0030859" w14:textId="77777777" w:rsidR="00377223" w:rsidRPr="00AF0FEF" w:rsidRDefault="0037722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AF0FE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F63FB52" w14:textId="77777777" w:rsidR="00FB7F50" w:rsidRPr="00AF0FEF" w:rsidRDefault="0037722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AF0FEF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9AD7373" w14:textId="77777777" w:rsidR="00FB7F50" w:rsidRPr="00AF0FEF" w:rsidRDefault="00377223" w:rsidP="00FB7F50">
      <w:pPr>
        <w:rPr>
          <w:rFonts w:ascii="Verdana" w:hAnsi="Verdana"/>
          <w:sz w:val="18"/>
          <w:szCs w:val="18"/>
        </w:rPr>
      </w:pPr>
      <w:r w:rsidRPr="00AF0FEF">
        <w:rPr>
          <w:rFonts w:ascii="Verdana" w:hAnsi="Verdana"/>
          <w:sz w:val="18"/>
          <w:szCs w:val="18"/>
        </w:rPr>
        <w:t>Al. Mickiewicza</w:t>
      </w:r>
      <w:r w:rsidR="00FB7F50" w:rsidRPr="00AF0FEF">
        <w:rPr>
          <w:rFonts w:ascii="Verdana" w:hAnsi="Verdana"/>
          <w:sz w:val="18"/>
          <w:szCs w:val="18"/>
        </w:rPr>
        <w:t xml:space="preserve"> </w:t>
      </w:r>
      <w:r w:rsidRPr="00AF0FEF">
        <w:rPr>
          <w:rFonts w:ascii="Verdana" w:hAnsi="Verdana"/>
          <w:sz w:val="18"/>
          <w:szCs w:val="18"/>
        </w:rPr>
        <w:t>30</w:t>
      </w:r>
    </w:p>
    <w:p w14:paraId="4E32C397" w14:textId="77777777" w:rsidR="00FB7F50" w:rsidRPr="00AF0FEF" w:rsidRDefault="00377223" w:rsidP="00FB7F50">
      <w:pPr>
        <w:rPr>
          <w:rFonts w:ascii="Verdana" w:hAnsi="Verdana"/>
          <w:sz w:val="18"/>
          <w:szCs w:val="18"/>
        </w:rPr>
      </w:pPr>
      <w:r w:rsidRPr="00AF0FEF">
        <w:rPr>
          <w:rFonts w:ascii="Verdana" w:hAnsi="Verdana"/>
          <w:sz w:val="18"/>
          <w:szCs w:val="18"/>
        </w:rPr>
        <w:t>30-059</w:t>
      </w:r>
      <w:r w:rsidR="00FB7F50" w:rsidRPr="00AF0FEF">
        <w:rPr>
          <w:rFonts w:ascii="Verdana" w:hAnsi="Verdana"/>
          <w:sz w:val="18"/>
          <w:szCs w:val="18"/>
        </w:rPr>
        <w:t xml:space="preserve"> </w:t>
      </w:r>
      <w:r w:rsidRPr="00AF0FEF">
        <w:rPr>
          <w:rFonts w:ascii="Verdana" w:hAnsi="Verdana"/>
          <w:sz w:val="18"/>
          <w:szCs w:val="18"/>
        </w:rPr>
        <w:t>Kraków</w:t>
      </w:r>
    </w:p>
    <w:p w14:paraId="0C865645" w14:textId="77777777" w:rsidR="008642B3" w:rsidRPr="00AF0FEF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AF0FEF">
        <w:rPr>
          <w:rFonts w:ascii="Verdana" w:hAnsi="Verdana"/>
          <w:sz w:val="18"/>
          <w:szCs w:val="18"/>
        </w:rPr>
        <w:t>OGŁOSZENIE</w:t>
      </w:r>
    </w:p>
    <w:p w14:paraId="18A84373" w14:textId="77777777" w:rsidR="008642B3" w:rsidRPr="00AF0FEF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AF0FEF">
        <w:rPr>
          <w:rFonts w:ascii="Verdana" w:hAnsi="Verdana"/>
          <w:b/>
          <w:sz w:val="18"/>
          <w:szCs w:val="18"/>
        </w:rPr>
        <w:t xml:space="preserve">o </w:t>
      </w:r>
      <w:r w:rsidR="0054734E" w:rsidRPr="00AF0FEF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377223" w:rsidRPr="00AF0FEF" w14:paraId="386EF087" w14:textId="77777777" w:rsidTr="0077322D">
        <w:trPr>
          <w:trHeight w:val="638"/>
        </w:trPr>
        <w:tc>
          <w:tcPr>
            <w:tcW w:w="959" w:type="dxa"/>
            <w:shd w:val="clear" w:color="auto" w:fill="auto"/>
          </w:tcPr>
          <w:p w14:paraId="0A3056F7" w14:textId="77777777" w:rsidR="00377223" w:rsidRPr="00AF0FEF" w:rsidRDefault="00377223" w:rsidP="0077322D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F0FEF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B850071" w14:textId="77777777" w:rsidR="00377223" w:rsidRPr="00AF0FEF" w:rsidRDefault="00377223" w:rsidP="0077322D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F0FEF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AF0FE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F0FEF">
              <w:rPr>
                <w:rFonts w:ascii="Verdana" w:hAnsi="Verdana"/>
                <w:sz w:val="18"/>
                <w:szCs w:val="18"/>
              </w:rPr>
              <w:t>pn.</w:t>
            </w:r>
            <w:r w:rsidRPr="00AF0FE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F0FE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AF0FEF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zestawu komputerowego stacjonarnego/stacji roboczej z wyposażeniem dla </w:t>
            </w:r>
            <w:proofErr w:type="spellStart"/>
            <w:r w:rsidRPr="00AF0FEF">
              <w:rPr>
                <w:rFonts w:ascii="Verdana" w:hAnsi="Verdana"/>
                <w:b/>
                <w:bCs/>
                <w:sz w:val="18"/>
                <w:szCs w:val="18"/>
              </w:rPr>
              <w:t>WIEiT</w:t>
            </w:r>
            <w:proofErr w:type="spellEnd"/>
            <w:r w:rsidRPr="00AF0FEF">
              <w:rPr>
                <w:rFonts w:ascii="Verdana" w:hAnsi="Verdana"/>
                <w:b/>
                <w:bCs/>
                <w:sz w:val="18"/>
                <w:szCs w:val="18"/>
              </w:rPr>
              <w:t xml:space="preserve"> - DE-dzp.272-240/25</w:t>
            </w:r>
            <w:r w:rsidRPr="00AF0FE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AF0FE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F0FEF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AF0FEF">
              <w:rPr>
                <w:rFonts w:ascii="Verdana" w:hAnsi="Verdana"/>
                <w:b/>
                <w:sz w:val="18"/>
                <w:szCs w:val="18"/>
              </w:rPr>
              <w:t xml:space="preserve"> DE-dzp.272-240/25</w:t>
            </w:r>
            <w:r w:rsidRPr="00AF0FE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130E4017" w14:textId="77777777" w:rsidR="008642B3" w:rsidRPr="00AF0FE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AF0FEF">
        <w:rPr>
          <w:rFonts w:ascii="Verdana" w:hAnsi="Verdana"/>
          <w:sz w:val="18"/>
          <w:szCs w:val="18"/>
        </w:rPr>
        <w:t xml:space="preserve">Zamawiający, </w:t>
      </w:r>
      <w:r w:rsidR="00CC324B" w:rsidRPr="00AF0FEF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AF0FEF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AF0FEF">
        <w:rPr>
          <w:rFonts w:ascii="Verdana" w:hAnsi="Verdana"/>
          <w:sz w:val="18"/>
          <w:szCs w:val="18"/>
        </w:rPr>
        <w:t xml:space="preserve">ust. 1 pkt. 1 i </w:t>
      </w:r>
      <w:r w:rsidRPr="00AF0FEF">
        <w:rPr>
          <w:rFonts w:ascii="Verdana" w:hAnsi="Verdana"/>
          <w:sz w:val="18"/>
          <w:szCs w:val="18"/>
        </w:rPr>
        <w:t xml:space="preserve">ust. </w:t>
      </w:r>
      <w:r w:rsidR="00A17CDB" w:rsidRPr="00AF0FEF">
        <w:rPr>
          <w:rFonts w:ascii="Verdana" w:hAnsi="Verdana"/>
          <w:sz w:val="18"/>
          <w:szCs w:val="18"/>
        </w:rPr>
        <w:t>2</w:t>
      </w:r>
      <w:r w:rsidRPr="00AF0FEF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AF0FEF">
        <w:rPr>
          <w:rFonts w:ascii="Verdana" w:hAnsi="Verdana"/>
          <w:sz w:val="18"/>
          <w:szCs w:val="18"/>
        </w:rPr>
        <w:t xml:space="preserve"> </w:t>
      </w:r>
      <w:r w:rsidR="00CC1A8E" w:rsidRPr="00AF0FEF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AF0FEF">
        <w:rPr>
          <w:rFonts w:ascii="Verdana" w:hAnsi="Verdana"/>
          <w:sz w:val="18"/>
          <w:szCs w:val="18"/>
        </w:rPr>
        <w:t>t.j</w:t>
      </w:r>
      <w:proofErr w:type="spellEnd"/>
      <w:r w:rsidR="00CC1A8E" w:rsidRPr="00AF0FEF">
        <w:rPr>
          <w:rFonts w:ascii="Verdana" w:hAnsi="Verdana"/>
          <w:sz w:val="18"/>
          <w:szCs w:val="18"/>
        </w:rPr>
        <w:t xml:space="preserve">. ze zm.) </w:t>
      </w:r>
      <w:r w:rsidRPr="00AF0FEF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AF0FEF">
        <w:rPr>
          <w:rFonts w:ascii="Verdana" w:hAnsi="Verdana"/>
          <w:sz w:val="18"/>
          <w:szCs w:val="18"/>
        </w:rPr>
        <w:t>Pzp</w:t>
      </w:r>
      <w:proofErr w:type="spellEnd"/>
      <w:r w:rsidRPr="00AF0FEF">
        <w:rPr>
          <w:rFonts w:ascii="Verdana" w:hAnsi="Verdana"/>
          <w:sz w:val="18"/>
          <w:szCs w:val="18"/>
        </w:rPr>
        <w:t>”</w:t>
      </w:r>
      <w:r w:rsidR="00D26ED6" w:rsidRPr="00AF0FEF">
        <w:rPr>
          <w:rFonts w:ascii="Verdana" w:hAnsi="Verdana"/>
          <w:sz w:val="18"/>
          <w:szCs w:val="18"/>
        </w:rPr>
        <w:t xml:space="preserve">, </w:t>
      </w:r>
      <w:r w:rsidRPr="00AF0FEF">
        <w:rPr>
          <w:rFonts w:ascii="Verdana" w:hAnsi="Verdana"/>
          <w:sz w:val="18"/>
          <w:szCs w:val="18"/>
        </w:rPr>
        <w:t>informuje</w:t>
      </w:r>
      <w:r w:rsidR="00D26ED6" w:rsidRPr="00AF0FEF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AF0FEF">
        <w:rPr>
          <w:rFonts w:ascii="Verdana" w:hAnsi="Verdana"/>
          <w:sz w:val="18"/>
          <w:szCs w:val="18"/>
        </w:rPr>
        <w:t>najkorzystniejsz</w:t>
      </w:r>
      <w:r w:rsidR="00D26ED6" w:rsidRPr="00AF0FEF">
        <w:rPr>
          <w:rFonts w:ascii="Verdana" w:hAnsi="Verdana"/>
          <w:sz w:val="18"/>
          <w:szCs w:val="18"/>
        </w:rPr>
        <w:t xml:space="preserve">a wybrana została </w:t>
      </w:r>
      <w:r w:rsidR="00756CDA" w:rsidRPr="00AF0FEF">
        <w:rPr>
          <w:rFonts w:ascii="Verdana" w:hAnsi="Verdana"/>
          <w:sz w:val="18"/>
          <w:szCs w:val="18"/>
        </w:rPr>
        <w:t>ofer</w:t>
      </w:r>
      <w:r w:rsidR="00D26ED6" w:rsidRPr="00AF0FEF">
        <w:rPr>
          <w:rFonts w:ascii="Verdana" w:hAnsi="Verdana"/>
          <w:sz w:val="18"/>
          <w:szCs w:val="18"/>
        </w:rPr>
        <w:t>t</w:t>
      </w:r>
      <w:r w:rsidR="009F0E5C" w:rsidRPr="00AF0FEF">
        <w:rPr>
          <w:rFonts w:ascii="Verdana" w:hAnsi="Verdana"/>
          <w:sz w:val="18"/>
          <w:szCs w:val="18"/>
        </w:rPr>
        <w:t>a</w:t>
      </w:r>
      <w:r w:rsidR="00D26ED6" w:rsidRPr="00AF0FEF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77223" w:rsidRPr="00AF0FEF" w14:paraId="30EDCBCB" w14:textId="77777777" w:rsidTr="0077322D">
        <w:trPr>
          <w:cantSplit/>
        </w:trPr>
        <w:tc>
          <w:tcPr>
            <w:tcW w:w="10150" w:type="dxa"/>
          </w:tcPr>
          <w:p w14:paraId="24BD6C0D" w14:textId="77777777" w:rsidR="00377223" w:rsidRPr="00AF0FEF" w:rsidRDefault="00377223" w:rsidP="0077322D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AF0FEF">
              <w:rPr>
                <w:rFonts w:ascii="Verdana" w:hAnsi="Verdana"/>
                <w:b/>
                <w:sz w:val="18"/>
                <w:szCs w:val="18"/>
              </w:rPr>
              <w:t>PIXEL Centrum Komputerowe Tomasz Dziedzic</w:t>
            </w:r>
          </w:p>
          <w:p w14:paraId="11E70352" w14:textId="24AC2BD5" w:rsidR="00377223" w:rsidRPr="00AF0FEF" w:rsidRDefault="00AC78BA" w:rsidP="0077322D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AF0FEF">
              <w:rPr>
                <w:rFonts w:ascii="Verdana" w:hAnsi="Verdana"/>
                <w:bCs/>
                <w:sz w:val="18"/>
                <w:szCs w:val="18"/>
              </w:rPr>
              <w:t xml:space="preserve">Ul. </w:t>
            </w:r>
            <w:r w:rsidR="00377223" w:rsidRPr="00AF0FEF">
              <w:rPr>
                <w:rFonts w:ascii="Verdana" w:hAnsi="Verdana"/>
                <w:bCs/>
                <w:sz w:val="18"/>
                <w:szCs w:val="18"/>
              </w:rPr>
              <w:t xml:space="preserve">Wolica 60 </w:t>
            </w:r>
          </w:p>
          <w:p w14:paraId="66771709" w14:textId="77777777" w:rsidR="00377223" w:rsidRPr="00AF0FEF" w:rsidRDefault="00377223" w:rsidP="0077322D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AF0FEF">
              <w:rPr>
                <w:rFonts w:ascii="Verdana" w:hAnsi="Verdana"/>
                <w:bCs/>
                <w:sz w:val="18"/>
                <w:szCs w:val="18"/>
              </w:rPr>
              <w:t>28-232 Łubnice</w:t>
            </w:r>
          </w:p>
          <w:p w14:paraId="3C69586F" w14:textId="17AB1CF4" w:rsidR="00377223" w:rsidRPr="00AF0FEF" w:rsidRDefault="00377223" w:rsidP="0077322D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AF0FEF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AC78BA" w:rsidRPr="00AF0FEF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AF0FEF">
              <w:rPr>
                <w:rFonts w:ascii="Verdana" w:hAnsi="Verdana"/>
                <w:sz w:val="18"/>
                <w:szCs w:val="18"/>
              </w:rPr>
              <w:t>brutto</w:t>
            </w:r>
            <w:r w:rsidR="00AC78BA" w:rsidRPr="00AF0FEF">
              <w:rPr>
                <w:rFonts w:ascii="Verdana" w:hAnsi="Verdana"/>
                <w:sz w:val="18"/>
                <w:szCs w:val="18"/>
              </w:rPr>
              <w:t>:</w:t>
            </w:r>
            <w:r w:rsidRPr="00AF0FE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F0FEF">
              <w:rPr>
                <w:rFonts w:ascii="Verdana" w:hAnsi="Verdana"/>
                <w:b/>
                <w:sz w:val="18"/>
                <w:szCs w:val="18"/>
              </w:rPr>
              <w:t>5 753.94 zł</w:t>
            </w:r>
            <w:r w:rsidRPr="00AF0FE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30726DDF" w14:textId="77777777" w:rsidR="00377223" w:rsidRPr="00AF0FEF" w:rsidRDefault="00377223" w:rsidP="0077322D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F0FEF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AF0FE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F0FEF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AF0FEF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2DB00509" w14:textId="77777777" w:rsidR="003A0AFC" w:rsidRPr="00AF0FEF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AF0FEF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737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985"/>
        <w:gridCol w:w="1134"/>
        <w:gridCol w:w="1134"/>
        <w:gridCol w:w="1275"/>
        <w:gridCol w:w="993"/>
      </w:tblGrid>
      <w:tr w:rsidR="00AC78BA" w:rsidRPr="00AF0FEF" w14:paraId="6903580D" w14:textId="77777777" w:rsidTr="00AF0FEF">
        <w:trPr>
          <w:trHeight w:val="510"/>
        </w:trPr>
        <w:tc>
          <w:tcPr>
            <w:tcW w:w="851" w:type="dxa"/>
            <w:vAlign w:val="center"/>
          </w:tcPr>
          <w:p w14:paraId="54BDFF63" w14:textId="77777777" w:rsidR="00AC78BA" w:rsidRPr="00AF0FEF" w:rsidRDefault="00AC78BA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AF0FEF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1985" w:type="dxa"/>
            <w:vAlign w:val="center"/>
          </w:tcPr>
          <w:p w14:paraId="17FB5FFE" w14:textId="77777777" w:rsidR="00AC78BA" w:rsidRPr="00AF0FEF" w:rsidRDefault="00AC78BA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F0FEF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219E63C0" w14:textId="77777777" w:rsidR="00AC78BA" w:rsidRPr="00AF0FEF" w:rsidRDefault="00AC78BA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F0FEF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5465735F" w14:textId="77777777" w:rsidR="00AC78BA" w:rsidRPr="00AF0FEF" w:rsidRDefault="00AC78BA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F0FEF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275" w:type="dxa"/>
            <w:vAlign w:val="center"/>
          </w:tcPr>
          <w:p w14:paraId="5307ED4F" w14:textId="77777777" w:rsidR="00AC78BA" w:rsidRPr="00AF0FEF" w:rsidRDefault="00AC78BA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F0FEF">
              <w:rPr>
                <w:rFonts w:ascii="Verdana" w:hAnsi="Verdana" w:cs="Times New Roman"/>
                <w:bCs/>
                <w:sz w:val="18"/>
                <w:szCs w:val="18"/>
              </w:rPr>
              <w:t>Termin wykonania</w:t>
            </w:r>
          </w:p>
        </w:tc>
        <w:tc>
          <w:tcPr>
            <w:tcW w:w="993" w:type="dxa"/>
            <w:vAlign w:val="center"/>
          </w:tcPr>
          <w:p w14:paraId="5FE82C96" w14:textId="77777777" w:rsidR="00AC78BA" w:rsidRPr="00AF0FEF" w:rsidRDefault="00AC78BA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F0FEF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C78BA" w:rsidRPr="00AF0FEF" w14:paraId="2CF86B73" w14:textId="77777777" w:rsidTr="00AF0FEF">
        <w:tc>
          <w:tcPr>
            <w:tcW w:w="851" w:type="dxa"/>
            <w:vAlign w:val="center"/>
          </w:tcPr>
          <w:p w14:paraId="4055C83C" w14:textId="77777777" w:rsidR="00AC78BA" w:rsidRPr="00AF0FEF" w:rsidRDefault="00AC78BA" w:rsidP="0077322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F0FEF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1985" w:type="dxa"/>
            <w:vAlign w:val="center"/>
          </w:tcPr>
          <w:p w14:paraId="35EF73A6" w14:textId="77777777" w:rsidR="00AC78BA" w:rsidRPr="00AF0FEF" w:rsidRDefault="00AC78BA" w:rsidP="0077322D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AF0FEF">
              <w:rPr>
                <w:rFonts w:ascii="Verdana" w:hAnsi="Verdana" w:cs="Times New Roman"/>
                <w:b/>
                <w:sz w:val="18"/>
                <w:szCs w:val="18"/>
              </w:rPr>
              <w:t>PIXEL Centrum Komputerowe Tomasz Dziedzic</w:t>
            </w:r>
          </w:p>
          <w:p w14:paraId="3E347694" w14:textId="77777777" w:rsidR="00AC78BA" w:rsidRPr="00AF0FEF" w:rsidRDefault="00AC78BA" w:rsidP="0077322D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F0FEF">
              <w:rPr>
                <w:rFonts w:ascii="Verdana" w:hAnsi="Verdana" w:cs="Times New Roman"/>
                <w:bCs/>
                <w:sz w:val="18"/>
                <w:szCs w:val="18"/>
              </w:rPr>
              <w:t xml:space="preserve">Wolica 60 </w:t>
            </w:r>
          </w:p>
          <w:p w14:paraId="7DB5EC58" w14:textId="77777777" w:rsidR="00AC78BA" w:rsidRPr="00AF0FEF" w:rsidRDefault="00AC78BA" w:rsidP="0077322D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F0FEF">
              <w:rPr>
                <w:rFonts w:ascii="Verdana" w:hAnsi="Verdana" w:cs="Times New Roman"/>
                <w:bCs/>
                <w:sz w:val="18"/>
                <w:szCs w:val="18"/>
              </w:rPr>
              <w:t>28-232 Łubnice</w:t>
            </w:r>
          </w:p>
        </w:tc>
        <w:tc>
          <w:tcPr>
            <w:tcW w:w="1134" w:type="dxa"/>
            <w:vAlign w:val="center"/>
          </w:tcPr>
          <w:p w14:paraId="4738F157" w14:textId="77777777" w:rsidR="00AC78BA" w:rsidRPr="00AF0FEF" w:rsidRDefault="00AC78BA" w:rsidP="0077322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F0FEF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6E8F7CBB" w14:textId="77777777" w:rsidR="00AC78BA" w:rsidRPr="00AF0FEF" w:rsidRDefault="00AC78BA" w:rsidP="0077322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F0FEF">
              <w:rPr>
                <w:rFonts w:ascii="Verdana" w:hAnsi="Verdana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275" w:type="dxa"/>
            <w:vAlign w:val="center"/>
          </w:tcPr>
          <w:p w14:paraId="11B101E1" w14:textId="77777777" w:rsidR="00AC78BA" w:rsidRPr="00AF0FEF" w:rsidRDefault="00AC78BA" w:rsidP="0077322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F0FEF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993" w:type="dxa"/>
            <w:vAlign w:val="center"/>
          </w:tcPr>
          <w:p w14:paraId="5652439B" w14:textId="77777777" w:rsidR="00AC78BA" w:rsidRPr="00AF0FEF" w:rsidRDefault="00AC78BA" w:rsidP="0077322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F0FEF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AC78BA" w:rsidRPr="00AF0FEF" w14:paraId="6882D75B" w14:textId="77777777" w:rsidTr="00AF0FEF">
        <w:tc>
          <w:tcPr>
            <w:tcW w:w="851" w:type="dxa"/>
            <w:vAlign w:val="center"/>
          </w:tcPr>
          <w:p w14:paraId="513EE1F5" w14:textId="77777777" w:rsidR="00AC78BA" w:rsidRPr="00AF0FEF" w:rsidRDefault="00AC78BA" w:rsidP="0077322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F0FEF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1985" w:type="dxa"/>
            <w:vAlign w:val="center"/>
          </w:tcPr>
          <w:p w14:paraId="746F6345" w14:textId="72D35AE0" w:rsidR="00AC78BA" w:rsidRPr="00AF0FEF" w:rsidRDefault="00AC78BA" w:rsidP="0077322D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AF0FEF">
              <w:rPr>
                <w:rFonts w:ascii="Verdana" w:hAnsi="Verdana" w:cs="Times New Roman"/>
                <w:b/>
                <w:sz w:val="18"/>
                <w:szCs w:val="18"/>
              </w:rPr>
              <w:t>PROGRESS Systemy Komputerowe Sp. z o.</w:t>
            </w:r>
            <w:r w:rsidR="00AF0FEF">
              <w:rPr>
                <w:rFonts w:ascii="Verdana" w:hAnsi="Verdana" w:cs="Times New Roman"/>
                <w:b/>
                <w:sz w:val="18"/>
                <w:szCs w:val="18"/>
              </w:rPr>
              <w:t xml:space="preserve"> </w:t>
            </w:r>
            <w:r w:rsidRPr="00AF0FEF">
              <w:rPr>
                <w:rFonts w:ascii="Verdana" w:hAnsi="Verdana" w:cs="Times New Roman"/>
                <w:b/>
                <w:sz w:val="18"/>
                <w:szCs w:val="18"/>
              </w:rPr>
              <w:t>o.</w:t>
            </w:r>
          </w:p>
          <w:p w14:paraId="70404427" w14:textId="77777777" w:rsidR="00AC78BA" w:rsidRPr="00AF0FEF" w:rsidRDefault="00AC78BA" w:rsidP="0077322D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F0FEF">
              <w:rPr>
                <w:rFonts w:ascii="Verdana" w:hAnsi="Verdana" w:cs="Times New Roman"/>
                <w:bCs/>
                <w:sz w:val="18"/>
                <w:szCs w:val="18"/>
              </w:rPr>
              <w:t xml:space="preserve">Al. Mickiewicza 27 </w:t>
            </w:r>
          </w:p>
          <w:p w14:paraId="6C837032" w14:textId="77777777" w:rsidR="00AC78BA" w:rsidRPr="00AF0FEF" w:rsidRDefault="00AC78BA" w:rsidP="0077322D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F0FEF">
              <w:rPr>
                <w:rFonts w:ascii="Verdana" w:hAnsi="Verdana" w:cs="Times New Roman"/>
                <w:bCs/>
                <w:sz w:val="18"/>
                <w:szCs w:val="18"/>
              </w:rPr>
              <w:t>31-120 Kraków</w:t>
            </w:r>
          </w:p>
        </w:tc>
        <w:tc>
          <w:tcPr>
            <w:tcW w:w="1134" w:type="dxa"/>
            <w:vAlign w:val="center"/>
          </w:tcPr>
          <w:p w14:paraId="09741AE4" w14:textId="4F2D9C16" w:rsidR="00AC78BA" w:rsidRPr="00AF0FEF" w:rsidRDefault="00AC78BA" w:rsidP="0077322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F0FEF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="00AF0FEF" w:rsidRPr="00AF0FEF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134" w:type="dxa"/>
            <w:vAlign w:val="center"/>
          </w:tcPr>
          <w:p w14:paraId="46383F85" w14:textId="14383F60" w:rsidR="00AC78BA" w:rsidRPr="00AF0FEF" w:rsidRDefault="00AC78BA" w:rsidP="0077322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F0FEF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="00AF0FEF" w:rsidRPr="00AF0FEF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275" w:type="dxa"/>
            <w:vAlign w:val="center"/>
          </w:tcPr>
          <w:p w14:paraId="76E9AEF9" w14:textId="3CE3E252" w:rsidR="00AC78BA" w:rsidRPr="00AF0FEF" w:rsidRDefault="00AC78BA" w:rsidP="0077322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F0FEF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="00AF0FEF" w:rsidRPr="00AF0FEF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993" w:type="dxa"/>
            <w:vAlign w:val="center"/>
          </w:tcPr>
          <w:p w14:paraId="324A53EF" w14:textId="067CD692" w:rsidR="00AC78BA" w:rsidRPr="00AF0FEF" w:rsidRDefault="00AC78BA" w:rsidP="0077322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F0FEF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="00AF0FEF" w:rsidRPr="00AF0FEF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</w:tr>
    </w:tbl>
    <w:p w14:paraId="4A0C8B1B" w14:textId="77777777" w:rsidR="00AF0FEF" w:rsidRDefault="00AF0FEF" w:rsidP="00AF0FEF">
      <w:pPr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</w:p>
    <w:p w14:paraId="0F874DDB" w14:textId="027B2A25" w:rsidR="00AF0FEF" w:rsidRPr="00AF0FEF" w:rsidRDefault="00AF0FEF" w:rsidP="00AF0FEF">
      <w:pPr>
        <w:spacing w:after="200" w:line="276" w:lineRule="auto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 w:rsidRPr="00AF0FEF">
        <w:rPr>
          <w:rFonts w:ascii="Verdana" w:eastAsia="Calibri" w:hAnsi="Verdana"/>
          <w:sz w:val="18"/>
          <w:szCs w:val="18"/>
          <w:lang w:eastAsia="en-US"/>
        </w:rPr>
        <w:t xml:space="preserve">*) </w:t>
      </w:r>
      <w:r w:rsidRPr="00AF0FEF">
        <w:rPr>
          <w:rFonts w:ascii="Verdana" w:eastAsia="Calibri" w:hAnsi="Verdana"/>
          <w:color w:val="000000"/>
          <w:sz w:val="18"/>
          <w:szCs w:val="18"/>
          <w:lang w:eastAsia="en-US"/>
        </w:rPr>
        <w:t>Zamawiający nie przyznawał punktów, ponieważ oferta została odrzucona.</w:t>
      </w:r>
    </w:p>
    <w:p w14:paraId="7E8CAE99" w14:textId="77777777" w:rsidR="00E85D70" w:rsidRPr="00AF0FEF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76131D0A" w14:textId="77777777" w:rsidR="00F960D7" w:rsidRPr="00AF0FEF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564DF368" w14:textId="77777777" w:rsidR="00F960D7" w:rsidRPr="00AF0FEF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AF0FE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4A66B0" w14:textId="77777777" w:rsidR="00AC56B0" w:rsidRDefault="00AC56B0">
      <w:r>
        <w:separator/>
      </w:r>
    </w:p>
  </w:endnote>
  <w:endnote w:type="continuationSeparator" w:id="0">
    <w:p w14:paraId="01E1FB09" w14:textId="77777777" w:rsidR="00AC56B0" w:rsidRDefault="00AC5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80B2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88F8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508051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FB725E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B04D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4F0BAE" w14:textId="77777777" w:rsidR="00AC56B0" w:rsidRDefault="00AC56B0">
      <w:r>
        <w:separator/>
      </w:r>
    </w:p>
  </w:footnote>
  <w:footnote w:type="continuationSeparator" w:id="0">
    <w:p w14:paraId="2C47FAA6" w14:textId="77777777" w:rsidR="00AC56B0" w:rsidRDefault="00AC56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86E1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2A2C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263F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56B0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77223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C56B0"/>
    <w:rsid w:val="00AC78BA"/>
    <w:rsid w:val="00AF0FEF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  <w:rsid w:val="00FE1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E97A24"/>
  <w15:chartTrackingRefBased/>
  <w15:docId w15:val="{BCF43BB3-5D97-4EA0-8C31-5A9110CA4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2025-06-06T09:39:00Z</cp:lastPrinted>
  <dcterms:created xsi:type="dcterms:W3CDTF">2025-06-06T09:39:00Z</dcterms:created>
  <dcterms:modified xsi:type="dcterms:W3CDTF">2025-06-06T09:39:00Z</dcterms:modified>
</cp:coreProperties>
</file>