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54BEF" w14:textId="77777777" w:rsidR="00FB7F50" w:rsidRPr="002245BE" w:rsidRDefault="00FF07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F07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F075F">
        <w:rPr>
          <w:sz w:val="22"/>
          <w:szCs w:val="22"/>
        </w:rPr>
        <w:t>2025-06-06</w:t>
      </w:r>
    </w:p>
    <w:p w14:paraId="143EBDA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FF9C58" w14:textId="77777777" w:rsidR="00FF075F" w:rsidRPr="00FF075F" w:rsidRDefault="00FF075F" w:rsidP="00FB7F50">
      <w:pPr>
        <w:spacing w:after="40"/>
        <w:rPr>
          <w:b/>
          <w:bCs/>
          <w:sz w:val="22"/>
          <w:szCs w:val="22"/>
        </w:rPr>
      </w:pPr>
      <w:r w:rsidRPr="00FF075F">
        <w:rPr>
          <w:b/>
          <w:bCs/>
          <w:sz w:val="22"/>
          <w:szCs w:val="22"/>
        </w:rPr>
        <w:t>Akademia Górniczo - Hutnicza</w:t>
      </w:r>
    </w:p>
    <w:p w14:paraId="7A1DB787" w14:textId="77777777" w:rsidR="00FF075F" w:rsidRPr="00FF075F" w:rsidRDefault="00FF075F" w:rsidP="00FB7F50">
      <w:pPr>
        <w:spacing w:after="40"/>
        <w:rPr>
          <w:b/>
          <w:bCs/>
          <w:sz w:val="22"/>
          <w:szCs w:val="22"/>
        </w:rPr>
      </w:pPr>
      <w:r w:rsidRPr="00FF075F">
        <w:rPr>
          <w:b/>
          <w:bCs/>
          <w:sz w:val="22"/>
          <w:szCs w:val="22"/>
        </w:rPr>
        <w:t>im. Stanisława Staszica w Krakowie</w:t>
      </w:r>
    </w:p>
    <w:p w14:paraId="6116B4E5" w14:textId="77777777" w:rsidR="00FB7F50" w:rsidRPr="002245BE" w:rsidRDefault="00FF075F" w:rsidP="00FB7F50">
      <w:pPr>
        <w:spacing w:after="40"/>
        <w:rPr>
          <w:b/>
          <w:bCs/>
          <w:sz w:val="22"/>
          <w:szCs w:val="22"/>
        </w:rPr>
      </w:pPr>
      <w:r w:rsidRPr="00FF075F">
        <w:rPr>
          <w:b/>
          <w:bCs/>
          <w:sz w:val="22"/>
          <w:szCs w:val="22"/>
        </w:rPr>
        <w:t>Dział Zamówień Publicznych</w:t>
      </w:r>
    </w:p>
    <w:p w14:paraId="3F26A2F6" w14:textId="77777777" w:rsidR="00FB7F50" w:rsidRPr="002245BE" w:rsidRDefault="00FF075F" w:rsidP="00FB7F50">
      <w:pPr>
        <w:rPr>
          <w:sz w:val="22"/>
          <w:szCs w:val="22"/>
        </w:rPr>
      </w:pPr>
      <w:r w:rsidRPr="00FF075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F075F">
        <w:rPr>
          <w:sz w:val="22"/>
          <w:szCs w:val="22"/>
        </w:rPr>
        <w:t>30</w:t>
      </w:r>
    </w:p>
    <w:p w14:paraId="4846952D" w14:textId="77777777" w:rsidR="00FB7F50" w:rsidRPr="002245BE" w:rsidRDefault="00FF075F" w:rsidP="00FB7F50">
      <w:pPr>
        <w:rPr>
          <w:sz w:val="22"/>
          <w:szCs w:val="22"/>
        </w:rPr>
      </w:pPr>
      <w:r w:rsidRPr="00FF075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F075F">
        <w:rPr>
          <w:sz w:val="22"/>
          <w:szCs w:val="22"/>
        </w:rPr>
        <w:t>Kraków</w:t>
      </w:r>
    </w:p>
    <w:p w14:paraId="56D5C91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8F9CB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F075F" w:rsidRPr="00607F9B" w14:paraId="3D85291D" w14:textId="77777777" w:rsidTr="00A53257">
        <w:trPr>
          <w:trHeight w:val="638"/>
        </w:trPr>
        <w:tc>
          <w:tcPr>
            <w:tcW w:w="959" w:type="dxa"/>
            <w:shd w:val="clear" w:color="auto" w:fill="auto"/>
          </w:tcPr>
          <w:p w14:paraId="3A7B1462" w14:textId="77777777" w:rsidR="00FF075F" w:rsidRPr="00607F9B" w:rsidRDefault="00FF075F" w:rsidP="00A532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C9C487" w14:textId="3B447D2E" w:rsidR="00FF075F" w:rsidRPr="00607F9B" w:rsidRDefault="00FF075F" w:rsidP="00A532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F07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F075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F075F">
              <w:rPr>
                <w:b/>
                <w:bCs/>
                <w:sz w:val="22"/>
                <w:szCs w:val="22"/>
              </w:rPr>
              <w:t>Zakup i dostawa zestawu drukarki 3D - DE-dzp.272-216/25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8870E9C" w14:textId="4D8318C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F075F" w14:paraId="14A47175" w14:textId="77777777" w:rsidTr="00A532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0483EAE" w14:textId="77777777" w:rsidR="00FF075F" w:rsidRPr="00D26ED6" w:rsidRDefault="00FF075F" w:rsidP="00A532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F075F">
              <w:rPr>
                <w:b/>
                <w:sz w:val="22"/>
                <w:szCs w:val="22"/>
              </w:rPr>
              <w:t>TechForge</w:t>
            </w:r>
            <w:proofErr w:type="spellEnd"/>
            <w:r w:rsidRPr="00FF075F">
              <w:rPr>
                <w:b/>
                <w:sz w:val="22"/>
                <w:szCs w:val="22"/>
              </w:rPr>
              <w:t xml:space="preserve"> International spółka z ograniczoną odpowiedzialnością</w:t>
            </w:r>
          </w:p>
          <w:p w14:paraId="5E99620A" w14:textId="77777777" w:rsidR="00FF075F" w:rsidRPr="009F0E5C" w:rsidRDefault="00FF075F" w:rsidP="00A53257">
            <w:pPr>
              <w:jc w:val="both"/>
              <w:rPr>
                <w:bCs/>
                <w:sz w:val="22"/>
                <w:szCs w:val="22"/>
              </w:rPr>
            </w:pPr>
            <w:r w:rsidRPr="00FF075F">
              <w:rPr>
                <w:bCs/>
                <w:sz w:val="22"/>
                <w:szCs w:val="22"/>
              </w:rPr>
              <w:t>Floriana Ceynowy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075F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5308C1" w14:textId="77777777" w:rsidR="00FF075F" w:rsidRPr="009F0E5C" w:rsidRDefault="00FF075F" w:rsidP="00A53257">
            <w:pPr>
              <w:jc w:val="both"/>
              <w:rPr>
                <w:bCs/>
                <w:sz w:val="22"/>
                <w:szCs w:val="22"/>
              </w:rPr>
            </w:pPr>
            <w:r w:rsidRPr="00FF075F">
              <w:rPr>
                <w:bCs/>
                <w:sz w:val="22"/>
                <w:szCs w:val="22"/>
              </w:rPr>
              <w:t>77-100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075F">
              <w:rPr>
                <w:bCs/>
                <w:sz w:val="22"/>
                <w:szCs w:val="22"/>
              </w:rPr>
              <w:t>Bytów</w:t>
            </w:r>
          </w:p>
          <w:p w14:paraId="358395E7" w14:textId="77777777" w:rsidR="00FF075F" w:rsidRPr="00D26ED6" w:rsidRDefault="00FF075F" w:rsidP="00A5325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1A84D4" w14:textId="77777777" w:rsidR="00FF075F" w:rsidRDefault="00FF075F" w:rsidP="00A5325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F075F">
              <w:rPr>
                <w:sz w:val="22"/>
                <w:szCs w:val="22"/>
              </w:rPr>
              <w:t>Zakup i dostawa zestawu drukarki 3D - DE-dzp.272-216/25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8667E8C" w14:textId="77777777" w:rsidR="00FF075F" w:rsidRPr="00D26ED6" w:rsidRDefault="00FF075F" w:rsidP="00A532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F075F">
              <w:rPr>
                <w:b/>
                <w:sz w:val="22"/>
                <w:szCs w:val="22"/>
              </w:rPr>
              <w:t>7 940.88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F11B046" w14:textId="77777777" w:rsidR="00FF075F" w:rsidRDefault="00FF075F" w:rsidP="00A532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3A14B1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B3410B" w:rsidRPr="008567C7" w14:paraId="6F48F10C" w14:textId="77777777" w:rsidTr="00B3410B">
        <w:trPr>
          <w:trHeight w:val="510"/>
        </w:trPr>
        <w:tc>
          <w:tcPr>
            <w:tcW w:w="735" w:type="pct"/>
            <w:vAlign w:val="center"/>
          </w:tcPr>
          <w:p w14:paraId="5DCA133C" w14:textId="77777777" w:rsidR="00B3410B" w:rsidRPr="008567C7" w:rsidRDefault="00B341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06" w:type="pct"/>
            <w:vAlign w:val="center"/>
          </w:tcPr>
          <w:p w14:paraId="2C50BDE3" w14:textId="77777777" w:rsidR="00B3410B" w:rsidRPr="008567C7" w:rsidRDefault="00B341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3091862E" w14:textId="77777777" w:rsidR="00B3410B" w:rsidRPr="008567C7" w:rsidRDefault="00B341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83" w:type="pct"/>
            <w:vAlign w:val="center"/>
          </w:tcPr>
          <w:p w14:paraId="5390A64E" w14:textId="77777777" w:rsidR="00B3410B" w:rsidRPr="008567C7" w:rsidRDefault="00B341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3410B" w:rsidRPr="008567C7" w14:paraId="20FC8216" w14:textId="77777777" w:rsidTr="00B3410B">
        <w:tc>
          <w:tcPr>
            <w:tcW w:w="735" w:type="pct"/>
            <w:vAlign w:val="center"/>
          </w:tcPr>
          <w:p w14:paraId="5C545D15" w14:textId="77777777" w:rsidR="00B3410B" w:rsidRPr="008567C7" w:rsidRDefault="00B3410B" w:rsidP="00A532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06" w:type="pct"/>
            <w:vAlign w:val="center"/>
          </w:tcPr>
          <w:p w14:paraId="2B83D50F" w14:textId="77777777" w:rsidR="00B3410B" w:rsidRPr="002B6761" w:rsidRDefault="00B3410B" w:rsidP="00A532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F075F">
              <w:rPr>
                <w:rFonts w:ascii="Times New Roman" w:hAnsi="Times New Roman" w:cs="Times New Roman"/>
                <w:b/>
                <w:sz w:val="18"/>
                <w:szCs w:val="18"/>
              </w:rPr>
              <w:t>TechForge</w:t>
            </w:r>
            <w:proofErr w:type="spellEnd"/>
            <w:r w:rsidRPr="00FF075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International spółka z ograniczoną odpowiedzialnością</w:t>
            </w:r>
          </w:p>
          <w:p w14:paraId="7B915F89" w14:textId="77777777" w:rsidR="00B3410B" w:rsidRPr="008567C7" w:rsidRDefault="00B3410B" w:rsidP="00A532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Floriana Ceynowy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30B08BA" w14:textId="77777777" w:rsidR="00B3410B" w:rsidRPr="001B7815" w:rsidRDefault="00B3410B" w:rsidP="00A532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176" w:type="pct"/>
            <w:vAlign w:val="center"/>
          </w:tcPr>
          <w:p w14:paraId="295A8816" w14:textId="77777777" w:rsidR="00B3410B" w:rsidRPr="008567C7" w:rsidRDefault="00B3410B" w:rsidP="00A532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14:paraId="5EF9674B" w14:textId="77777777" w:rsidR="00B3410B" w:rsidRPr="008567C7" w:rsidRDefault="00B3410B" w:rsidP="00A532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3410B" w:rsidRPr="008567C7" w14:paraId="249E2D2A" w14:textId="77777777" w:rsidTr="00B3410B">
        <w:tc>
          <w:tcPr>
            <w:tcW w:w="735" w:type="pct"/>
            <w:vAlign w:val="center"/>
          </w:tcPr>
          <w:p w14:paraId="121757AB" w14:textId="77777777" w:rsidR="00B3410B" w:rsidRPr="008567C7" w:rsidRDefault="00B3410B" w:rsidP="00A532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06" w:type="pct"/>
            <w:vAlign w:val="center"/>
          </w:tcPr>
          <w:p w14:paraId="248AEE26" w14:textId="77777777" w:rsidR="00B3410B" w:rsidRPr="002B6761" w:rsidRDefault="00B3410B" w:rsidP="00A532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b/>
                <w:sz w:val="18"/>
                <w:szCs w:val="18"/>
              </w:rPr>
              <w:t>FUTURE TECHNOLOGY AND DEVELOPMENT GROUP SPÓŁKA Z OGRANICZONĄ ODPOWIEDZIALNOŚCIĄ</w:t>
            </w:r>
          </w:p>
          <w:p w14:paraId="00DEF609" w14:textId="77777777" w:rsidR="00B3410B" w:rsidRPr="008567C7" w:rsidRDefault="00B3410B" w:rsidP="00A532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 Curie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/W</w:t>
            </w:r>
          </w:p>
          <w:p w14:paraId="04915CAA" w14:textId="77777777" w:rsidR="00B3410B" w:rsidRPr="001B7815" w:rsidRDefault="00B3410B" w:rsidP="00A532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075F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176" w:type="pct"/>
            <w:vAlign w:val="center"/>
          </w:tcPr>
          <w:p w14:paraId="579C8B5F" w14:textId="77777777" w:rsidR="00B3410B" w:rsidRPr="008567C7" w:rsidRDefault="00B3410B" w:rsidP="00A532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sz w:val="18"/>
                <w:szCs w:val="18"/>
              </w:rPr>
              <w:t xml:space="preserve">  81,88</w:t>
            </w:r>
          </w:p>
        </w:tc>
        <w:tc>
          <w:tcPr>
            <w:tcW w:w="883" w:type="pct"/>
            <w:vAlign w:val="center"/>
          </w:tcPr>
          <w:p w14:paraId="77A8DFCA" w14:textId="77777777" w:rsidR="00B3410B" w:rsidRPr="008567C7" w:rsidRDefault="00B3410B" w:rsidP="00A532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75F">
              <w:rPr>
                <w:rFonts w:ascii="Times New Roman" w:hAnsi="Times New Roman" w:cs="Times New Roman"/>
                <w:sz w:val="18"/>
                <w:szCs w:val="18"/>
              </w:rPr>
              <w:t xml:space="preserve">  81,88</w:t>
            </w:r>
          </w:p>
        </w:tc>
      </w:tr>
    </w:tbl>
    <w:p w14:paraId="6337639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EF3C48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8C7963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F3989" w14:textId="77777777" w:rsidR="009D6F4E" w:rsidRDefault="009D6F4E">
      <w:r>
        <w:separator/>
      </w:r>
    </w:p>
  </w:endnote>
  <w:endnote w:type="continuationSeparator" w:id="0">
    <w:p w14:paraId="05811979" w14:textId="77777777" w:rsidR="009D6F4E" w:rsidRDefault="009D6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E5EA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4FFA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9114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DA69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5DE0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34C5F" w14:textId="77777777" w:rsidR="009D6F4E" w:rsidRDefault="009D6F4E">
      <w:r>
        <w:separator/>
      </w:r>
    </w:p>
  </w:footnote>
  <w:footnote w:type="continuationSeparator" w:id="0">
    <w:p w14:paraId="4E0E5598" w14:textId="77777777" w:rsidR="009D6F4E" w:rsidRDefault="009D6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EC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F572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990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F4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6F4E"/>
    <w:rsid w:val="009F0E5C"/>
    <w:rsid w:val="00A029B8"/>
    <w:rsid w:val="00A17CDB"/>
    <w:rsid w:val="00AA02AC"/>
    <w:rsid w:val="00B32D12"/>
    <w:rsid w:val="00B3410B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4D9B1E"/>
  <w15:chartTrackingRefBased/>
  <w15:docId w15:val="{23ACD05A-8B38-4D2B-927A-6160ADFE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2025-06-06T08:54:00Z</dcterms:created>
  <dcterms:modified xsi:type="dcterms:W3CDTF">2025-06-06T08:55:00Z</dcterms:modified>
</cp:coreProperties>
</file>