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55C11" w:rsidP="006B42B2">
      <w:pPr>
        <w:jc w:val="right"/>
        <w:rPr>
          <w:sz w:val="22"/>
          <w:szCs w:val="22"/>
        </w:rPr>
      </w:pPr>
      <w:bookmarkStart w:id="0" w:name="_Hlk53520193"/>
      <w:r w:rsidRPr="00455C1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55C11">
        <w:rPr>
          <w:sz w:val="22"/>
          <w:szCs w:val="22"/>
        </w:rPr>
        <w:t>2025-06-05</w:t>
      </w:r>
    </w:p>
    <w:p w:rsidR="00FB7F50" w:rsidRPr="002245BE" w:rsidRDefault="00FB7F50" w:rsidP="006B42B2">
      <w:pPr>
        <w:rPr>
          <w:sz w:val="22"/>
          <w:szCs w:val="22"/>
        </w:rPr>
      </w:pPr>
    </w:p>
    <w:p w:rsidR="00455C11" w:rsidRPr="00455C11" w:rsidRDefault="00455C11" w:rsidP="006B42B2">
      <w:pPr>
        <w:rPr>
          <w:b/>
          <w:bCs/>
          <w:sz w:val="22"/>
          <w:szCs w:val="22"/>
        </w:rPr>
      </w:pPr>
      <w:r w:rsidRPr="00455C11">
        <w:rPr>
          <w:b/>
          <w:bCs/>
          <w:sz w:val="22"/>
          <w:szCs w:val="22"/>
        </w:rPr>
        <w:t>Akademia Górniczo - Hutnicza</w:t>
      </w:r>
    </w:p>
    <w:p w:rsidR="00455C11" w:rsidRPr="00455C11" w:rsidRDefault="00455C11" w:rsidP="006B42B2">
      <w:pPr>
        <w:rPr>
          <w:b/>
          <w:bCs/>
          <w:sz w:val="22"/>
          <w:szCs w:val="22"/>
        </w:rPr>
      </w:pPr>
      <w:r w:rsidRPr="00455C11">
        <w:rPr>
          <w:b/>
          <w:bCs/>
          <w:sz w:val="22"/>
          <w:szCs w:val="22"/>
        </w:rPr>
        <w:t>im. Stanisława Staszica w Krakowie</w:t>
      </w:r>
    </w:p>
    <w:p w:rsidR="00FB7F50" w:rsidRPr="002245BE" w:rsidRDefault="00455C11" w:rsidP="006B42B2">
      <w:pPr>
        <w:rPr>
          <w:b/>
          <w:bCs/>
          <w:sz w:val="22"/>
          <w:szCs w:val="22"/>
        </w:rPr>
      </w:pPr>
      <w:r w:rsidRPr="00455C11">
        <w:rPr>
          <w:b/>
          <w:bCs/>
          <w:sz w:val="22"/>
          <w:szCs w:val="22"/>
        </w:rPr>
        <w:t>Dział Zamówień Publicznych</w:t>
      </w:r>
    </w:p>
    <w:p w:rsidR="00FB7F50" w:rsidRPr="002245BE" w:rsidRDefault="00455C11" w:rsidP="006B42B2">
      <w:pPr>
        <w:rPr>
          <w:sz w:val="22"/>
          <w:szCs w:val="22"/>
        </w:rPr>
      </w:pPr>
      <w:r w:rsidRPr="00455C1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55C11">
        <w:rPr>
          <w:sz w:val="22"/>
          <w:szCs w:val="22"/>
        </w:rPr>
        <w:t>30</w:t>
      </w:r>
    </w:p>
    <w:p w:rsidR="00FB7F50" w:rsidRDefault="00455C11" w:rsidP="006B42B2">
      <w:pPr>
        <w:rPr>
          <w:sz w:val="22"/>
          <w:szCs w:val="22"/>
        </w:rPr>
      </w:pPr>
      <w:r w:rsidRPr="00455C1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55C11">
        <w:rPr>
          <w:sz w:val="22"/>
          <w:szCs w:val="22"/>
        </w:rPr>
        <w:t>Kraków</w:t>
      </w:r>
    </w:p>
    <w:p w:rsidR="006B42B2" w:rsidRPr="002245BE" w:rsidRDefault="006B42B2" w:rsidP="006B42B2">
      <w:pPr>
        <w:rPr>
          <w:sz w:val="22"/>
          <w:szCs w:val="22"/>
        </w:rPr>
      </w:pPr>
    </w:p>
    <w:p w:rsidR="006B42B2" w:rsidRPr="00E103E6" w:rsidRDefault="006B42B2" w:rsidP="006B42B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B42B2" w:rsidRDefault="006B42B2" w:rsidP="006B42B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B42B2" w:rsidRDefault="006B42B2" w:rsidP="006B42B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55C11" w:rsidRPr="00607F9B" w:rsidTr="00FB4AF0">
        <w:trPr>
          <w:trHeight w:val="638"/>
        </w:trPr>
        <w:tc>
          <w:tcPr>
            <w:tcW w:w="959" w:type="dxa"/>
            <w:shd w:val="clear" w:color="auto" w:fill="auto"/>
          </w:tcPr>
          <w:p w:rsidR="00455C11" w:rsidRPr="00607F9B" w:rsidRDefault="00455C11" w:rsidP="006B42B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5C11" w:rsidRPr="00607F9B" w:rsidRDefault="00455C11" w:rsidP="006B42B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55C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5C11">
              <w:rPr>
                <w:b/>
                <w:bCs/>
                <w:sz w:val="22"/>
                <w:szCs w:val="22"/>
              </w:rPr>
              <w:t xml:space="preserve">Dostawa 1 sztuki wirówki laboratoryjnej z wyposażeniem, dla </w:t>
            </w:r>
            <w:proofErr w:type="spellStart"/>
            <w:r w:rsidRPr="00455C11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55C11">
              <w:rPr>
                <w:b/>
                <w:bCs/>
                <w:sz w:val="22"/>
                <w:szCs w:val="22"/>
              </w:rPr>
              <w:t xml:space="preserve"> - DE-dzp.272-152/25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5C11">
              <w:rPr>
                <w:b/>
                <w:sz w:val="22"/>
                <w:szCs w:val="22"/>
              </w:rPr>
              <w:t>DE-dzp.272-152/25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6B42B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5C11" w:rsidTr="00FB4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55C11" w:rsidRPr="00D26ED6" w:rsidRDefault="00455C11" w:rsidP="006B42B2">
            <w:pPr>
              <w:jc w:val="both"/>
              <w:rPr>
                <w:b/>
                <w:sz w:val="22"/>
                <w:szCs w:val="22"/>
              </w:rPr>
            </w:pPr>
            <w:r w:rsidRPr="00455C11">
              <w:rPr>
                <w:b/>
                <w:sz w:val="22"/>
                <w:szCs w:val="22"/>
              </w:rPr>
              <w:t>MERAZET Spółka Akcyjna</w:t>
            </w:r>
            <w:bookmarkStart w:id="1" w:name="_GoBack"/>
            <w:bookmarkEnd w:id="1"/>
          </w:p>
          <w:p w:rsidR="00455C11" w:rsidRPr="009F0E5C" w:rsidRDefault="00455C11" w:rsidP="006B42B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55C11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5C11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55C11" w:rsidRPr="009F0E5C" w:rsidRDefault="00455C11" w:rsidP="006B42B2">
            <w:pPr>
              <w:jc w:val="both"/>
              <w:rPr>
                <w:bCs/>
                <w:sz w:val="22"/>
                <w:szCs w:val="22"/>
              </w:rPr>
            </w:pPr>
            <w:r w:rsidRPr="00455C11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5C11">
              <w:rPr>
                <w:bCs/>
                <w:sz w:val="22"/>
                <w:szCs w:val="22"/>
              </w:rPr>
              <w:t>Poznań</w:t>
            </w:r>
          </w:p>
          <w:p w:rsidR="00455C11" w:rsidRPr="006B42B2" w:rsidRDefault="00455C11" w:rsidP="006B42B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B42B2">
              <w:rPr>
                <w:sz w:val="22"/>
                <w:szCs w:val="22"/>
              </w:rPr>
              <w:t xml:space="preserve"> </w:t>
            </w:r>
            <w:r w:rsidRPr="00455C11">
              <w:rPr>
                <w:sz w:val="22"/>
                <w:szCs w:val="22"/>
              </w:rPr>
              <w:t xml:space="preserve">Dostawa 1 sztuki wirówki laboratoryjnej z wyposażeniem, dla </w:t>
            </w:r>
            <w:proofErr w:type="spellStart"/>
            <w:r w:rsidRPr="00455C11">
              <w:rPr>
                <w:sz w:val="22"/>
                <w:szCs w:val="22"/>
              </w:rPr>
              <w:t>WIMiC</w:t>
            </w:r>
            <w:proofErr w:type="spellEnd"/>
            <w:r w:rsidRPr="00455C11">
              <w:rPr>
                <w:sz w:val="22"/>
                <w:szCs w:val="22"/>
              </w:rPr>
              <w:t xml:space="preserve"> - DE-dzp.272-152/25</w:t>
            </w:r>
            <w:r w:rsidR="006B42B2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55C11">
              <w:rPr>
                <w:b/>
                <w:sz w:val="22"/>
                <w:szCs w:val="22"/>
              </w:rPr>
              <w:t>22 390.56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55C11" w:rsidRDefault="00455C11" w:rsidP="006B42B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6B42B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2126"/>
        <w:gridCol w:w="1984"/>
      </w:tblGrid>
      <w:tr w:rsidR="006B42B2" w:rsidRPr="008567C7" w:rsidTr="006B42B2">
        <w:trPr>
          <w:trHeight w:val="510"/>
        </w:trPr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B42B2" w:rsidRPr="008567C7" w:rsidTr="006B42B2"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6B42B2" w:rsidRPr="002B6761" w:rsidRDefault="006B42B2" w:rsidP="006B42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6B42B2" w:rsidRPr="008567C7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42B2" w:rsidRPr="001B7815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B42B2" w:rsidRPr="008567C7" w:rsidTr="006B42B2"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6B42B2" w:rsidRPr="002B6761" w:rsidRDefault="006B42B2" w:rsidP="006B42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"MPW MED. INSTRUMENTS" SPÓŁDZIELNIA PRACY 04-347 Warszawa</w:t>
            </w:r>
          </w:p>
          <w:p w:rsidR="006B42B2" w:rsidRPr="008567C7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Boremlowska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42B2" w:rsidRPr="001B7815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04-347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58,95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98,95</w:t>
            </w:r>
          </w:p>
        </w:tc>
      </w:tr>
      <w:tr w:rsidR="006B42B2" w:rsidRPr="008567C7" w:rsidTr="006B42B2"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vAlign w:val="center"/>
          </w:tcPr>
          <w:p w:rsidR="006B42B2" w:rsidRPr="002B6761" w:rsidRDefault="006B42B2" w:rsidP="006B42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:rsidR="006B42B2" w:rsidRPr="008567C7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42B2" w:rsidRPr="001B7815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57,50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97,50</w:t>
            </w:r>
          </w:p>
        </w:tc>
      </w:tr>
      <w:tr w:rsidR="006B42B2" w:rsidRPr="008567C7" w:rsidTr="006B42B2"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6B42B2" w:rsidRPr="002B6761" w:rsidRDefault="006B42B2" w:rsidP="006B42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A-</w:t>
            </w:r>
            <w:proofErr w:type="spellStart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Biotech</w:t>
            </w:r>
            <w:proofErr w:type="spellEnd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B42B2" w:rsidRPr="008567C7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42B2" w:rsidRPr="001B7815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53-234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49,82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89,82</w:t>
            </w:r>
          </w:p>
        </w:tc>
      </w:tr>
      <w:tr w:rsidR="006B42B2" w:rsidRPr="008567C7" w:rsidTr="006B42B2">
        <w:tc>
          <w:tcPr>
            <w:tcW w:w="709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6B42B2" w:rsidRPr="002B6761" w:rsidRDefault="006B42B2" w:rsidP="006B42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455C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:rsidR="006B42B2" w:rsidRPr="008567C7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42B2" w:rsidRPr="001B7815" w:rsidRDefault="006B42B2" w:rsidP="006B42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5C1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48,15</w:t>
            </w:r>
          </w:p>
        </w:tc>
        <w:tc>
          <w:tcPr>
            <w:tcW w:w="2126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6B42B2" w:rsidRPr="008567C7" w:rsidRDefault="006B42B2" w:rsidP="006B42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5C11">
              <w:rPr>
                <w:rFonts w:ascii="Times New Roman" w:hAnsi="Times New Roman" w:cs="Times New Roman"/>
                <w:sz w:val="18"/>
                <w:szCs w:val="18"/>
              </w:rPr>
              <w:t xml:space="preserve">  88,15</w:t>
            </w:r>
          </w:p>
        </w:tc>
      </w:tr>
    </w:tbl>
    <w:p w:rsidR="00E85D70" w:rsidRDefault="00E85D70" w:rsidP="006B42B2">
      <w:pPr>
        <w:ind w:firstLine="709"/>
        <w:jc w:val="both"/>
        <w:rPr>
          <w:color w:val="000000"/>
        </w:rPr>
      </w:pPr>
    </w:p>
    <w:p w:rsidR="00F960D7" w:rsidRPr="00F33C66" w:rsidRDefault="00F960D7" w:rsidP="006B42B2">
      <w:pPr>
        <w:jc w:val="both"/>
        <w:rPr>
          <w:sz w:val="22"/>
          <w:szCs w:val="22"/>
        </w:rPr>
      </w:pPr>
    </w:p>
    <w:bookmarkEnd w:id="0"/>
    <w:p w:rsidR="00F960D7" w:rsidRDefault="00F960D7" w:rsidP="006B42B2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41D" w:rsidRDefault="00A2041D">
      <w:r>
        <w:separator/>
      </w:r>
    </w:p>
  </w:endnote>
  <w:endnote w:type="continuationSeparator" w:id="0">
    <w:p w:rsidR="00A2041D" w:rsidRDefault="00A2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41D" w:rsidRDefault="00A2041D">
      <w:r>
        <w:separator/>
      </w:r>
    </w:p>
  </w:footnote>
  <w:footnote w:type="continuationSeparator" w:id="0">
    <w:p w:rsidR="00A2041D" w:rsidRDefault="00A20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B42B2">
    <w:pPr>
      <w:pStyle w:val="Nagwek"/>
    </w:pPr>
    <w:r w:rsidRPr="00A71CE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4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5C11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42B2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041D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FB34E4"/>
  <w15:chartTrackingRefBased/>
  <w15:docId w15:val="{325DECF7-6AE9-4486-81A4-7A0F0C64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2025-06-05T11:04:00Z</cp:lastPrinted>
  <dcterms:created xsi:type="dcterms:W3CDTF">2025-06-05T11:04:00Z</dcterms:created>
  <dcterms:modified xsi:type="dcterms:W3CDTF">2025-06-05T11:04:00Z</dcterms:modified>
</cp:coreProperties>
</file>