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97B5B" w14:textId="35A020A5" w:rsidR="00843A88" w:rsidRPr="00527FF6" w:rsidRDefault="00EA682B" w:rsidP="00FD4AEC">
      <w:pPr>
        <w:spacing w:after="480"/>
        <w:jc w:val="right"/>
      </w:pPr>
      <w:r w:rsidRPr="00527FF6">
        <w:t>Niepołomice</w:t>
      </w:r>
      <w:r w:rsidR="00843A88" w:rsidRPr="00527FF6">
        <w:t xml:space="preserve"> dnia: </w:t>
      </w:r>
      <w:r w:rsidRPr="00527FF6">
        <w:t>2025-06-0</w:t>
      </w:r>
      <w:r w:rsidR="00C12C28">
        <w:t>4</w:t>
      </w:r>
    </w:p>
    <w:p w14:paraId="0EDDF68D" w14:textId="77777777" w:rsidR="00843A88" w:rsidRPr="00527FF6" w:rsidRDefault="00EA682B" w:rsidP="00843A88">
      <w:pPr>
        <w:spacing w:line="360" w:lineRule="auto"/>
        <w:rPr>
          <w:b/>
          <w:bCs/>
        </w:rPr>
      </w:pPr>
      <w:r w:rsidRPr="00527FF6">
        <w:rPr>
          <w:b/>
          <w:bCs/>
        </w:rPr>
        <w:t>GMINA NIEPOŁOMICE</w:t>
      </w:r>
    </w:p>
    <w:p w14:paraId="7448444E" w14:textId="77777777" w:rsidR="00843A88" w:rsidRPr="00527FF6" w:rsidRDefault="00EA682B" w:rsidP="00843A88">
      <w:pPr>
        <w:spacing w:line="360" w:lineRule="auto"/>
      </w:pPr>
      <w:r w:rsidRPr="00527FF6">
        <w:t>Pl. Zwycięstwa</w:t>
      </w:r>
      <w:r w:rsidR="00843A88" w:rsidRPr="00527FF6">
        <w:t xml:space="preserve"> </w:t>
      </w:r>
      <w:r w:rsidRPr="00527FF6">
        <w:t>13</w:t>
      </w:r>
    </w:p>
    <w:p w14:paraId="13715050" w14:textId="77777777" w:rsidR="00843A88" w:rsidRPr="00527FF6" w:rsidRDefault="00EA682B" w:rsidP="00843A88">
      <w:r w:rsidRPr="00527FF6">
        <w:t>32-005</w:t>
      </w:r>
      <w:r w:rsidR="00843A88" w:rsidRPr="00527FF6">
        <w:t xml:space="preserve"> </w:t>
      </w:r>
      <w:r w:rsidRPr="00527FF6">
        <w:t>Niepołomice</w:t>
      </w:r>
    </w:p>
    <w:p w14:paraId="37CB909E" w14:textId="22080628" w:rsidR="00843A88" w:rsidRPr="00527FF6" w:rsidRDefault="00527FF6" w:rsidP="00FD4AEC">
      <w:pPr>
        <w:spacing w:after="480"/>
        <w:jc w:val="both"/>
        <w:rPr>
          <w:bCs/>
        </w:rPr>
      </w:pPr>
      <w:r w:rsidRPr="00527FF6">
        <w:rPr>
          <w:bCs/>
        </w:rPr>
        <w:t>Pismo: ZP.271.13.2025.1</w:t>
      </w:r>
    </w:p>
    <w:p w14:paraId="1777D571" w14:textId="77777777" w:rsidR="00843A88" w:rsidRPr="00527FF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27FF6">
        <w:rPr>
          <w:b/>
        </w:rPr>
        <w:t>WYKONAWCY</w:t>
      </w:r>
    </w:p>
    <w:p w14:paraId="6B4413EF" w14:textId="77777777" w:rsidR="00843A88" w:rsidRPr="00527FF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27FF6">
        <w:t>ubiegający się o zamówienie</w:t>
      </w:r>
    </w:p>
    <w:p w14:paraId="2DBDA765" w14:textId="77777777" w:rsidR="004E4B64" w:rsidRPr="00527FF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27FF6">
        <w:rPr>
          <w:rFonts w:eastAsia="Calibri"/>
          <w:lang w:eastAsia="en-US"/>
        </w:rPr>
        <w:t xml:space="preserve">Dotyczy: </w:t>
      </w:r>
      <w:r w:rsidRPr="00527FF6">
        <w:t>postępowania o udzielenie zamówienia publicznego</w:t>
      </w:r>
      <w:r w:rsidRPr="00527FF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27FF6" w14:paraId="0685289E" w14:textId="77777777" w:rsidTr="00FD4AEC">
        <w:tc>
          <w:tcPr>
            <w:tcW w:w="2269" w:type="dxa"/>
            <w:shd w:val="clear" w:color="auto" w:fill="auto"/>
          </w:tcPr>
          <w:p w14:paraId="5FCB9300" w14:textId="77777777" w:rsidR="004E4B64" w:rsidRPr="00527FF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27FF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D34184" w14:textId="77777777" w:rsidR="004E4B64" w:rsidRPr="00527FF6" w:rsidRDefault="00EA682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27FF6">
              <w:rPr>
                <w:bCs/>
              </w:rPr>
              <w:t>Modernizacja dróg gminnych w roku 2025 na terenie Miasta i Gminy Niepołomice</w:t>
            </w:r>
            <w:r w:rsidR="004E4B64" w:rsidRPr="00527FF6">
              <w:rPr>
                <w:bCs/>
              </w:rPr>
              <w:t>.</w:t>
            </w:r>
          </w:p>
        </w:tc>
      </w:tr>
      <w:tr w:rsidR="00EA682B" w:rsidRPr="00527FF6" w14:paraId="04EA518D" w14:textId="77777777" w:rsidTr="007D709F">
        <w:tc>
          <w:tcPr>
            <w:tcW w:w="2269" w:type="dxa"/>
            <w:shd w:val="clear" w:color="auto" w:fill="auto"/>
          </w:tcPr>
          <w:p w14:paraId="3D73E9B3" w14:textId="77777777" w:rsidR="00EA682B" w:rsidRPr="00527FF6" w:rsidRDefault="00EA682B" w:rsidP="007D70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27FF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D949A0" w14:textId="77777777" w:rsidR="00EA682B" w:rsidRPr="00527FF6" w:rsidRDefault="00EA682B" w:rsidP="007D70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27FF6">
              <w:rPr>
                <w:bCs/>
              </w:rPr>
              <w:t>ZP.271.13.2025</w:t>
            </w:r>
          </w:p>
        </w:tc>
      </w:tr>
    </w:tbl>
    <w:p w14:paraId="2C473A35" w14:textId="77777777" w:rsidR="004E4B64" w:rsidRPr="00527FF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27FF6" w14:paraId="2553EC5A" w14:textId="77777777" w:rsidTr="00C46732">
        <w:tc>
          <w:tcPr>
            <w:tcW w:w="9330" w:type="dxa"/>
            <w:shd w:val="clear" w:color="auto" w:fill="F2F2F2"/>
            <w:hideMark/>
          </w:tcPr>
          <w:p w14:paraId="4390CEA2" w14:textId="77777777" w:rsidR="00843A88" w:rsidRPr="00527FF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27FF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F9F07D2" w14:textId="77777777" w:rsidR="0012774F" w:rsidRPr="00527FF6" w:rsidRDefault="00520165" w:rsidP="004E4B64">
      <w:pPr>
        <w:spacing w:before="600" w:after="240" w:line="360" w:lineRule="auto"/>
        <w:jc w:val="both"/>
      </w:pPr>
      <w:r w:rsidRPr="00527FF6">
        <w:t xml:space="preserve">Zamawiający, </w:t>
      </w:r>
      <w:r w:rsidR="00EA682B" w:rsidRPr="00527FF6">
        <w:rPr>
          <w:b/>
        </w:rPr>
        <w:t>GMINA NIEPOŁOMICE</w:t>
      </w:r>
      <w:r w:rsidRPr="00527FF6">
        <w:t xml:space="preserve">, działając na podstawie art. </w:t>
      </w:r>
      <w:r w:rsidR="00E74BC3" w:rsidRPr="00527FF6">
        <w:t>284</w:t>
      </w:r>
      <w:r w:rsidRPr="00527FF6">
        <w:t xml:space="preserve"> ust. </w:t>
      </w:r>
      <w:r w:rsidR="0029606A" w:rsidRPr="00527FF6">
        <w:t>6</w:t>
      </w:r>
      <w:r w:rsidRPr="00527FF6">
        <w:t xml:space="preserve"> ustawy z dnia </w:t>
      </w:r>
      <w:r w:rsidR="0029606A" w:rsidRPr="00527FF6">
        <w:t>11</w:t>
      </w:r>
      <w:r w:rsidRPr="00527FF6">
        <w:t xml:space="preserve"> </w:t>
      </w:r>
      <w:r w:rsidR="0029606A" w:rsidRPr="00527FF6">
        <w:t xml:space="preserve">września </w:t>
      </w:r>
      <w:r w:rsidRPr="00527FF6">
        <w:t>20</w:t>
      </w:r>
      <w:r w:rsidR="0029606A" w:rsidRPr="00527FF6">
        <w:t>19</w:t>
      </w:r>
      <w:r w:rsidRPr="00527FF6">
        <w:t xml:space="preserve"> r</w:t>
      </w:r>
      <w:r w:rsidR="0029606A" w:rsidRPr="00527FF6">
        <w:t>.</w:t>
      </w:r>
      <w:r w:rsidRPr="00527FF6">
        <w:t xml:space="preserve"> Prawo </w:t>
      </w:r>
      <w:r w:rsidR="0029606A" w:rsidRPr="00527FF6">
        <w:t>z</w:t>
      </w:r>
      <w:r w:rsidRPr="00527FF6">
        <w:t xml:space="preserve">amówień </w:t>
      </w:r>
      <w:r w:rsidR="0029606A" w:rsidRPr="00527FF6">
        <w:t>p</w:t>
      </w:r>
      <w:r w:rsidRPr="00527FF6">
        <w:t xml:space="preserve">ublicznych </w:t>
      </w:r>
      <w:r w:rsidR="00EA682B" w:rsidRPr="00527FF6">
        <w:t>(</w:t>
      </w:r>
      <w:proofErr w:type="spellStart"/>
      <w:r w:rsidR="00EA682B" w:rsidRPr="00527FF6">
        <w:t>t.j</w:t>
      </w:r>
      <w:proofErr w:type="spellEnd"/>
      <w:r w:rsidR="00EA682B" w:rsidRPr="00527FF6">
        <w:t>. Dz. U. z 2024 poz. 1320)</w:t>
      </w:r>
      <w:r w:rsidR="00BE7BFD" w:rsidRPr="00527FF6">
        <w:t xml:space="preserve">, </w:t>
      </w:r>
      <w:r w:rsidR="00E74BC3" w:rsidRPr="00527FF6">
        <w:t>udostępnia</w:t>
      </w:r>
      <w:r w:rsidR="00BE7BFD" w:rsidRPr="00527FF6">
        <w:t xml:space="preserve"> poniżej treść zapytań do S</w:t>
      </w:r>
      <w:r w:rsidR="0012774F" w:rsidRPr="00527FF6">
        <w:t>pecyfikacji Warunków Zamówienia (</w:t>
      </w:r>
      <w:r w:rsidR="0012774F" w:rsidRPr="00527FF6">
        <w:rPr>
          <w:lang w:eastAsia="ar-SA"/>
        </w:rPr>
        <w:t>zwanej dalej</w:t>
      </w:r>
      <w:r w:rsidR="0012774F" w:rsidRPr="00527FF6">
        <w:rPr>
          <w:b/>
          <w:lang w:eastAsia="ar-SA"/>
        </w:rPr>
        <w:t xml:space="preserve"> </w:t>
      </w:r>
      <w:r w:rsidR="0012774F" w:rsidRPr="00527FF6">
        <w:rPr>
          <w:bCs/>
          <w:lang w:eastAsia="ar-SA"/>
        </w:rPr>
        <w:t>”SWZ”)</w:t>
      </w:r>
      <w:r w:rsidR="00E74BC3" w:rsidRPr="00527FF6">
        <w:rPr>
          <w:bCs/>
          <w:lang w:eastAsia="ar-SA"/>
        </w:rPr>
        <w:t xml:space="preserve"> </w:t>
      </w:r>
      <w:r w:rsidR="00E74BC3" w:rsidRPr="00527FF6">
        <w:t>wraz z wyjaśnieniami</w:t>
      </w:r>
      <w:r w:rsidR="0012774F" w:rsidRPr="00527FF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682B" w:rsidRPr="00527FF6" w14:paraId="3089C7DF" w14:textId="77777777" w:rsidTr="007D709F">
        <w:tc>
          <w:tcPr>
            <w:tcW w:w="9356" w:type="dxa"/>
            <w:shd w:val="clear" w:color="auto" w:fill="auto"/>
          </w:tcPr>
          <w:p w14:paraId="32FBD5F0" w14:textId="77777777" w:rsidR="00EA682B" w:rsidRPr="00527FF6" w:rsidRDefault="00EA682B" w:rsidP="007D709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27FF6">
              <w:rPr>
                <w:b/>
                <w:bCs/>
              </w:rPr>
              <w:t>Pytanie nr 1</w:t>
            </w:r>
          </w:p>
          <w:p w14:paraId="04199022" w14:textId="06D65A67" w:rsidR="00527FF6" w:rsidRPr="00527FF6" w:rsidRDefault="00527FF6" w:rsidP="007D709F">
            <w:pPr>
              <w:spacing w:after="40" w:line="276" w:lineRule="auto"/>
              <w:ind w:left="30" w:right="-72"/>
            </w:pPr>
            <w:r w:rsidRPr="00527FF6">
              <w:t>Zwracam się z pro</w:t>
            </w:r>
            <w:r>
              <w:t>ś</w:t>
            </w:r>
            <w:r w:rsidRPr="00527FF6">
              <w:t>bą o udostępnienie przed</w:t>
            </w:r>
            <w:r>
              <w:t>mi</w:t>
            </w:r>
            <w:r w:rsidRPr="00527FF6">
              <w:t>arów w edytowalnej formie .pdf (niebędącej skanem)</w:t>
            </w:r>
            <w:r>
              <w:t xml:space="preserve"> lub formie .</w:t>
            </w:r>
            <w:proofErr w:type="spellStart"/>
            <w:r>
              <w:t>xlsx</w:t>
            </w:r>
            <w:proofErr w:type="spellEnd"/>
            <w:r>
              <w:t xml:space="preserve"> </w:t>
            </w:r>
          </w:p>
          <w:p w14:paraId="71512045" w14:textId="77777777" w:rsidR="00527FF6" w:rsidRDefault="00527FF6" w:rsidP="00527FF6">
            <w:pPr>
              <w:spacing w:after="40" w:line="276" w:lineRule="auto"/>
              <w:ind w:right="-72"/>
              <w:rPr>
                <w:b/>
                <w:bCs/>
              </w:rPr>
            </w:pPr>
          </w:p>
          <w:p w14:paraId="0EE45E14" w14:textId="6D625B30" w:rsidR="00EA682B" w:rsidRDefault="00EA682B" w:rsidP="007D709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27FF6">
              <w:rPr>
                <w:b/>
                <w:bCs/>
              </w:rPr>
              <w:t>Stanowisko (wyjaśnienie) Zamawiającego:</w:t>
            </w:r>
          </w:p>
          <w:p w14:paraId="4A3E7DC1" w14:textId="48BA9752" w:rsidR="00AD7212" w:rsidRPr="00AD7212" w:rsidRDefault="00AD7212" w:rsidP="00C12C28">
            <w:pPr>
              <w:spacing w:after="40" w:line="360" w:lineRule="auto"/>
              <w:ind w:left="30" w:right="-72"/>
            </w:pPr>
            <w:r>
              <w:t>Zamawiający nie udostępni</w:t>
            </w:r>
            <w:r w:rsidR="00C12C28">
              <w:t>a</w:t>
            </w:r>
            <w:r>
              <w:t xml:space="preserve"> innej wersji przedmiaru robót</w:t>
            </w:r>
            <w:r w:rsidR="00C12C28">
              <w:t>.</w:t>
            </w:r>
            <w:r>
              <w:t xml:space="preserve"> </w:t>
            </w:r>
            <w:r w:rsidR="00C12C28">
              <w:t>J</w:t>
            </w:r>
            <w:r>
              <w:t>ednocześnie informuje, że</w:t>
            </w:r>
            <w:r w:rsidR="00C12C28">
              <w:t xml:space="preserve"> </w:t>
            </w:r>
            <w:r>
              <w:t xml:space="preserve">zamieszczona na stronie prowadzonego postepowania wersja </w:t>
            </w:r>
            <w:r w:rsidR="00C12C28">
              <w:t xml:space="preserve">dokumentu </w:t>
            </w:r>
            <w:r>
              <w:t xml:space="preserve">nie jest skanem. </w:t>
            </w:r>
          </w:p>
          <w:p w14:paraId="262ACF1A" w14:textId="77777777" w:rsidR="00EA682B" w:rsidRDefault="00EA682B" w:rsidP="007D709F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69F9D5BE" w14:textId="7616AC7E" w:rsidR="00AD7212" w:rsidRPr="00527FF6" w:rsidRDefault="00AD7212" w:rsidP="007D709F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0C5746E" w14:textId="77777777" w:rsidR="00BE7BFD" w:rsidRPr="00527FF6" w:rsidRDefault="00BE7BFD" w:rsidP="00520165">
      <w:pPr>
        <w:jc w:val="both"/>
      </w:pPr>
    </w:p>
    <w:sectPr w:rsidR="00BE7BFD" w:rsidRPr="00527FF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4BB8D" w14:textId="77777777" w:rsidR="006577E4" w:rsidRDefault="006577E4">
      <w:r>
        <w:separator/>
      </w:r>
    </w:p>
  </w:endnote>
  <w:endnote w:type="continuationSeparator" w:id="0">
    <w:p w14:paraId="68EE2184" w14:textId="77777777" w:rsidR="006577E4" w:rsidRDefault="0065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12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67B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CA9F1" w14:textId="65D38DE9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11B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81A9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403D6E" w14:textId="77777777" w:rsidR="006D4AB3" w:rsidRDefault="006D4AB3">
    <w:pPr>
      <w:pStyle w:val="Stopka"/>
      <w:tabs>
        <w:tab w:val="clear" w:pos="4536"/>
        <w:tab w:val="left" w:pos="6237"/>
      </w:tabs>
    </w:pPr>
  </w:p>
  <w:p w14:paraId="1F8184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B24F8" w14:textId="77777777" w:rsidR="006577E4" w:rsidRDefault="006577E4">
      <w:r>
        <w:separator/>
      </w:r>
    </w:p>
  </w:footnote>
  <w:footnote w:type="continuationSeparator" w:id="0">
    <w:p w14:paraId="6C77863B" w14:textId="77777777" w:rsidR="006577E4" w:rsidRDefault="00657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2946611">
    <w:abstractNumId w:val="3"/>
  </w:num>
  <w:num w:numId="2" w16cid:durableId="882133640">
    <w:abstractNumId w:val="6"/>
  </w:num>
  <w:num w:numId="3" w16cid:durableId="47186870">
    <w:abstractNumId w:val="2"/>
  </w:num>
  <w:num w:numId="4" w16cid:durableId="518587607">
    <w:abstractNumId w:val="5"/>
  </w:num>
  <w:num w:numId="5" w16cid:durableId="1370647366">
    <w:abstractNumId w:val="0"/>
  </w:num>
  <w:num w:numId="6" w16cid:durableId="732434773">
    <w:abstractNumId w:val="1"/>
  </w:num>
  <w:num w:numId="7" w16cid:durableId="223102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7E4"/>
    <w:rsid w:val="000000D8"/>
    <w:rsid w:val="00031374"/>
    <w:rsid w:val="000A1097"/>
    <w:rsid w:val="000E2A8F"/>
    <w:rsid w:val="0012774F"/>
    <w:rsid w:val="00144B7A"/>
    <w:rsid w:val="00180C6E"/>
    <w:rsid w:val="0029606A"/>
    <w:rsid w:val="002F668C"/>
    <w:rsid w:val="004848F3"/>
    <w:rsid w:val="004A75F2"/>
    <w:rsid w:val="004E174C"/>
    <w:rsid w:val="004E4B64"/>
    <w:rsid w:val="005144A9"/>
    <w:rsid w:val="00520165"/>
    <w:rsid w:val="00527FF6"/>
    <w:rsid w:val="005B1B08"/>
    <w:rsid w:val="00632C3C"/>
    <w:rsid w:val="006577E4"/>
    <w:rsid w:val="00662BDB"/>
    <w:rsid w:val="006A5DF1"/>
    <w:rsid w:val="006B7198"/>
    <w:rsid w:val="006D4AB3"/>
    <w:rsid w:val="006F3B81"/>
    <w:rsid w:val="007D7198"/>
    <w:rsid w:val="00830B03"/>
    <w:rsid w:val="00843A88"/>
    <w:rsid w:val="00864A4B"/>
    <w:rsid w:val="00870F9F"/>
    <w:rsid w:val="008804B6"/>
    <w:rsid w:val="00897AB0"/>
    <w:rsid w:val="008A3553"/>
    <w:rsid w:val="00A905AC"/>
    <w:rsid w:val="00AD7212"/>
    <w:rsid w:val="00BA6584"/>
    <w:rsid w:val="00BE7BFD"/>
    <w:rsid w:val="00C12C28"/>
    <w:rsid w:val="00C370F2"/>
    <w:rsid w:val="00C44EEC"/>
    <w:rsid w:val="00C46732"/>
    <w:rsid w:val="00D07987"/>
    <w:rsid w:val="00D22FFA"/>
    <w:rsid w:val="00D8461B"/>
    <w:rsid w:val="00D915F2"/>
    <w:rsid w:val="00DF32E8"/>
    <w:rsid w:val="00DF53CA"/>
    <w:rsid w:val="00E21B49"/>
    <w:rsid w:val="00E2789F"/>
    <w:rsid w:val="00E33DB3"/>
    <w:rsid w:val="00E72428"/>
    <w:rsid w:val="00E74BC3"/>
    <w:rsid w:val="00E935D6"/>
    <w:rsid w:val="00EA14B3"/>
    <w:rsid w:val="00EA416E"/>
    <w:rsid w:val="00EA682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B477D"/>
  <w15:chartTrackingRefBased/>
  <w15:docId w15:val="{907C1E0B-188F-4BC6-B384-3AEFF7AE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2025-06-04T11:42:00Z</cp:lastPrinted>
  <dcterms:created xsi:type="dcterms:W3CDTF">2025-06-04T11:46:00Z</dcterms:created>
  <dcterms:modified xsi:type="dcterms:W3CDTF">2025-06-04T11:46:00Z</dcterms:modified>
</cp:coreProperties>
</file>