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3E1A3" w14:textId="62B828D7" w:rsidR="00B36EDA" w:rsidRPr="00416D97" w:rsidRDefault="00355308" w:rsidP="00B36EDA">
      <w:pPr>
        <w:spacing w:after="600"/>
        <w:jc w:val="right"/>
      </w:pPr>
      <w:bookmarkStart w:id="0" w:name="_Hlk53520193"/>
      <w:r w:rsidRPr="00416D97">
        <w:t>Kraków</w:t>
      </w:r>
      <w:r w:rsidR="00B36EDA" w:rsidRPr="00416D97">
        <w:t xml:space="preserve"> dnia: </w:t>
      </w:r>
      <w:r w:rsidR="00D03169">
        <w:t>04.06.2025 r.</w:t>
      </w:r>
    </w:p>
    <w:p w14:paraId="3A23EEED" w14:textId="77777777" w:rsidR="00355308" w:rsidRPr="00416D97" w:rsidRDefault="00355308" w:rsidP="00B36EDA">
      <w:pPr>
        <w:spacing w:line="360" w:lineRule="auto"/>
        <w:ind w:right="3969"/>
        <w:rPr>
          <w:b/>
          <w:bCs/>
        </w:rPr>
      </w:pPr>
      <w:r w:rsidRPr="00416D97">
        <w:rPr>
          <w:b/>
          <w:bCs/>
        </w:rPr>
        <w:t>Szpital Miejski Specjalistyczny</w:t>
      </w:r>
    </w:p>
    <w:p w14:paraId="0F91C33B" w14:textId="77777777" w:rsidR="00355308" w:rsidRPr="00416D97" w:rsidRDefault="00355308" w:rsidP="00B36EDA">
      <w:pPr>
        <w:spacing w:line="360" w:lineRule="auto"/>
        <w:ind w:right="3969"/>
        <w:rPr>
          <w:b/>
          <w:bCs/>
        </w:rPr>
      </w:pPr>
      <w:r w:rsidRPr="00416D97">
        <w:rPr>
          <w:b/>
          <w:bCs/>
        </w:rPr>
        <w:t>im. Gabriela Narutowicza w Krakowie</w:t>
      </w:r>
    </w:p>
    <w:p w14:paraId="7985E6B1" w14:textId="77777777" w:rsidR="00B36EDA" w:rsidRPr="00416D97" w:rsidRDefault="00355308" w:rsidP="00B36EDA">
      <w:pPr>
        <w:spacing w:line="360" w:lineRule="auto"/>
        <w:ind w:right="3969"/>
      </w:pPr>
      <w:r w:rsidRPr="00416D97">
        <w:t>ul. Prądnicka</w:t>
      </w:r>
      <w:r w:rsidR="00B36EDA" w:rsidRPr="00416D97">
        <w:t xml:space="preserve"> </w:t>
      </w:r>
      <w:r w:rsidRPr="00416D97">
        <w:t>35-37</w:t>
      </w:r>
    </w:p>
    <w:p w14:paraId="20F00213" w14:textId="77777777" w:rsidR="00B36EDA" w:rsidRPr="00416D97" w:rsidRDefault="00355308" w:rsidP="00B36EDA">
      <w:pPr>
        <w:ind w:right="3969"/>
      </w:pPr>
      <w:r w:rsidRPr="00416D97">
        <w:t>31-202</w:t>
      </w:r>
      <w:r w:rsidR="00B36EDA" w:rsidRPr="00416D97">
        <w:t xml:space="preserve"> </w:t>
      </w:r>
      <w:r w:rsidRPr="00416D97">
        <w:t>Kraków</w:t>
      </w:r>
    </w:p>
    <w:p w14:paraId="4026C221" w14:textId="77777777" w:rsidR="00B36EDA" w:rsidRPr="00416D97" w:rsidRDefault="00B36EDA" w:rsidP="00B36E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416D97" w14:paraId="696875C0" w14:textId="77777777" w:rsidTr="00B36EDA">
        <w:tc>
          <w:tcPr>
            <w:tcW w:w="9923" w:type="dxa"/>
            <w:shd w:val="clear" w:color="auto" w:fill="F2F2F2"/>
            <w:hideMark/>
          </w:tcPr>
          <w:p w14:paraId="29F24E72" w14:textId="0EA56C2B" w:rsidR="00B36EDA" w:rsidRPr="00416D97" w:rsidRDefault="00416D97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416D97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4FB838D0" w14:textId="77777777" w:rsidR="00B36EDA" w:rsidRPr="00416D97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16D97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77A400F" w14:textId="77777777" w:rsidR="00B36EDA" w:rsidRPr="00416D97" w:rsidRDefault="00B36EDA" w:rsidP="00B36EDA">
      <w:pPr>
        <w:keepNext/>
        <w:spacing w:after="240"/>
        <w:outlineLvl w:val="0"/>
        <w:rPr>
          <w:b/>
        </w:rPr>
      </w:pPr>
    </w:p>
    <w:p w14:paraId="57F85C36" w14:textId="77777777" w:rsidR="00B36EDA" w:rsidRPr="00416D97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416D97">
        <w:rPr>
          <w:rFonts w:eastAsia="Calibri"/>
          <w:lang w:eastAsia="en-US"/>
        </w:rPr>
        <w:t xml:space="preserve">Dotyczy </w:t>
      </w:r>
      <w:r w:rsidRPr="00416D97">
        <w:t>postępowania o udzielenie zamówienia publicznego</w:t>
      </w:r>
      <w:r w:rsidRPr="00416D97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416D97" w14:paraId="246701F5" w14:textId="77777777" w:rsidTr="00B36EDA">
        <w:tc>
          <w:tcPr>
            <w:tcW w:w="2269" w:type="dxa"/>
            <w:shd w:val="clear" w:color="auto" w:fill="auto"/>
          </w:tcPr>
          <w:p w14:paraId="6DF65882" w14:textId="77777777" w:rsidR="00B36EDA" w:rsidRPr="00416D9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16D97"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1EAE6BB7" w14:textId="77777777" w:rsidR="00B36EDA" w:rsidRPr="00416D97" w:rsidRDefault="0035530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416D97">
              <w:rPr>
                <w:b/>
              </w:rPr>
              <w:t>Zakup i dostawa wyrobów medycznych I</w:t>
            </w:r>
          </w:p>
        </w:tc>
      </w:tr>
      <w:tr w:rsidR="00355308" w:rsidRPr="00416D97" w14:paraId="273B267F" w14:textId="77777777" w:rsidTr="007C1C6B">
        <w:tc>
          <w:tcPr>
            <w:tcW w:w="2269" w:type="dxa"/>
            <w:shd w:val="clear" w:color="auto" w:fill="auto"/>
          </w:tcPr>
          <w:p w14:paraId="1EC2C981" w14:textId="77777777" w:rsidR="00355308" w:rsidRPr="00416D97" w:rsidRDefault="00355308" w:rsidP="007C1C6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16D97"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1B927DD" w14:textId="77777777" w:rsidR="00355308" w:rsidRPr="00416D97" w:rsidRDefault="00355308" w:rsidP="007C1C6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416D97">
              <w:rPr>
                <w:b/>
              </w:rPr>
              <w:t>ZP/2/2025</w:t>
            </w:r>
          </w:p>
        </w:tc>
      </w:tr>
    </w:tbl>
    <w:p w14:paraId="2340AE7B" w14:textId="77777777" w:rsidR="00B36EDA" w:rsidRPr="00416D97" w:rsidRDefault="00B36EDA" w:rsidP="00B36EDA">
      <w:pPr>
        <w:tabs>
          <w:tab w:val="left" w:pos="708"/>
          <w:tab w:val="center" w:pos="4536"/>
          <w:tab w:val="right" w:pos="9072"/>
        </w:tabs>
      </w:pPr>
    </w:p>
    <w:p w14:paraId="1103B76E" w14:textId="2BC00CC3" w:rsidR="00B36EDA" w:rsidRPr="00416D9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</w:rPr>
      </w:pPr>
      <w:r w:rsidRPr="00416D97"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55308" w:rsidRPr="00416D97" w14:paraId="1709AD83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0BC6B" w14:textId="01B64D6A" w:rsidR="00355308" w:rsidRPr="00416D97" w:rsidRDefault="00355308" w:rsidP="00416D97">
            <w:pPr>
              <w:spacing w:after="40"/>
              <w:jc w:val="both"/>
            </w:pPr>
            <w:r w:rsidRPr="00416D97">
              <w:t>Pakiet 1 - Adsorber krwi pełnej wraz z akcesoriami</w:t>
            </w:r>
          </w:p>
          <w:p w14:paraId="6F693D52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Cytosorbents Poland Sp. z o.o.</w:t>
            </w:r>
          </w:p>
          <w:p w14:paraId="33625492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Al. Armii Ludowej 26 </w:t>
            </w:r>
          </w:p>
          <w:p w14:paraId="5E534086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00-609 Warszawa</w:t>
            </w:r>
          </w:p>
          <w:p w14:paraId="23892221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5EEF2274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6CD2BBCC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273F" w14:textId="49C4944E" w:rsidR="00355308" w:rsidRPr="00416D97" w:rsidRDefault="00355308" w:rsidP="00416D97">
            <w:pPr>
              <w:spacing w:after="40"/>
              <w:jc w:val="both"/>
            </w:pPr>
            <w:r w:rsidRPr="00416D97">
              <w:t>Pakiet 2 - Aparat do treningu oddechowego</w:t>
            </w:r>
          </w:p>
          <w:p w14:paraId="0FB87F9F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Bialmed Sp. z o.o.</w:t>
            </w:r>
          </w:p>
          <w:p w14:paraId="3404A12C" w14:textId="16E9DC2D" w:rsidR="00355308" w:rsidRPr="00416D97" w:rsidRDefault="00416D97" w:rsidP="00416D97">
            <w:pPr>
              <w:spacing w:after="40"/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bCs/>
              </w:rPr>
              <w:t xml:space="preserve">Kazimierzowska 46/48/35 </w:t>
            </w:r>
          </w:p>
          <w:p w14:paraId="30A7E77B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02-546 Warszawa</w:t>
            </w:r>
          </w:p>
          <w:p w14:paraId="1C794E42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74BC09D9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0D6D65DA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B6596" w14:textId="1FEC1838" w:rsidR="00355308" w:rsidRPr="00416D97" w:rsidRDefault="00355308" w:rsidP="00416D97">
            <w:pPr>
              <w:spacing w:after="40"/>
              <w:jc w:val="both"/>
            </w:pPr>
            <w:r w:rsidRPr="00416D97">
              <w:t>Pakiet 3 - Dren Kehra</w:t>
            </w:r>
          </w:p>
          <w:p w14:paraId="77F51BA8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Zarys International Group spółka z ograniczoną odpowiedzialnością spółka komandytowa</w:t>
            </w:r>
          </w:p>
          <w:p w14:paraId="1132F917" w14:textId="3F69E28D" w:rsidR="00355308" w:rsidRPr="00416D97" w:rsidRDefault="00416D97" w:rsidP="00416D97">
            <w:pPr>
              <w:spacing w:after="40"/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bCs/>
              </w:rPr>
              <w:t xml:space="preserve">Pod Borem 18 </w:t>
            </w:r>
          </w:p>
          <w:p w14:paraId="6B8AA0F9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41-808 Zabrze</w:t>
            </w:r>
          </w:p>
          <w:p w14:paraId="1A704A26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60D95A63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40919010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92686" w14:textId="5C251CA1" w:rsidR="00355308" w:rsidRPr="00416D97" w:rsidRDefault="00355308" w:rsidP="00416D97">
            <w:pPr>
              <w:spacing w:after="40"/>
              <w:jc w:val="both"/>
            </w:pPr>
            <w:r w:rsidRPr="00416D97">
              <w:lastRenderedPageBreak/>
              <w:t>Pakiet 4 - Jednorazowy pistolet z igłą do biopsji stercza</w:t>
            </w:r>
          </w:p>
          <w:p w14:paraId="6377C3B6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Advance Europe Sp. z o.o. Biuro Techniczno-Handlowe</w:t>
            </w:r>
          </w:p>
          <w:p w14:paraId="049BFF94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Fasolowa 31A </w:t>
            </w:r>
          </w:p>
          <w:p w14:paraId="6FA877CD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02-482 Warszawa</w:t>
            </w:r>
          </w:p>
          <w:p w14:paraId="495F7DB4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6F663F26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6E2198F2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08803" w14:textId="16C82B6D" w:rsidR="00355308" w:rsidRPr="00416D97" w:rsidRDefault="00355308" w:rsidP="00416D97">
            <w:pPr>
              <w:spacing w:after="40"/>
              <w:jc w:val="both"/>
            </w:pPr>
            <w:r w:rsidRPr="00416D97">
              <w:t>Pakiet 5 - Kasetki histopatologiczne do bardzo drobnych wycinków (biopsyjne)</w:t>
            </w:r>
          </w:p>
          <w:p w14:paraId="4B7E9888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ANGA ANIOŁA TOMASZ ANIOŁA</w:t>
            </w:r>
          </w:p>
          <w:p w14:paraId="52AE7125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Słonimska 11 </w:t>
            </w:r>
          </w:p>
          <w:p w14:paraId="09378D2F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61-132 Poznań</w:t>
            </w:r>
          </w:p>
          <w:p w14:paraId="5232EE27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06E72FCE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04B3DF41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7513" w14:textId="1836AD65" w:rsidR="00355308" w:rsidRPr="00416D97" w:rsidRDefault="00355308" w:rsidP="00416D97">
            <w:pPr>
              <w:spacing w:after="40"/>
              <w:jc w:val="both"/>
            </w:pPr>
            <w:r w:rsidRPr="00416D97">
              <w:t>Pakiet 6 - Kasetki histopatologiczne z przykrywkami</w:t>
            </w:r>
          </w:p>
          <w:p w14:paraId="789928CC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ANGA ANIOŁA TOMASZ ANIOŁA</w:t>
            </w:r>
          </w:p>
          <w:p w14:paraId="26BF2494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Słonimska 11 </w:t>
            </w:r>
          </w:p>
          <w:p w14:paraId="0DEB0F05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61-132 Poznań</w:t>
            </w:r>
          </w:p>
          <w:p w14:paraId="183E2AF2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24023B91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480997F1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86F39" w14:textId="04A6C965" w:rsidR="00355308" w:rsidRPr="00416D97" w:rsidRDefault="00355308" w:rsidP="00416D97">
            <w:pPr>
              <w:spacing w:after="40"/>
              <w:jc w:val="both"/>
            </w:pPr>
            <w:r w:rsidRPr="00416D97">
              <w:t>Pakiet 7 - Klipsy tytanowe do klipsownic laparoskopowych</w:t>
            </w:r>
          </w:p>
          <w:p w14:paraId="241F906F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SUN-MED Spółka Cywilna</w:t>
            </w:r>
          </w:p>
          <w:p w14:paraId="69F4CB09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ul. Franciszkańska 104 /112</w:t>
            </w:r>
          </w:p>
          <w:p w14:paraId="6F1E1ADE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91-845 Łódź</w:t>
            </w:r>
          </w:p>
          <w:p w14:paraId="349B5588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462D0445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551FEF4E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6E054" w14:textId="0D88E908" w:rsidR="00355308" w:rsidRPr="00416D97" w:rsidRDefault="00355308" w:rsidP="00416D97">
            <w:pPr>
              <w:spacing w:after="40"/>
              <w:jc w:val="both"/>
            </w:pPr>
            <w:r w:rsidRPr="00416D97">
              <w:t>Pakiet 8 - Kubki</w:t>
            </w:r>
          </w:p>
          <w:p w14:paraId="0FA8BFF3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Zarys International Group spółka z ograniczoną odpowiedzialnością spółka komandytowa</w:t>
            </w:r>
          </w:p>
          <w:p w14:paraId="57D8810D" w14:textId="58609A5E" w:rsidR="00355308" w:rsidRPr="00416D97" w:rsidRDefault="00416D97" w:rsidP="00416D97">
            <w:pPr>
              <w:spacing w:after="40"/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bCs/>
              </w:rPr>
              <w:t xml:space="preserve">Pod Borem 18 </w:t>
            </w:r>
          </w:p>
          <w:p w14:paraId="27DBBD45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41-808 Zabrze</w:t>
            </w:r>
          </w:p>
          <w:p w14:paraId="33F8C8F9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t xml:space="preserve">za cenę wykonania przedmiotu zamówienia w wysokości </w:t>
            </w:r>
            <w:r w:rsidRPr="00416D97">
              <w:rPr>
                <w:b/>
              </w:rPr>
              <w:t>531.04 zł</w:t>
            </w:r>
            <w:r w:rsidRPr="00416D97">
              <w:t xml:space="preserve"> </w:t>
            </w:r>
            <w:r w:rsidRPr="00416D97">
              <w:rPr>
                <w:b/>
                <w:bCs/>
              </w:rPr>
              <w:t>brutto</w:t>
            </w:r>
            <w:r w:rsidRPr="00416D97">
              <w:rPr>
                <w:bCs/>
              </w:rPr>
              <w:t>.</w:t>
            </w:r>
          </w:p>
          <w:p w14:paraId="6A42C82E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1F0670BE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64B5C02D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C6BB6" w14:textId="6C1DF310" w:rsidR="00355308" w:rsidRPr="00416D97" w:rsidRDefault="00355308" w:rsidP="00416D97">
            <w:pPr>
              <w:spacing w:after="40"/>
              <w:jc w:val="both"/>
            </w:pPr>
            <w:r w:rsidRPr="00416D97">
              <w:t>Pakiet 9 - Mikrokuwety do badania cukru u noworodka</w:t>
            </w:r>
          </w:p>
          <w:p w14:paraId="542CFFEE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Medservice Sztandar Spółka z ograniczoną odpowiedzialnością</w:t>
            </w:r>
          </w:p>
          <w:p w14:paraId="5D632CFE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Bojkowska 59C </w:t>
            </w:r>
          </w:p>
          <w:p w14:paraId="40C1FCD1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44-100 Gliwice</w:t>
            </w:r>
          </w:p>
          <w:p w14:paraId="1AEFF784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02F74F9C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3ABE078B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A7A82" w14:textId="5402A49F" w:rsidR="00355308" w:rsidRPr="00416D97" w:rsidRDefault="00355308" w:rsidP="00416D97">
            <w:pPr>
              <w:spacing w:after="40"/>
              <w:jc w:val="both"/>
            </w:pPr>
            <w:r w:rsidRPr="00416D97">
              <w:t>Pakiet 10 - Nakłuwacze do pobierania krwi</w:t>
            </w:r>
          </w:p>
          <w:p w14:paraId="605A96E1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Centrum Diabetologii Sp. z o.o.</w:t>
            </w:r>
          </w:p>
          <w:p w14:paraId="0E5B24C9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Niedźwiedzia 29B </w:t>
            </w:r>
          </w:p>
          <w:p w14:paraId="599EEDD6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02-737 Warszawa</w:t>
            </w:r>
          </w:p>
          <w:p w14:paraId="2E78D2E0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6C3EA7F3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3CA265B6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397D" w14:textId="047252B0" w:rsidR="00355308" w:rsidRPr="00416D97" w:rsidRDefault="00355308" w:rsidP="00416D97">
            <w:pPr>
              <w:spacing w:after="40"/>
              <w:jc w:val="both"/>
            </w:pPr>
            <w:r w:rsidRPr="00416D97">
              <w:lastRenderedPageBreak/>
              <w:t>Pakiet 11 - Nebulizatory jednorazowego użycia</w:t>
            </w:r>
          </w:p>
          <w:p w14:paraId="198E29A8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SKAMEX Spółka Akcyjna</w:t>
            </w:r>
          </w:p>
          <w:p w14:paraId="7DE0E32D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Częstochowska 38/52 </w:t>
            </w:r>
          </w:p>
          <w:p w14:paraId="37782AB0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93-121 Łódź</w:t>
            </w:r>
          </w:p>
          <w:p w14:paraId="6216772D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12E6D5BD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60791B47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4DDD8" w14:textId="30DAE522" w:rsidR="00355308" w:rsidRPr="00416D97" w:rsidRDefault="00355308" w:rsidP="00416D97">
            <w:pPr>
              <w:spacing w:after="40"/>
              <w:jc w:val="both"/>
            </w:pPr>
            <w:r w:rsidRPr="00416D97">
              <w:t>Pakiet 12 - Papier do EKG i rejestratorów</w:t>
            </w:r>
          </w:p>
          <w:p w14:paraId="4A5F826E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SORIMEX Sp. z o.o. Sp.k.</w:t>
            </w:r>
          </w:p>
          <w:p w14:paraId="4D1BA36E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Równinna 25 </w:t>
            </w:r>
          </w:p>
          <w:p w14:paraId="38599B43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87-100 Toruń</w:t>
            </w:r>
          </w:p>
          <w:p w14:paraId="622047BA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0B6C9ABE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4ED8599E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84BBC" w14:textId="58950FDC" w:rsidR="00355308" w:rsidRPr="00416D97" w:rsidRDefault="00355308" w:rsidP="00416D97">
            <w:pPr>
              <w:spacing w:after="40"/>
              <w:jc w:val="both"/>
            </w:pPr>
            <w:r w:rsidRPr="00416D97">
              <w:t>Pakiet 13 - Pierścienie do gumkowania żylaków odbytu</w:t>
            </w:r>
          </w:p>
          <w:p w14:paraId="3C1E3613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SUN-MED Spółka Cywilna</w:t>
            </w:r>
          </w:p>
          <w:p w14:paraId="6E0D5B61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ul. Franciszkańska 104 /112</w:t>
            </w:r>
          </w:p>
          <w:p w14:paraId="11778856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91-845 Łódź</w:t>
            </w:r>
          </w:p>
          <w:p w14:paraId="2C72BC1B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48A72236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70ECC05D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2E0BB" w14:textId="698E41D6" w:rsidR="00355308" w:rsidRPr="00416D97" w:rsidRDefault="00355308" w:rsidP="00416D97">
            <w:pPr>
              <w:spacing w:after="40"/>
              <w:jc w:val="both"/>
            </w:pPr>
            <w:r w:rsidRPr="00416D97">
              <w:t>Pakiet 14 - Probówki do wykonywania badań z zakresu serologii transfuzjologicznej i nakłuwacze</w:t>
            </w:r>
          </w:p>
          <w:p w14:paraId="6CA45A12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SARSTEDT Spółka z o.o.</w:t>
            </w:r>
          </w:p>
          <w:p w14:paraId="78205334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Grzybowska 87 </w:t>
            </w:r>
          </w:p>
          <w:p w14:paraId="0B24FD09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00-844 Warszawa</w:t>
            </w:r>
          </w:p>
          <w:p w14:paraId="58A59DA0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649CDD90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42BBE52F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CB4EF" w14:textId="1180A38F" w:rsidR="00355308" w:rsidRPr="00416D97" w:rsidRDefault="00355308" w:rsidP="00416D97">
            <w:pPr>
              <w:spacing w:after="40"/>
              <w:jc w:val="both"/>
            </w:pPr>
            <w:r w:rsidRPr="00416D97">
              <w:t>Pakiet 15 - Probówki Falcona</w:t>
            </w:r>
          </w:p>
          <w:p w14:paraId="27D60620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SARSTEDT Spółka z o.o.</w:t>
            </w:r>
          </w:p>
          <w:p w14:paraId="58B5B02C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Grzybowska 87 </w:t>
            </w:r>
          </w:p>
          <w:p w14:paraId="4D346AD0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00-844 Warszawa</w:t>
            </w:r>
          </w:p>
          <w:p w14:paraId="6C9CC56B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554E9521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42BE0660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41FE1" w14:textId="0F0F5F3F" w:rsidR="00355308" w:rsidRPr="00416D97" w:rsidRDefault="00355308" w:rsidP="00416D97">
            <w:pPr>
              <w:spacing w:after="40"/>
              <w:jc w:val="both"/>
            </w:pPr>
            <w:r w:rsidRPr="00416D97">
              <w:t>Pakiet 16 - Próżnociąg położniczy</w:t>
            </w:r>
          </w:p>
          <w:p w14:paraId="5F57D27A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Meden-Inmed Sp.  z o.o.</w:t>
            </w:r>
          </w:p>
          <w:p w14:paraId="4732870F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Wenedów 2 </w:t>
            </w:r>
          </w:p>
          <w:p w14:paraId="78742423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75-847 Koszalin</w:t>
            </w:r>
          </w:p>
          <w:p w14:paraId="5078D932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473120A4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73466BEC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75FB4" w14:textId="5BC5B380" w:rsidR="00355308" w:rsidRPr="00416D97" w:rsidRDefault="00355308" w:rsidP="00416D97">
            <w:pPr>
              <w:spacing w:after="40"/>
              <w:jc w:val="both"/>
            </w:pPr>
            <w:r w:rsidRPr="00416D97">
              <w:t>Pakiet 17 - Rurki dotchawicze i sonda monopolarna</w:t>
            </w:r>
          </w:p>
          <w:p w14:paraId="28EF332A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Medtronic Poland sp. z o.o.</w:t>
            </w:r>
          </w:p>
          <w:p w14:paraId="7B8AA3A0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Polna 11 </w:t>
            </w:r>
          </w:p>
          <w:p w14:paraId="10B43B5F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00-633 Warszawa</w:t>
            </w:r>
          </w:p>
          <w:p w14:paraId="2644990C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30B0374E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653BB628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72C9A" w14:textId="4A841782" w:rsidR="00355308" w:rsidRPr="00416D97" w:rsidRDefault="00355308" w:rsidP="00416D97">
            <w:pPr>
              <w:spacing w:after="40"/>
              <w:jc w:val="both"/>
            </w:pPr>
            <w:r w:rsidRPr="00416D97">
              <w:lastRenderedPageBreak/>
              <w:t>Pakiet 19 - Stapler skórny</w:t>
            </w:r>
          </w:p>
          <w:p w14:paraId="7B66F120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Zarys International Group spółka z ograniczoną odpowiedzialnością spółka komandytowa</w:t>
            </w:r>
          </w:p>
          <w:p w14:paraId="373D4918" w14:textId="292C8906" w:rsidR="00355308" w:rsidRPr="00416D97" w:rsidRDefault="00416D97" w:rsidP="00416D97">
            <w:pPr>
              <w:spacing w:after="40"/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bCs/>
              </w:rPr>
              <w:t xml:space="preserve">Pod Borem 18 </w:t>
            </w:r>
          </w:p>
          <w:p w14:paraId="4529E9EC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41-808 Zabrze</w:t>
            </w:r>
          </w:p>
          <w:p w14:paraId="382E370D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6002C490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6ACF5E79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8014F" w14:textId="4886A02E" w:rsidR="00355308" w:rsidRPr="00416D97" w:rsidRDefault="00355308" w:rsidP="00416D97">
            <w:pPr>
              <w:spacing w:after="40"/>
              <w:jc w:val="both"/>
            </w:pPr>
            <w:r w:rsidRPr="00416D97">
              <w:t>Pakiet 20 - Staplery</w:t>
            </w:r>
          </w:p>
          <w:p w14:paraId="19E7194E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MEDITRADE Poland Spółka z ograniczoną odpowiedzialnością</w:t>
            </w:r>
          </w:p>
          <w:p w14:paraId="51C28480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Pańska 73 </w:t>
            </w:r>
          </w:p>
          <w:p w14:paraId="2E620110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00-834 Warszawa</w:t>
            </w:r>
          </w:p>
          <w:p w14:paraId="334CF74C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2AB7DE14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69C48F8D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828CE" w14:textId="6FBBE943" w:rsidR="00355308" w:rsidRPr="00416D97" w:rsidRDefault="00355308" w:rsidP="00416D97">
            <w:pPr>
              <w:spacing w:after="40"/>
              <w:jc w:val="both"/>
            </w:pPr>
            <w:r w:rsidRPr="00416D97">
              <w:t>Pakiet 21 - Staplery II</w:t>
            </w:r>
          </w:p>
          <w:p w14:paraId="26F224CE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MEDITRADE Poland Spółka z ograniczoną odpowiedzialnością</w:t>
            </w:r>
          </w:p>
          <w:p w14:paraId="327AAEA1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Pańska 73 </w:t>
            </w:r>
          </w:p>
          <w:p w14:paraId="278A2E62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00-834 Warszawa</w:t>
            </w:r>
          </w:p>
          <w:p w14:paraId="6687C1AB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011DA80C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456E0ED2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40118" w14:textId="16F0A667" w:rsidR="00355308" w:rsidRPr="00416D97" w:rsidRDefault="00355308" w:rsidP="00416D97">
            <w:pPr>
              <w:spacing w:after="40"/>
              <w:jc w:val="both"/>
            </w:pPr>
            <w:r w:rsidRPr="00416D97">
              <w:t>Pakiet 22 - Stazy (opaski uciskowe)</w:t>
            </w:r>
          </w:p>
          <w:p w14:paraId="5E6AD819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Bialmed Sp. z o.o.</w:t>
            </w:r>
          </w:p>
          <w:p w14:paraId="43F123E1" w14:textId="2C916939" w:rsidR="00355308" w:rsidRPr="00416D97" w:rsidRDefault="00416D97" w:rsidP="00416D97">
            <w:pPr>
              <w:spacing w:after="40"/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bCs/>
              </w:rPr>
              <w:t xml:space="preserve">Kazimierzowska 46/48/35 </w:t>
            </w:r>
          </w:p>
          <w:p w14:paraId="14FA3EB1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02-546 Warszawa</w:t>
            </w:r>
          </w:p>
          <w:p w14:paraId="440A3382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5666EBB9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01EED057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B565F" w14:textId="617E7277" w:rsidR="00355308" w:rsidRPr="00416D97" w:rsidRDefault="00355308" w:rsidP="00416D97">
            <w:pPr>
              <w:spacing w:after="40"/>
              <w:jc w:val="both"/>
            </w:pPr>
            <w:r w:rsidRPr="00416D97">
              <w:t>Pakiet 23 - System do pobierania krwi</w:t>
            </w:r>
          </w:p>
          <w:p w14:paraId="416D4A50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SARSTEDT Spółka z o.o.</w:t>
            </w:r>
          </w:p>
          <w:p w14:paraId="18C8A3B3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 xml:space="preserve">ul. Grzybowska 87 </w:t>
            </w:r>
          </w:p>
          <w:p w14:paraId="643CCC30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00-844 Warszawa</w:t>
            </w:r>
          </w:p>
          <w:p w14:paraId="3795A6BB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032A1EDE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3BA8429D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BB5B18" w14:textId="4AFA395D" w:rsidR="00355308" w:rsidRPr="00416D97" w:rsidRDefault="00355308" w:rsidP="00416D97">
            <w:pPr>
              <w:spacing w:after="40"/>
              <w:jc w:val="both"/>
            </w:pPr>
            <w:r w:rsidRPr="00416D97">
              <w:t>Pakiet 24 - System do pobierania próbek z drzewa oskrzelowego</w:t>
            </w:r>
          </w:p>
          <w:p w14:paraId="4BA28F1D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Zarys International Group spółka z ograniczoną odpowiedzialnością spółka komandytowa</w:t>
            </w:r>
          </w:p>
          <w:p w14:paraId="36593735" w14:textId="7C778178" w:rsidR="00355308" w:rsidRPr="00416D97" w:rsidRDefault="00416D97" w:rsidP="00416D97">
            <w:pPr>
              <w:spacing w:after="40"/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bCs/>
              </w:rPr>
              <w:t xml:space="preserve">Pod Borem 18 </w:t>
            </w:r>
          </w:p>
          <w:p w14:paraId="17A7C6C5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41-808 Zabrze</w:t>
            </w:r>
          </w:p>
          <w:p w14:paraId="6A3086BB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62ADABE4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28799F83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05362" w14:textId="726DE55E" w:rsidR="00355308" w:rsidRPr="00416D97" w:rsidRDefault="00355308" w:rsidP="00416D97">
            <w:pPr>
              <w:spacing w:after="40"/>
              <w:jc w:val="both"/>
            </w:pPr>
            <w:r w:rsidRPr="00416D97">
              <w:t>Pakiet 26 - Szpatułki laryngologiczne</w:t>
            </w:r>
          </w:p>
          <w:p w14:paraId="2A5BA1FB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Bialmed Sp. z o.o.</w:t>
            </w:r>
          </w:p>
          <w:p w14:paraId="1861E9AF" w14:textId="7D053D75" w:rsidR="00355308" w:rsidRPr="00416D97" w:rsidRDefault="00416D97" w:rsidP="00416D97">
            <w:pPr>
              <w:spacing w:after="40"/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bCs/>
              </w:rPr>
              <w:t xml:space="preserve">Kazimierzowska 46/48/35 </w:t>
            </w:r>
          </w:p>
          <w:p w14:paraId="7F4EADB2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02-546 Warszawa</w:t>
            </w:r>
          </w:p>
          <w:p w14:paraId="788A73CF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7289B88B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  <w:tr w:rsidR="00355308" w:rsidRPr="00416D97" w14:paraId="5554F106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93789" w14:textId="4D13AA83" w:rsidR="00355308" w:rsidRPr="00416D97" w:rsidRDefault="00355308" w:rsidP="00416D97">
            <w:pPr>
              <w:spacing w:after="40"/>
              <w:jc w:val="both"/>
            </w:pPr>
            <w:r w:rsidRPr="00416D97">
              <w:lastRenderedPageBreak/>
              <w:t>Pakiet 27 - Troakary jednorazowego użytku</w:t>
            </w:r>
          </w:p>
          <w:p w14:paraId="7A045F87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ALBIS MAZUR Sp. z o.o.</w:t>
            </w:r>
          </w:p>
          <w:p w14:paraId="14D1B94E" w14:textId="06814AEB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ul.</w:t>
            </w:r>
            <w:r w:rsidR="00416D97">
              <w:rPr>
                <w:bCs/>
              </w:rPr>
              <w:t xml:space="preserve"> </w:t>
            </w:r>
            <w:r w:rsidRPr="00416D97">
              <w:rPr>
                <w:bCs/>
              </w:rPr>
              <w:t>Stawiszyńska 10 /2</w:t>
            </w:r>
          </w:p>
          <w:p w14:paraId="4CBE912B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62-800 Kalisz</w:t>
            </w:r>
          </w:p>
          <w:p w14:paraId="716DE756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2050C2FC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Jedyna złożona oferta. Spełnia wymagania Zamawiającego.</w:t>
            </w:r>
          </w:p>
        </w:tc>
      </w:tr>
      <w:tr w:rsidR="00355308" w:rsidRPr="00416D97" w14:paraId="48E96933" w14:textId="77777777" w:rsidTr="003553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F44DA" w14:textId="2923DF5B" w:rsidR="00355308" w:rsidRPr="00416D97" w:rsidRDefault="00355308" w:rsidP="00416D97">
            <w:pPr>
              <w:spacing w:after="40"/>
              <w:jc w:val="both"/>
            </w:pPr>
            <w:r w:rsidRPr="00416D97">
              <w:t>Pakiet 28 - Worki do zbiórki moczu</w:t>
            </w:r>
          </w:p>
          <w:p w14:paraId="7CF13895" w14:textId="77777777" w:rsidR="00355308" w:rsidRPr="00416D97" w:rsidRDefault="00355308" w:rsidP="00416D97">
            <w:pPr>
              <w:spacing w:after="40"/>
              <w:jc w:val="both"/>
              <w:rPr>
                <w:b/>
              </w:rPr>
            </w:pPr>
            <w:r w:rsidRPr="00416D97">
              <w:rPr>
                <w:b/>
              </w:rPr>
              <w:t>Bialmed Sp. z o.o.</w:t>
            </w:r>
          </w:p>
          <w:p w14:paraId="4D14A0B8" w14:textId="603C728F" w:rsidR="00355308" w:rsidRPr="00416D97" w:rsidRDefault="00416D97" w:rsidP="00416D97">
            <w:pPr>
              <w:spacing w:after="40"/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bCs/>
              </w:rPr>
              <w:t xml:space="preserve">Kazimierzowska 46/48/35 </w:t>
            </w:r>
          </w:p>
          <w:p w14:paraId="2B667E99" w14:textId="77777777" w:rsidR="00355308" w:rsidRPr="00416D97" w:rsidRDefault="00355308" w:rsidP="00416D97">
            <w:pPr>
              <w:spacing w:after="40"/>
              <w:jc w:val="both"/>
              <w:rPr>
                <w:bCs/>
              </w:rPr>
            </w:pPr>
            <w:r w:rsidRPr="00416D97">
              <w:rPr>
                <w:bCs/>
              </w:rPr>
              <w:t>02-546 Warszawa</w:t>
            </w:r>
          </w:p>
          <w:p w14:paraId="051171D6" w14:textId="77777777" w:rsidR="00355308" w:rsidRPr="00416D97" w:rsidRDefault="00355308" w:rsidP="00416D97">
            <w:pPr>
              <w:spacing w:after="40"/>
              <w:jc w:val="both"/>
              <w:rPr>
                <w:color w:val="000000"/>
              </w:rPr>
            </w:pPr>
            <w:r w:rsidRPr="00416D97">
              <w:rPr>
                <w:color w:val="000000"/>
                <w:u w:val="single"/>
              </w:rPr>
              <w:t>Uzasadnienie wyboru</w:t>
            </w:r>
            <w:r w:rsidRPr="00416D97">
              <w:rPr>
                <w:color w:val="000000"/>
              </w:rPr>
              <w:t>:</w:t>
            </w:r>
          </w:p>
          <w:p w14:paraId="0948CCE7" w14:textId="77777777" w:rsidR="00355308" w:rsidRPr="00416D97" w:rsidRDefault="00355308" w:rsidP="00416D97">
            <w:pPr>
              <w:pStyle w:val="Nagwek"/>
              <w:tabs>
                <w:tab w:val="left" w:pos="708"/>
              </w:tabs>
              <w:spacing w:after="40"/>
              <w:jc w:val="both"/>
            </w:pPr>
            <w:r w:rsidRPr="00416D97">
              <w:t>Najkorzystniejsza oferta spełniająca wymagania SWZ.</w:t>
            </w:r>
          </w:p>
        </w:tc>
      </w:tr>
    </w:tbl>
    <w:p w14:paraId="3D75949B" w14:textId="77777777" w:rsidR="00B36EDA" w:rsidRPr="00416D97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416D97">
        <w:rPr>
          <w:b/>
          <w:bCs/>
          <w:color w:val="000000"/>
        </w:rPr>
        <w:t>Punktacja przyznana ofertom w każdym kryterium oceny ofert wraz z łączną punktacją</w:t>
      </w:r>
      <w:r w:rsidRPr="00416D97">
        <w:rPr>
          <w:color w:val="000000"/>
        </w:rPr>
        <w:t>: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8"/>
        <w:gridCol w:w="3402"/>
        <w:gridCol w:w="2410"/>
        <w:gridCol w:w="1559"/>
      </w:tblGrid>
      <w:tr w:rsidR="00B36EDA" w:rsidRPr="00416D97" w14:paraId="586FBE9C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D2D84C" w14:textId="77777777" w:rsidR="00B36EDA" w:rsidRPr="00416D97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16D97">
              <w:rPr>
                <w:bCs/>
              </w:rPr>
              <w:t>Część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C0BB38" w14:textId="77777777" w:rsidR="00B36EDA" w:rsidRPr="00416D97" w:rsidRDefault="00B36EDA" w:rsidP="00967BF4">
            <w:pPr>
              <w:spacing w:before="120" w:after="120"/>
              <w:jc w:val="center"/>
              <w:rPr>
                <w:bCs/>
              </w:rPr>
            </w:pPr>
            <w:r w:rsidRPr="00416D97">
              <w:rPr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5DB247D" w14:textId="77777777" w:rsidR="00B36EDA" w:rsidRPr="00416D97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16D97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13C4BF" w14:textId="77777777" w:rsidR="00B36EDA" w:rsidRPr="00416D97" w:rsidRDefault="00B36EDA" w:rsidP="00967BF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416D97">
              <w:rPr>
                <w:bCs/>
                <w:color w:val="000000"/>
              </w:rPr>
              <w:t>Razem</w:t>
            </w:r>
          </w:p>
        </w:tc>
      </w:tr>
      <w:tr w:rsidR="00355308" w:rsidRPr="00416D97" w14:paraId="79DA9F58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03DD0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Pakiet 1 - Adsorber krwi pełnej wraz z akcesoriami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037EC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Cytosorbents Poland Sp. z o.o.</w:t>
            </w:r>
          </w:p>
          <w:p w14:paraId="39EE06AB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Al. Armii Ludowej 26</w:t>
            </w:r>
          </w:p>
          <w:p w14:paraId="7B828EDB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00-609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F655D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079BA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334A6062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FDCF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2 - Pakiet 2 - Aparat do treningu oddechowego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8DE5F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Bialmed Sp. z o.o.</w:t>
            </w:r>
          </w:p>
          <w:p w14:paraId="255792C4" w14:textId="5CB389CA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Kazimierzowska 46/48/35</w:t>
            </w:r>
          </w:p>
          <w:p w14:paraId="2BA64225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45039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58D2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6A981AC6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05F40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2 - Pakiet 2 - Aparat do treningu oddechowego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8422B" w14:textId="77777777" w:rsidR="00416D97" w:rsidRPr="00416D97" w:rsidRDefault="00416D97" w:rsidP="00416D9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14:paraId="59468277" w14:textId="5CCEEA07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Pod Borem 18</w:t>
            </w:r>
          </w:p>
          <w:p w14:paraId="0107F73C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41-808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470C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- 251.64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70358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251,64</w:t>
            </w:r>
          </w:p>
        </w:tc>
      </w:tr>
      <w:tr w:rsidR="00355308" w:rsidRPr="00416D97" w14:paraId="1A6C9D7F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81148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3 - Pakiet 3 - Dren Kehra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E0424" w14:textId="77777777" w:rsidR="00416D97" w:rsidRPr="00416D97" w:rsidRDefault="00416D97" w:rsidP="00416D9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14:paraId="39E3EF63" w14:textId="08F508C1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Pod Borem 18</w:t>
            </w:r>
          </w:p>
          <w:p w14:paraId="7863728B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41-808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2693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A946A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7CC6CEA9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2D5B2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4 - Pakiet 4 - Jednorazowy pistolet z igłą do biopsji stercza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19FBB" w14:textId="77777777" w:rsidR="00416D97" w:rsidRPr="00416D97" w:rsidRDefault="00416D97" w:rsidP="00416D9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IVRA Medical T. Kaczmarek A. Twardowski Sp. J.</w:t>
            </w:r>
          </w:p>
          <w:p w14:paraId="16E22438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Czerniakowska 28B/VIIIB</w:t>
            </w:r>
          </w:p>
          <w:p w14:paraId="7C9428E5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00-714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1CE01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- 393.68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8DD19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393,68</w:t>
            </w:r>
          </w:p>
        </w:tc>
      </w:tr>
      <w:tr w:rsidR="00355308" w:rsidRPr="00416D97" w14:paraId="2C430ACE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32DA4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4 - Pakiet 4 - Jednorazowy pistolet z igłą do biopsji stercza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ADD59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Varimed Sp. z o.o.</w:t>
            </w:r>
          </w:p>
          <w:p w14:paraId="1C7A610C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Tadeusza Kościuszki 115/4U</w:t>
            </w:r>
          </w:p>
          <w:p w14:paraId="1DE9C84D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50-442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5FBA1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- 387.64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3182B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387,64</w:t>
            </w:r>
          </w:p>
        </w:tc>
      </w:tr>
      <w:tr w:rsidR="00355308" w:rsidRPr="00416D97" w14:paraId="0681128E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4ADE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4 - Pakiet 4 - Jednorazowy pistolet z igłą do biopsji stercza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EEBCF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Beryl Med Poland Sp. z o.o.</w:t>
            </w:r>
          </w:p>
          <w:p w14:paraId="33A930C7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rtm. Witolda Pileckiego 59/151</w:t>
            </w:r>
          </w:p>
          <w:p w14:paraId="7CC10E31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02-781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A6E1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- 362.64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DCDE7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362,64</w:t>
            </w:r>
          </w:p>
        </w:tc>
      </w:tr>
      <w:tr w:rsidR="00355308" w:rsidRPr="00416D97" w14:paraId="5C6D6FA3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79D3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4 - Pakiet 4 - Jednorazowy pistolet z igłą do biopsji stercza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5BE2" w14:textId="7E10B3B6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Billmed Sp.</w:t>
            </w:r>
            <w:r w:rsidR="00416D97">
              <w:rPr>
                <w:b/>
                <w:bCs/>
                <w:sz w:val="22"/>
                <w:szCs w:val="22"/>
              </w:rPr>
              <w:t xml:space="preserve"> </w:t>
            </w:r>
            <w:r w:rsidRPr="00416D97">
              <w:rPr>
                <w:b/>
                <w:bCs/>
                <w:sz w:val="22"/>
                <w:szCs w:val="22"/>
              </w:rPr>
              <w:t>z</w:t>
            </w:r>
            <w:r w:rsidR="00416D97">
              <w:rPr>
                <w:b/>
                <w:bCs/>
                <w:sz w:val="22"/>
                <w:szCs w:val="22"/>
              </w:rPr>
              <w:t xml:space="preserve"> </w:t>
            </w:r>
            <w:r w:rsidRPr="00416D97">
              <w:rPr>
                <w:b/>
                <w:bCs/>
                <w:sz w:val="22"/>
                <w:szCs w:val="22"/>
              </w:rPr>
              <w:t>o.o.</w:t>
            </w:r>
          </w:p>
          <w:p w14:paraId="0A20CAD7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Krypska 24/1</w:t>
            </w:r>
          </w:p>
          <w:p w14:paraId="27125680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04-082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D2F6A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- 209.96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B0DB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209,96</w:t>
            </w:r>
          </w:p>
        </w:tc>
      </w:tr>
      <w:tr w:rsidR="00355308" w:rsidRPr="00416D97" w14:paraId="15C0C30D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0B540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4 - Pakiet 4 - Jednorazowy pistolet z igłą do biopsji stercza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64DD0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Advance Europe Sp. z o.o. Biuro Techniczno-Handlowe</w:t>
            </w:r>
          </w:p>
          <w:p w14:paraId="1CB3FE41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lastRenderedPageBreak/>
              <w:t>ul. Fasolowa 31A</w:t>
            </w:r>
          </w:p>
          <w:p w14:paraId="402DC759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02-482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582F7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lastRenderedPageBreak/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E0B36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7DE646F4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7988D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5 - Pakiet 5 - Kasetki histopatologiczne do bardzo drobnych wycinków (biopsyjne)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41B80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ANGA ANIOŁA TOMASZ ANIOŁA</w:t>
            </w:r>
          </w:p>
          <w:p w14:paraId="5E4FB728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Słonimska 11</w:t>
            </w:r>
          </w:p>
          <w:p w14:paraId="33325DD3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61-132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63EA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E155C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3EFDEB5A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0B5C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5 - Pakiet 5 - Kasetki histopatologiczne do bardzo drobnych wycinków (biopsyjne)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980B1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Elektro Med Grzegorz Pałkowski</w:t>
            </w:r>
          </w:p>
          <w:p w14:paraId="0EFAEFF4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Zabierzowska 11</w:t>
            </w:r>
          </w:p>
          <w:p w14:paraId="4BD41B9D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32-005 Niepołomice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423D0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- 263.16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EAADF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263,16</w:t>
            </w:r>
          </w:p>
        </w:tc>
      </w:tr>
      <w:tr w:rsidR="00355308" w:rsidRPr="00416D97" w14:paraId="246DFC75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ABA5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6 - Pakiet 6 - Kasetki histopatologiczne z przykrywkami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122B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ANGA ANIOŁA TOMASZ ANIOŁA</w:t>
            </w:r>
          </w:p>
          <w:p w14:paraId="29C4B372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Słonimska 11</w:t>
            </w:r>
          </w:p>
          <w:p w14:paraId="7A24DC40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61-132 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27A29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55AED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79F6EC15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ADD7C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7 - Pakiet 7 - Klipsy tytanowe do klipsownic laparoskopowych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FB4BD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SUN-MED Spółka Cywilna</w:t>
            </w:r>
          </w:p>
          <w:p w14:paraId="12159692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Franciszkańska 104/112</w:t>
            </w:r>
          </w:p>
          <w:p w14:paraId="613E25B2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91-845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028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26E87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75AA7DC0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BE6EE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7 - Pakiet 7 - Klipsy tytanowe do klipsownic laparoskopowych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6F154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Beryl Med Poland Sp. z o.o.</w:t>
            </w:r>
          </w:p>
          <w:p w14:paraId="7D451E8B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rtm. Witolda Pileckiego 59/151</w:t>
            </w:r>
          </w:p>
          <w:p w14:paraId="5FB1C496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02-781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FA5B4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4C3DB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0,00</w:t>
            </w:r>
          </w:p>
        </w:tc>
      </w:tr>
      <w:tr w:rsidR="00355308" w:rsidRPr="00416D97" w14:paraId="7A5E788A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71CBF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8 - Pakiet 8 - Kubki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AD729" w14:textId="77777777" w:rsidR="00416D97" w:rsidRPr="00416D97" w:rsidRDefault="00416D97" w:rsidP="00416D9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14:paraId="4DF80B05" w14:textId="3B5D9168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Pod Borem 18</w:t>
            </w:r>
          </w:p>
          <w:p w14:paraId="3FCBA518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41-808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613D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1AA1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3BBBF322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34630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9 - Pakiet 9 - Mikrokuwety do badania cukru u noworodka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8633F" w14:textId="1DA5CD2D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 xml:space="preserve">Medservice Sztandar </w:t>
            </w:r>
            <w:r w:rsidR="00416D97">
              <w:rPr>
                <w:b/>
                <w:bCs/>
                <w:sz w:val="22"/>
                <w:szCs w:val="22"/>
              </w:rPr>
              <w:t>Sp. z o.o.</w:t>
            </w:r>
          </w:p>
          <w:p w14:paraId="7E34507C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Bojkowska 59C</w:t>
            </w:r>
          </w:p>
          <w:p w14:paraId="380094C4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44-100 Gliwice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7F674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66C0D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437E2136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B32F9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10 - Pakiet 10 - Nakłuwacze do pobierania krwi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F4936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Centrum Diabetologii Sp. z o.o.</w:t>
            </w:r>
          </w:p>
          <w:p w14:paraId="06F84C6D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Niedźwiedzia 29B</w:t>
            </w:r>
          </w:p>
          <w:p w14:paraId="7E98A0B9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02-737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AE313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3221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5AC23E74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CECF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10 - Pakiet 10 - Nakłuwacze do pobierania krwi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B52C3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Bialmed Sp. z o.o.</w:t>
            </w:r>
          </w:p>
          <w:p w14:paraId="6F92E1EC" w14:textId="0FA00C97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Kazimierzowska 46/48/35</w:t>
            </w:r>
          </w:p>
          <w:p w14:paraId="70F207D4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33BD7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- 363.64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B6945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363,64</w:t>
            </w:r>
          </w:p>
        </w:tc>
      </w:tr>
      <w:tr w:rsidR="00355308" w:rsidRPr="00416D97" w14:paraId="1A396482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2BF6E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11 - Pakiet 11 - Nebulizatory jednorazowego użycia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6D040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SKAMEX Spółka Akcyjna</w:t>
            </w:r>
          </w:p>
          <w:p w14:paraId="150019AB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Częstochowska 38/52</w:t>
            </w:r>
          </w:p>
          <w:p w14:paraId="3FE5769C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93-121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40F11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FB8E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6B7330E4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194B0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12 - Pakiet 12 - Papier do EKG i rejestratorów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1E606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SORIMEX Sp. z o.o. Sp.k.</w:t>
            </w:r>
          </w:p>
          <w:p w14:paraId="682255F5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Równinna 25</w:t>
            </w:r>
          </w:p>
          <w:p w14:paraId="084899C9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87-100 Toruń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0583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4DF32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249254B5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78FB7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12 - Pakiet 12 - Papier do EKG i rejestratorów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1471C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Medicom Sp. z o.o.</w:t>
            </w:r>
          </w:p>
          <w:p w14:paraId="5ED1B8AA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M. Skłodowskiej - Curie 34</w:t>
            </w:r>
          </w:p>
          <w:p w14:paraId="2EA63424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41-819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0F83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E48A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0,00</w:t>
            </w:r>
          </w:p>
        </w:tc>
      </w:tr>
      <w:tr w:rsidR="00355308" w:rsidRPr="00416D97" w14:paraId="70E30A4A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5DAD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13 - Pakiet 13 - Pierścienie do gumkowania żylaków odbytu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E78FC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SUN-MED Spółka Cywilna</w:t>
            </w:r>
          </w:p>
          <w:p w14:paraId="1F342BCC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Franciszkańska 104/112</w:t>
            </w:r>
          </w:p>
          <w:p w14:paraId="2F80F931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91-845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49C9B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88495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22FCBD60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EB8A3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14 - Pakiet 14 - Probówki do wykonywania badań z zakresu </w:t>
            </w:r>
            <w:r w:rsidRPr="00416D97">
              <w:rPr>
                <w:sz w:val="22"/>
                <w:szCs w:val="22"/>
              </w:rPr>
              <w:lastRenderedPageBreak/>
              <w:t>serologii transfuzjologicznej i nakłuwacze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E1384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lastRenderedPageBreak/>
              <w:t>SARSTEDT Spółka z o.o.</w:t>
            </w:r>
          </w:p>
          <w:p w14:paraId="48CF81AC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Grzybowska 87</w:t>
            </w:r>
          </w:p>
          <w:p w14:paraId="5BAE91B4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lastRenderedPageBreak/>
              <w:t>00-844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887A6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lastRenderedPageBreak/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8BC4D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7D03EC6B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9D8D3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15 - Pakiet 15 - Probówki Falcona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00566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SARSTEDT Spółka z o.o.</w:t>
            </w:r>
          </w:p>
          <w:p w14:paraId="6BDBDF5C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Grzybowska 87</w:t>
            </w:r>
          </w:p>
          <w:p w14:paraId="6D14CD4C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00-844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4C6A2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0F98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03345B99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1B98A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16 - Pakiet 16 - Próżnociąg położniczy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7A67E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ALBIS MAZUR Sp. z o.o.</w:t>
            </w:r>
          </w:p>
          <w:p w14:paraId="660B14ED" w14:textId="0A0FAD1D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</w:t>
            </w:r>
            <w:r w:rsidR="00416D97">
              <w:rPr>
                <w:sz w:val="22"/>
                <w:szCs w:val="22"/>
              </w:rPr>
              <w:t xml:space="preserve"> </w:t>
            </w:r>
            <w:r w:rsidRPr="00416D97">
              <w:rPr>
                <w:sz w:val="22"/>
                <w:szCs w:val="22"/>
              </w:rPr>
              <w:t>Stawiszyńska 10/2</w:t>
            </w:r>
          </w:p>
          <w:p w14:paraId="522EAA2E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62-800 Kalisz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77A2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- 378.20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6249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378,20</w:t>
            </w:r>
          </w:p>
        </w:tc>
      </w:tr>
      <w:tr w:rsidR="00355308" w:rsidRPr="00416D97" w14:paraId="04DC5250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9E3A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16 - Pakiet 16 - Próżnociąg położniczy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84DFE7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Meden-Inmed Sp.  z o.o.</w:t>
            </w:r>
          </w:p>
          <w:p w14:paraId="5A8E80AA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Wenedów 2</w:t>
            </w:r>
          </w:p>
          <w:p w14:paraId="27EAEFEC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75-847 Koszalin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2F55E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BFFAD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3FCDD2BA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E7EF6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16 - Pakiet 16 - Próżnociąg położniczy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96A2D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Rovers Polska Sp. z o.o.</w:t>
            </w:r>
          </w:p>
          <w:p w14:paraId="781B0CC5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Stołeczna 10</w:t>
            </w:r>
          </w:p>
          <w:p w14:paraId="40C5EC42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05-501 Piaseczno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58236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- 312.52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10A1D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312,52</w:t>
            </w:r>
          </w:p>
        </w:tc>
      </w:tr>
      <w:tr w:rsidR="00355308" w:rsidRPr="00416D97" w14:paraId="37035CF9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FB64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17 - Pakiet 17 - Rurki dotchawicze i sonda monopolarna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E12A8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Medtronic Poland sp. z o.o.</w:t>
            </w:r>
          </w:p>
          <w:p w14:paraId="25AE7D04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Polna 11</w:t>
            </w:r>
          </w:p>
          <w:p w14:paraId="31FECEF5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00-633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51F1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24238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711AF381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29540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19 - Pakiet 19 - Stapler skórny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47518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Beryl Med Poland Sp. z o.o.</w:t>
            </w:r>
          </w:p>
          <w:p w14:paraId="433CE014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rtm. Witolda Pileckiego 59/151</w:t>
            </w:r>
          </w:p>
          <w:p w14:paraId="116D2840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02-781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DCF9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- 381.80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140AC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381,80</w:t>
            </w:r>
          </w:p>
        </w:tc>
      </w:tr>
      <w:tr w:rsidR="00355308" w:rsidRPr="00416D97" w14:paraId="0157A359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80B8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19 - Pakiet 19 - Stapler skórny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2D934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ALBIS MAZUR Sp. z o.o.</w:t>
            </w:r>
          </w:p>
          <w:p w14:paraId="1FB368E0" w14:textId="1670E41D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</w:t>
            </w:r>
            <w:r w:rsidR="00416D97">
              <w:rPr>
                <w:sz w:val="22"/>
                <w:szCs w:val="22"/>
              </w:rPr>
              <w:t xml:space="preserve"> </w:t>
            </w:r>
            <w:r w:rsidRPr="00416D97">
              <w:rPr>
                <w:sz w:val="22"/>
                <w:szCs w:val="22"/>
              </w:rPr>
              <w:t>Stawiszyńska 10/2</w:t>
            </w:r>
          </w:p>
          <w:p w14:paraId="40CB09B4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62-800 Kalisz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01E4C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- 236.96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736A1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236,96</w:t>
            </w:r>
          </w:p>
        </w:tc>
      </w:tr>
      <w:tr w:rsidR="00355308" w:rsidRPr="00416D97" w14:paraId="2F947712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22D2E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19 - Pakiet 19 - Stapler skórny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BF8C2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NTM-MED S.C.</w:t>
            </w:r>
          </w:p>
          <w:p w14:paraId="2DF2EE8D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Wyszyńskiego 154 B/1</w:t>
            </w:r>
          </w:p>
          <w:p w14:paraId="5BB65EAA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66-400 Gorzów Wielkopolski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A943B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59650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0,00</w:t>
            </w:r>
          </w:p>
        </w:tc>
      </w:tr>
      <w:tr w:rsidR="00355308" w:rsidRPr="00416D97" w14:paraId="395D3163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8B8B1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19 - Pakiet 19 - Stapler skórny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19B0B" w14:textId="77777777" w:rsidR="00416D97" w:rsidRPr="00416D97" w:rsidRDefault="00416D97" w:rsidP="00416D9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14:paraId="4301A29D" w14:textId="03EBF751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Pod Borem 18</w:t>
            </w:r>
          </w:p>
          <w:p w14:paraId="30C84092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41-808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1EB39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99672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729B1A44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C6F9E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20 - Pakiet 20 - Staplery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2DEBB" w14:textId="6BB5FE6B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MEDITRADE Poland Sp</w:t>
            </w:r>
            <w:r w:rsidR="00416D97">
              <w:rPr>
                <w:b/>
                <w:bCs/>
                <w:sz w:val="22"/>
                <w:szCs w:val="22"/>
              </w:rPr>
              <w:t>. z o.o.</w:t>
            </w:r>
          </w:p>
          <w:p w14:paraId="4177A013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Pańska 73</w:t>
            </w:r>
          </w:p>
          <w:p w14:paraId="2544C15C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00-834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AB2B3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6536B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2E95AE40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BA03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21 - Pakiet 21 - Staplery 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DF4AF" w14:textId="72F4FC08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 xml:space="preserve">MEDITRADE Poland </w:t>
            </w:r>
            <w:r w:rsidR="00416D97">
              <w:rPr>
                <w:b/>
                <w:bCs/>
                <w:sz w:val="22"/>
                <w:szCs w:val="22"/>
              </w:rPr>
              <w:t>Sp. z o.o.</w:t>
            </w:r>
          </w:p>
          <w:p w14:paraId="14B0B8D7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Pańska 73</w:t>
            </w:r>
          </w:p>
          <w:p w14:paraId="5AAFCCB9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00-834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DAD06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39486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37543C92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A915C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21 - Pakiet 21 - Staplery II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75489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Aesculap Chifa Spółka z ograniczoną odpowiedzialnością</w:t>
            </w:r>
          </w:p>
          <w:p w14:paraId="5632C4A4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Tysiąclecia 14</w:t>
            </w:r>
          </w:p>
          <w:p w14:paraId="74AE9C3F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64-300 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D0077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- 242.52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7BE82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242,52</w:t>
            </w:r>
          </w:p>
        </w:tc>
      </w:tr>
      <w:tr w:rsidR="00355308" w:rsidRPr="00416D97" w14:paraId="04415F6D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4817C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22 - Pakiet 22 - Stazy (opaski uciskowe)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840BA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Bialmed Sp. z o.o.</w:t>
            </w:r>
          </w:p>
          <w:p w14:paraId="6EA7C867" w14:textId="0E7B9C8B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Kazimierzowska 46/48/35</w:t>
            </w:r>
          </w:p>
          <w:p w14:paraId="35C01766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E77E7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A9635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1D18DF76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688DA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23 - Pakiet 23 - System do pobierania krwi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CEC23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SARSTEDT Spółka z o.o.</w:t>
            </w:r>
          </w:p>
          <w:p w14:paraId="222BC57F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Grzybowska 87</w:t>
            </w:r>
          </w:p>
          <w:p w14:paraId="04445742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00-844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42258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6599F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4E13CF8F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17C45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lastRenderedPageBreak/>
              <w:t>24 - Pakiet 24 - System do pobierania próbek z drzewa oskrzelowego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508F0" w14:textId="77777777" w:rsidR="00416D97" w:rsidRPr="00416D97" w:rsidRDefault="00416D97" w:rsidP="00416D9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14:paraId="458AE59F" w14:textId="37314A3A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Pod Borem 18</w:t>
            </w:r>
          </w:p>
          <w:p w14:paraId="7C97E2A5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41-808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EC4A2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5BE3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257E8C56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E6E59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24 - Pakiet 24 - System do pobierania próbek z drzewa oskrzelowego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C3E85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SKAMEX Spółka Akcyjna</w:t>
            </w:r>
          </w:p>
          <w:p w14:paraId="0FE76DA1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Częstochowska 38/52</w:t>
            </w:r>
          </w:p>
          <w:p w14:paraId="3C656FE3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93-121 Łódź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22C5C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- 174.76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978C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174,76</w:t>
            </w:r>
          </w:p>
        </w:tc>
      </w:tr>
      <w:tr w:rsidR="00355308" w:rsidRPr="00416D97" w14:paraId="19AA2EA4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A74BF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26 - Pakiet 26 - Szpatułki laryngologiczne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D6B07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Bialmed Sp. z o.o.</w:t>
            </w:r>
          </w:p>
          <w:p w14:paraId="2ABFA265" w14:textId="78F962B7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Kazimierzowska 46/48/35</w:t>
            </w:r>
          </w:p>
          <w:p w14:paraId="14C5C5AD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D2E2E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15443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3FB80EDC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F8B4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26 - Pakiet 26 - Szpatułki laryngologiczne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0E4A3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Polmil sp. z o. o.</w:t>
            </w:r>
          </w:p>
          <w:p w14:paraId="4F20137C" w14:textId="77777777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 Przemysłowa 8 B</w:t>
            </w:r>
          </w:p>
          <w:p w14:paraId="1C9866D2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85-758 Bydgoszcz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59E9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- 372.40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F0E66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372,40</w:t>
            </w:r>
          </w:p>
        </w:tc>
      </w:tr>
      <w:tr w:rsidR="00355308" w:rsidRPr="00416D97" w14:paraId="0FC19155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E36B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26 - Pakiet 26 - Szpatułki laryngologiczne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42A5" w14:textId="77777777" w:rsidR="00416D97" w:rsidRPr="00416D97" w:rsidRDefault="00416D97" w:rsidP="00416D9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14:paraId="67BC7E52" w14:textId="124D09E8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Pod Borem 18</w:t>
            </w:r>
          </w:p>
          <w:p w14:paraId="4546EEA6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41-808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E2E7F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- 324.32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A8FF5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324,32</w:t>
            </w:r>
          </w:p>
        </w:tc>
      </w:tr>
      <w:tr w:rsidR="00355308" w:rsidRPr="00416D97" w14:paraId="40B892D2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12FDD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27 - Pakiet 27 - Troakary jednorazowego użytku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5FDCA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ALBIS MAZUR Sp. z o.o.</w:t>
            </w:r>
          </w:p>
          <w:p w14:paraId="70A5F350" w14:textId="3081D3D6" w:rsidR="00355308" w:rsidRPr="00416D97" w:rsidRDefault="00355308" w:rsidP="007C1C6B">
            <w:pPr>
              <w:spacing w:line="276" w:lineRule="auto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ul.</w:t>
            </w:r>
            <w:r w:rsidR="00416D97">
              <w:rPr>
                <w:sz w:val="22"/>
                <w:szCs w:val="22"/>
              </w:rPr>
              <w:t xml:space="preserve"> </w:t>
            </w:r>
            <w:r w:rsidRPr="00416D97">
              <w:rPr>
                <w:sz w:val="22"/>
                <w:szCs w:val="22"/>
              </w:rPr>
              <w:t>Stawiszyńska 10/2</w:t>
            </w:r>
          </w:p>
          <w:p w14:paraId="29744876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62-800 Kalisz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CAF35" w14:textId="77777777" w:rsidR="00355308" w:rsidRPr="00416D97" w:rsidRDefault="00355308" w:rsidP="007C1C6B">
            <w:pPr>
              <w:spacing w:before="40" w:after="40"/>
              <w:rPr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- 240.00</w:t>
            </w:r>
          </w:p>
          <w:p w14:paraId="1AAA6404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2 - Jakość - 128.00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BA654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368,00</w:t>
            </w:r>
          </w:p>
        </w:tc>
      </w:tr>
      <w:tr w:rsidR="00355308" w:rsidRPr="00416D97" w14:paraId="11C26B8D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65DF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28 - Pakiet 28 - Worki do zbiórki moczu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1DEDA" w14:textId="77777777" w:rsidR="00355308" w:rsidRPr="00416D97" w:rsidRDefault="00355308" w:rsidP="007C1C6B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Bialmed Sp. z o.o.</w:t>
            </w:r>
          </w:p>
          <w:p w14:paraId="1B4F0593" w14:textId="7FA88850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Kazimierzowska 46/48/35</w:t>
            </w:r>
          </w:p>
          <w:p w14:paraId="41958A9B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02-546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2A9C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- 400.00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67565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400,00</w:t>
            </w:r>
          </w:p>
        </w:tc>
      </w:tr>
      <w:tr w:rsidR="00355308" w:rsidRPr="00416D97" w14:paraId="00EF5405" w14:textId="77777777" w:rsidTr="00416D97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4BB1D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28 - Pakiet 28 - Worki do zbiórki moczu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5AFC4" w14:textId="77777777" w:rsidR="00416D97" w:rsidRPr="00416D97" w:rsidRDefault="00416D97" w:rsidP="00416D97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416D97">
              <w:rPr>
                <w:b/>
                <w:bCs/>
                <w:sz w:val="22"/>
                <w:szCs w:val="22"/>
              </w:rPr>
              <w:t>Zarys International Group Sp. z o.o. Sp. k.</w:t>
            </w:r>
          </w:p>
          <w:p w14:paraId="6098BE97" w14:textId="7F826184" w:rsidR="00355308" w:rsidRPr="00416D97" w:rsidRDefault="00416D97" w:rsidP="007C1C6B">
            <w:pPr>
              <w:spacing w:line="276" w:lineRule="auto"/>
              <w:rPr>
                <w:sz w:val="22"/>
                <w:szCs w:val="22"/>
              </w:rPr>
            </w:pPr>
            <w:r>
              <w:rPr>
                <w:bCs/>
              </w:rPr>
              <w:t xml:space="preserve">ul. </w:t>
            </w:r>
            <w:r w:rsidR="00355308" w:rsidRPr="00416D97">
              <w:rPr>
                <w:sz w:val="22"/>
                <w:szCs w:val="22"/>
              </w:rPr>
              <w:t>Pod Borem 18</w:t>
            </w:r>
          </w:p>
          <w:p w14:paraId="5ED49A2B" w14:textId="77777777" w:rsidR="00355308" w:rsidRPr="00416D97" w:rsidRDefault="00355308" w:rsidP="007C1C6B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41-808 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525E" w14:textId="77777777" w:rsidR="00355308" w:rsidRPr="00416D97" w:rsidRDefault="00355308" w:rsidP="007C1C6B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>1 - Cena - 248.04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3A576" w14:textId="77777777" w:rsidR="00355308" w:rsidRPr="00416D97" w:rsidRDefault="00355308" w:rsidP="007C1C6B">
            <w:pPr>
              <w:jc w:val="center"/>
              <w:rPr>
                <w:color w:val="000000"/>
                <w:sz w:val="22"/>
                <w:szCs w:val="22"/>
              </w:rPr>
            </w:pPr>
            <w:r w:rsidRPr="00416D97">
              <w:rPr>
                <w:sz w:val="22"/>
                <w:szCs w:val="22"/>
              </w:rPr>
              <w:t xml:space="preserve">  248,04</w:t>
            </w:r>
          </w:p>
        </w:tc>
      </w:tr>
      <w:bookmarkEnd w:id="0"/>
    </w:tbl>
    <w:p w14:paraId="0966ADFD" w14:textId="47E3F9EB" w:rsidR="008642B3" w:rsidRPr="00416D97" w:rsidRDefault="008642B3" w:rsidP="00416D97">
      <w:pPr>
        <w:spacing w:before="720" w:after="480" w:line="360" w:lineRule="auto"/>
        <w:ind w:left="3119" w:right="-425" w:firstLine="425"/>
        <w:jc w:val="right"/>
        <w:rPr>
          <w:vertAlign w:val="superscript"/>
        </w:rPr>
      </w:pPr>
    </w:p>
    <w:sectPr w:rsidR="008642B3" w:rsidRPr="00416D9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D1C92E" w14:textId="77777777" w:rsidR="00F0601C" w:rsidRDefault="00F0601C">
      <w:r>
        <w:separator/>
      </w:r>
    </w:p>
  </w:endnote>
  <w:endnote w:type="continuationSeparator" w:id="0">
    <w:p w14:paraId="79246148" w14:textId="77777777" w:rsidR="00F0601C" w:rsidRDefault="00F06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EAC3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4C351" w14:textId="34CE6A6F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9A70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0EF34" w14:textId="77777777" w:rsidR="00F0601C" w:rsidRDefault="00F0601C">
      <w:r>
        <w:separator/>
      </w:r>
    </w:p>
  </w:footnote>
  <w:footnote w:type="continuationSeparator" w:id="0">
    <w:p w14:paraId="62230630" w14:textId="77777777" w:rsidR="00F0601C" w:rsidRDefault="00F06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3951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A050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6584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601C"/>
    <w:rsid w:val="00022322"/>
    <w:rsid w:val="00042497"/>
    <w:rsid w:val="00092710"/>
    <w:rsid w:val="000C1E6F"/>
    <w:rsid w:val="000E4E56"/>
    <w:rsid w:val="001A1468"/>
    <w:rsid w:val="001B7815"/>
    <w:rsid w:val="00211A34"/>
    <w:rsid w:val="002B1E4F"/>
    <w:rsid w:val="002B6761"/>
    <w:rsid w:val="003445A0"/>
    <w:rsid w:val="00355308"/>
    <w:rsid w:val="003A0AFC"/>
    <w:rsid w:val="003D611C"/>
    <w:rsid w:val="00416D97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3169"/>
    <w:rsid w:val="00D04203"/>
    <w:rsid w:val="00D26ED6"/>
    <w:rsid w:val="00D42C90"/>
    <w:rsid w:val="00D8427E"/>
    <w:rsid w:val="00E30B2D"/>
    <w:rsid w:val="00E62859"/>
    <w:rsid w:val="00E85D70"/>
    <w:rsid w:val="00F0601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315287"/>
  <w15:chartTrackingRefBased/>
  <w15:docId w15:val="{41787B54-FBE6-4E73-A8CE-2CD09EC66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8</Pages>
  <Words>1927</Words>
  <Characters>10377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2025-06-03T10:29:00Z</dcterms:created>
  <dcterms:modified xsi:type="dcterms:W3CDTF">2025-06-04T11:56:00Z</dcterms:modified>
</cp:coreProperties>
</file>