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48B3A" w14:textId="77777777" w:rsidR="00B82BD7" w:rsidRPr="00B82BD7" w:rsidRDefault="00B82BD7" w:rsidP="00B82BD7">
      <w:pPr>
        <w:keepNext/>
        <w:jc w:val="right"/>
        <w:outlineLvl w:val="2"/>
        <w:rPr>
          <w:rFonts w:ascii="Verdana" w:hAnsi="Verdana"/>
          <w:b/>
          <w:bCs/>
          <w:sz w:val="18"/>
          <w:szCs w:val="18"/>
        </w:rPr>
      </w:pPr>
      <w:r w:rsidRPr="00B82BD7">
        <w:rPr>
          <w:rFonts w:ascii="Verdana" w:hAnsi="Verdana"/>
          <w:bCs/>
          <w:sz w:val="18"/>
          <w:szCs w:val="18"/>
        </w:rPr>
        <w:tab/>
      </w:r>
      <w:r w:rsidRPr="00B82BD7">
        <w:rPr>
          <w:rFonts w:ascii="Verdana" w:hAnsi="Verdana"/>
          <w:bCs/>
          <w:sz w:val="18"/>
          <w:szCs w:val="18"/>
        </w:rPr>
        <w:tab/>
      </w:r>
      <w:r w:rsidRPr="00B82BD7">
        <w:rPr>
          <w:rFonts w:ascii="Verdana" w:hAnsi="Verdana"/>
          <w:bCs/>
          <w:sz w:val="18"/>
          <w:szCs w:val="18"/>
        </w:rPr>
        <w:tab/>
      </w:r>
      <w:r w:rsidRPr="00B82BD7">
        <w:rPr>
          <w:rFonts w:ascii="Verdana" w:hAnsi="Verdana"/>
          <w:b/>
          <w:bCs/>
          <w:sz w:val="18"/>
          <w:szCs w:val="18"/>
        </w:rPr>
        <w:t>Załącznik nr 1</w:t>
      </w:r>
    </w:p>
    <w:p w14:paraId="20ADED84" w14:textId="77777777" w:rsidR="00B82BD7" w:rsidRPr="00B82BD7" w:rsidRDefault="00B82BD7" w:rsidP="00B82BD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B7D9255" w14:textId="77777777" w:rsidR="00B82BD7" w:rsidRPr="00B82BD7" w:rsidRDefault="00B82BD7" w:rsidP="00B82BD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82BD7">
        <w:rPr>
          <w:rFonts w:ascii="Verdana" w:hAnsi="Verdana"/>
          <w:b/>
          <w:sz w:val="18"/>
          <w:szCs w:val="18"/>
        </w:rPr>
        <w:t>FORMULARZ OFERTY</w:t>
      </w:r>
    </w:p>
    <w:p w14:paraId="2B639541" w14:textId="77777777" w:rsidR="00B82BD7" w:rsidRPr="00B82BD7" w:rsidRDefault="00B82BD7" w:rsidP="00B82BD7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661B84E" w14:textId="77777777" w:rsidR="00B82BD7" w:rsidRPr="00B82BD7" w:rsidRDefault="00B82BD7" w:rsidP="00B82BD7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0DE84C13" w14:textId="77777777" w:rsidR="00B82BD7" w:rsidRPr="00B82BD7" w:rsidRDefault="00B82BD7" w:rsidP="00B82BD7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FORMA PROWADZONEJ DZIAŁALNOŚCI: .................................................</w:t>
      </w:r>
    </w:p>
    <w:p w14:paraId="23BB302C" w14:textId="77777777" w:rsidR="00B82BD7" w:rsidRPr="00B82BD7" w:rsidRDefault="00B82BD7" w:rsidP="00B82BD7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5F33D575" w14:textId="77777777" w:rsidR="00B82BD7" w:rsidRPr="00B82BD7" w:rsidRDefault="00B82BD7" w:rsidP="00B82BD7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6290E2A9" w14:textId="77777777" w:rsidR="00B82BD7" w:rsidRPr="00B82BD7" w:rsidRDefault="00B82BD7" w:rsidP="00B82BD7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B82BD7">
        <w:rPr>
          <w:rFonts w:ascii="Verdana" w:hAnsi="Verdana"/>
          <w:sz w:val="18"/>
          <w:szCs w:val="18"/>
          <w:lang w:val="de-DE"/>
        </w:rPr>
        <w:t>TEL.</w:t>
      </w:r>
      <w:r w:rsidRPr="00B82BD7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6B546294" w14:textId="77777777" w:rsidR="00B82BD7" w:rsidRPr="00B82BD7" w:rsidRDefault="00B82BD7" w:rsidP="00B82BD7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B82BD7">
        <w:rPr>
          <w:rFonts w:ascii="Verdana" w:hAnsi="Verdana"/>
          <w:sz w:val="18"/>
          <w:szCs w:val="18"/>
          <w:lang w:val="de-DE"/>
        </w:rPr>
        <w:t xml:space="preserve">FAX </w:t>
      </w:r>
      <w:r w:rsidRPr="00B82BD7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1F56CB44" w14:textId="77777777" w:rsidR="00B82BD7" w:rsidRPr="00B82BD7" w:rsidRDefault="00B82BD7" w:rsidP="00B82BD7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B82BD7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5FC0C126" w14:textId="77777777" w:rsidR="00B82BD7" w:rsidRPr="00B82BD7" w:rsidRDefault="00B82BD7" w:rsidP="00B82BD7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B82BD7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00BEB9A8" w14:textId="77777777" w:rsidR="00B82BD7" w:rsidRPr="00B82BD7" w:rsidRDefault="00B82BD7" w:rsidP="00B82BD7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2FE51642" w14:textId="77777777" w:rsidR="00B82BD7" w:rsidRPr="00B82BD7" w:rsidRDefault="00B82BD7" w:rsidP="00B82BD7">
      <w:pPr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Do: Nazwa i siedziba Zamawiającego:</w:t>
      </w:r>
    </w:p>
    <w:p w14:paraId="0293AC9C" w14:textId="77777777" w:rsidR="00B82BD7" w:rsidRPr="00B82BD7" w:rsidRDefault="00B82BD7" w:rsidP="00B82BD7">
      <w:pPr>
        <w:ind w:right="-110"/>
        <w:rPr>
          <w:rFonts w:ascii="Verdana" w:hAnsi="Verdana"/>
          <w:b/>
          <w:sz w:val="18"/>
          <w:szCs w:val="18"/>
        </w:rPr>
      </w:pPr>
      <w:r w:rsidRPr="00B82BD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76519859" w14:textId="77777777" w:rsidR="00B82BD7" w:rsidRPr="00B82BD7" w:rsidRDefault="00B82BD7" w:rsidP="00B82BD7">
      <w:pPr>
        <w:ind w:right="-110"/>
        <w:rPr>
          <w:rFonts w:ascii="Verdana" w:hAnsi="Verdana"/>
          <w:b/>
          <w:sz w:val="18"/>
          <w:szCs w:val="18"/>
        </w:rPr>
      </w:pPr>
      <w:r w:rsidRPr="00B82BD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34E9552" w14:textId="77777777" w:rsidR="00B82BD7" w:rsidRPr="00B82BD7" w:rsidRDefault="00B82BD7" w:rsidP="00B82BD7">
      <w:pPr>
        <w:ind w:right="-110"/>
        <w:rPr>
          <w:rFonts w:ascii="Verdana" w:hAnsi="Verdana"/>
          <w:b/>
          <w:sz w:val="18"/>
          <w:szCs w:val="18"/>
        </w:rPr>
      </w:pPr>
      <w:r w:rsidRPr="00B82BD7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8C32ADA" w14:textId="77777777" w:rsidR="00B82BD7" w:rsidRPr="00B82BD7" w:rsidRDefault="00B82BD7" w:rsidP="00B82BD7">
      <w:pPr>
        <w:ind w:firstLine="3969"/>
        <w:rPr>
          <w:rFonts w:ascii="Verdana" w:hAnsi="Verdana"/>
          <w:b/>
          <w:sz w:val="18"/>
          <w:szCs w:val="18"/>
        </w:rPr>
      </w:pPr>
    </w:p>
    <w:p w14:paraId="224FD2A6" w14:textId="7388FDDD" w:rsidR="00B82BD7" w:rsidRPr="00B82BD7" w:rsidRDefault="00B82BD7" w:rsidP="00B82BD7">
      <w:pPr>
        <w:widowControl w:val="0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Pr="00B82BD7">
        <w:rPr>
          <w:rFonts w:ascii="Verdana" w:hAnsi="Verdana"/>
          <w:b/>
          <w:bCs/>
          <w:iCs/>
          <w:sz w:val="18"/>
          <w:szCs w:val="18"/>
        </w:rPr>
        <w:t>Wykonanie dokumentacji projektowej dla zadania pn. „Poprawa sprawności energetycznej oraz modernizacja Zespołu Pałacowo-Parkowego AGH w Młoszowej – etap II” - DE-dzp.272-311/25</w:t>
      </w:r>
      <w:r w:rsidRPr="00B82BD7">
        <w:rPr>
          <w:rFonts w:ascii="Verdana" w:hAnsi="Verdana"/>
          <w:b/>
          <w:sz w:val="18"/>
          <w:szCs w:val="18"/>
        </w:rPr>
        <w:t xml:space="preserve">, </w:t>
      </w:r>
      <w:r w:rsidRPr="00B82BD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B5101E5" w14:textId="77777777" w:rsidR="00B82BD7" w:rsidRPr="00B82BD7" w:rsidRDefault="00B82BD7" w:rsidP="00B82BD7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DC294FF" w14:textId="77777777" w:rsidR="00B82BD7" w:rsidRPr="00B82BD7" w:rsidRDefault="00B82BD7" w:rsidP="00B82BD7">
      <w:pPr>
        <w:jc w:val="both"/>
        <w:rPr>
          <w:rFonts w:ascii="Verdana" w:hAnsi="Verdana"/>
          <w:b/>
          <w:sz w:val="18"/>
          <w:szCs w:val="18"/>
        </w:rPr>
      </w:pPr>
      <w:r w:rsidRPr="00B82BD7">
        <w:rPr>
          <w:rFonts w:ascii="Verdana" w:hAnsi="Verdana"/>
          <w:b/>
          <w:sz w:val="18"/>
          <w:szCs w:val="18"/>
        </w:rPr>
        <w:t>Cena brutto za całość (ETAP I, II i III):   ..........................................PLN</w:t>
      </w:r>
    </w:p>
    <w:p w14:paraId="4CDAB634" w14:textId="77777777" w:rsidR="00B82BD7" w:rsidRPr="00B82BD7" w:rsidRDefault="00B82BD7" w:rsidP="00B82BD7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Słownie brutto:....................................................................</w:t>
      </w:r>
    </w:p>
    <w:p w14:paraId="192C897E" w14:textId="77777777" w:rsidR="001A4758" w:rsidRDefault="001A4758" w:rsidP="00B82BD7">
      <w:pPr>
        <w:widowControl w:val="0"/>
        <w:rPr>
          <w:rFonts w:ascii="Verdana" w:hAnsi="Verdana"/>
          <w:b/>
          <w:sz w:val="18"/>
          <w:szCs w:val="18"/>
        </w:rPr>
      </w:pPr>
    </w:p>
    <w:p w14:paraId="7D8CD23D" w14:textId="458EFA7E" w:rsidR="00B82BD7" w:rsidRPr="00B82BD7" w:rsidRDefault="00B82BD7" w:rsidP="00B82BD7">
      <w:pPr>
        <w:widowControl w:val="0"/>
        <w:rPr>
          <w:rFonts w:ascii="Verdana" w:hAnsi="Verdana"/>
          <w:b/>
          <w:sz w:val="18"/>
          <w:szCs w:val="18"/>
        </w:rPr>
      </w:pPr>
      <w:r w:rsidRPr="00B82BD7">
        <w:rPr>
          <w:rFonts w:ascii="Verdana" w:hAnsi="Verdana"/>
          <w:b/>
          <w:sz w:val="18"/>
          <w:szCs w:val="18"/>
        </w:rPr>
        <w:t>Powyższa cena zawiera podatek VAT w wysokości .......... % tj.……………… PLN</w:t>
      </w:r>
    </w:p>
    <w:p w14:paraId="1E6A56D6" w14:textId="77777777" w:rsidR="00B82BD7" w:rsidRPr="00B82BD7" w:rsidRDefault="00B82BD7" w:rsidP="00B82BD7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70922023" w14:textId="77777777" w:rsidR="00B82BD7" w:rsidRPr="00B82BD7" w:rsidRDefault="00B82BD7" w:rsidP="00B82BD7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82BD7">
        <w:rPr>
          <w:rFonts w:ascii="Verdana" w:hAnsi="Verdana"/>
          <w:b/>
          <w:sz w:val="18"/>
          <w:szCs w:val="18"/>
        </w:rPr>
        <w:t>w tym:</w:t>
      </w:r>
    </w:p>
    <w:tbl>
      <w:tblPr>
        <w:tblStyle w:val="Tabela-Siatka"/>
        <w:tblW w:w="9889" w:type="dxa"/>
        <w:tblInd w:w="0" w:type="dxa"/>
        <w:tblLook w:val="04A0" w:firstRow="1" w:lastRow="0" w:firstColumn="1" w:lastColumn="0" w:noHBand="0" w:noVBand="1"/>
      </w:tblPr>
      <w:tblGrid>
        <w:gridCol w:w="1101"/>
        <w:gridCol w:w="3543"/>
        <w:gridCol w:w="3402"/>
        <w:gridCol w:w="1843"/>
      </w:tblGrid>
      <w:tr w:rsidR="00B82BD7" w:rsidRPr="00B82BD7" w14:paraId="69DFB901" w14:textId="77777777" w:rsidTr="001A475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DB19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9CD15A3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5BC3F9F6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sz w:val="18"/>
                <w:szCs w:val="18"/>
              </w:rPr>
              <w:t>ETAPY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33DA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iCs/>
                <w:sz w:val="18"/>
                <w:szCs w:val="18"/>
                <w:u w:val="single"/>
                <w:lang w:eastAsia="x-none"/>
              </w:rPr>
              <w:t xml:space="preserve">Cena brutto </w:t>
            </w:r>
            <w:r w:rsidRPr="00B82BD7">
              <w:rPr>
                <w:rFonts w:ascii="Verdana" w:hAnsi="Verdana"/>
                <w:b/>
                <w:sz w:val="18"/>
                <w:szCs w:val="18"/>
                <w:u w:val="single"/>
              </w:rPr>
              <w:t>Część 1</w:t>
            </w:r>
            <w:r w:rsidRPr="00B82BD7">
              <w:rPr>
                <w:rFonts w:ascii="Verdana" w:hAnsi="Verdana"/>
                <w:b/>
                <w:sz w:val="18"/>
                <w:szCs w:val="18"/>
              </w:rPr>
              <w:t xml:space="preserve"> –</w:t>
            </w:r>
          </w:p>
          <w:p w14:paraId="2E149456" w14:textId="358182F3" w:rsidR="00B82BD7" w:rsidRPr="00B82BD7" w:rsidRDefault="00B82BD7" w:rsidP="001A4758">
            <w:pPr>
              <w:widowControl w:val="0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 xml:space="preserve">obejmująca wszystkie elementy objęte dofinansowaniem ze środków programu Fundusze Europejskie na Infrastrukturę, Klimat, Środowisko 2021-2027 w ramach działania FENX.01.01 Efektywność energetyczna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B7551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iCs/>
                <w:sz w:val="18"/>
                <w:szCs w:val="18"/>
                <w:u w:val="single"/>
                <w:lang w:eastAsia="x-none"/>
              </w:rPr>
              <w:t xml:space="preserve">Cena brutto </w:t>
            </w:r>
            <w:r w:rsidRPr="00B82BD7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Część 2</w:t>
            </w: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 xml:space="preserve"> -  </w:t>
            </w:r>
          </w:p>
          <w:p w14:paraId="0F20889C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 xml:space="preserve">obejmująca zakres nie wynikający z audytu energetycznego oraz </w:t>
            </w:r>
            <w:r w:rsidRPr="00B82BD7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nie objęty</w:t>
            </w: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 xml:space="preserve"> umową dofinansowania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7687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E40F92D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DA40EFD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sz w:val="18"/>
                <w:szCs w:val="18"/>
              </w:rPr>
              <w:t>SUMA: Część 1 + Część 2</w:t>
            </w:r>
          </w:p>
        </w:tc>
      </w:tr>
      <w:tr w:rsidR="00B82BD7" w:rsidRPr="00B82BD7" w14:paraId="126E4443" w14:textId="77777777" w:rsidTr="001A475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44F0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32668268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sz w:val="18"/>
                <w:szCs w:val="18"/>
              </w:rPr>
              <w:t>ETAP 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93BE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>88%</w:t>
            </w:r>
            <w:r w:rsidRPr="00B82BD7">
              <w:rPr>
                <w:rFonts w:ascii="Verdana" w:hAnsi="Verdana"/>
                <w:bCs/>
                <w:sz w:val="18"/>
                <w:szCs w:val="18"/>
              </w:rPr>
              <w:t xml:space="preserve"> wartości prac </w:t>
            </w: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>ETAPU I</w:t>
            </w:r>
            <w:r w:rsidRPr="00B82BD7">
              <w:rPr>
                <w:rFonts w:ascii="Verdana" w:hAnsi="Verdana"/>
                <w:bCs/>
                <w:sz w:val="18"/>
                <w:szCs w:val="18"/>
              </w:rPr>
              <w:t>: ………………… zł</w:t>
            </w:r>
          </w:p>
          <w:p w14:paraId="6821B032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w tym:</w:t>
            </w:r>
          </w:p>
          <w:p w14:paraId="6F7155A3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 xml:space="preserve">- </w:t>
            </w:r>
            <w:r w:rsidRPr="00B82BD7">
              <w:rPr>
                <w:rFonts w:ascii="Verdana" w:hAnsi="Verdana"/>
                <w:bCs/>
                <w:sz w:val="18"/>
                <w:szCs w:val="18"/>
              </w:rPr>
              <w:t>koszt opracowania dokumentacji dla budynku Arsenału: ………………</w:t>
            </w:r>
          </w:p>
          <w:p w14:paraId="1BBD1AC3" w14:textId="721EE9A6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- koszt opracowania dokumentacji dla budynku Agronomówki:…………..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87086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 xml:space="preserve">12% </w:t>
            </w:r>
            <w:r w:rsidRPr="00B82BD7">
              <w:rPr>
                <w:rFonts w:ascii="Verdana" w:hAnsi="Verdana"/>
                <w:bCs/>
                <w:sz w:val="18"/>
                <w:szCs w:val="18"/>
              </w:rPr>
              <w:t>wartości prac</w:t>
            </w: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 xml:space="preserve"> ETAPU I:</w:t>
            </w:r>
          </w:p>
          <w:p w14:paraId="7EC19BAB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B82BD7">
              <w:rPr>
                <w:rFonts w:ascii="Verdana" w:hAnsi="Verdana"/>
                <w:sz w:val="18"/>
                <w:szCs w:val="18"/>
              </w:rPr>
              <w:t>……………………………….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EAE7" w14:textId="77777777" w:rsidR="00B82BD7" w:rsidRPr="00B82BD7" w:rsidRDefault="00B82BD7" w:rsidP="00B82BD7">
            <w:pPr>
              <w:outlineLvl w:val="1"/>
              <w:rPr>
                <w:rFonts w:ascii="Verdana" w:hAnsi="Verdana"/>
                <w:bCs/>
                <w:iCs/>
                <w:sz w:val="18"/>
                <w:szCs w:val="18"/>
                <w:lang w:val="x-none" w:eastAsia="x-none"/>
              </w:rPr>
            </w:pPr>
            <w:r w:rsidRPr="00B82BD7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>(nie więcej niż 4</w:t>
            </w:r>
            <w:r w:rsidRPr="00B82BD7">
              <w:rPr>
                <w:rFonts w:ascii="Verdana" w:hAnsi="Verdana"/>
                <w:bCs/>
                <w:iCs/>
                <w:sz w:val="18"/>
                <w:szCs w:val="18"/>
                <w:lang w:val="x-none" w:eastAsia="x-none"/>
              </w:rPr>
              <w:t xml:space="preserve">0% wartości brutto </w:t>
            </w:r>
            <w:r w:rsidRPr="00B82BD7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 xml:space="preserve">sumy ETAPOW I </w:t>
            </w:r>
            <w:proofErr w:type="spellStart"/>
            <w:r w:rsidRPr="00B82BD7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>i</w:t>
            </w:r>
            <w:proofErr w:type="spellEnd"/>
            <w:r w:rsidRPr="00B82BD7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 xml:space="preserve"> II)</w:t>
            </w:r>
            <w:r w:rsidRPr="00B82BD7">
              <w:rPr>
                <w:rFonts w:ascii="Verdana" w:hAnsi="Verdana"/>
                <w:bCs/>
                <w:iCs/>
                <w:sz w:val="18"/>
                <w:szCs w:val="18"/>
                <w:lang w:val="x-none" w:eastAsia="x-none"/>
              </w:rPr>
              <w:t xml:space="preserve"> </w:t>
            </w:r>
          </w:p>
          <w:p w14:paraId="4DA97C74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7A18547D" w14:textId="5EED38E3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sz w:val="18"/>
                <w:szCs w:val="18"/>
              </w:rPr>
              <w:t>…………zł brutto</w:t>
            </w:r>
          </w:p>
        </w:tc>
      </w:tr>
      <w:tr w:rsidR="00B82BD7" w:rsidRPr="00B82BD7" w14:paraId="40EE7608" w14:textId="77777777" w:rsidTr="001A475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73C4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6F8EED3C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sz w:val="18"/>
                <w:szCs w:val="18"/>
              </w:rPr>
              <w:t>ETAP II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F821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 xml:space="preserve">88 % </w:t>
            </w:r>
            <w:r w:rsidRPr="00B82BD7">
              <w:rPr>
                <w:rFonts w:ascii="Verdana" w:hAnsi="Verdana"/>
                <w:bCs/>
                <w:sz w:val="18"/>
                <w:szCs w:val="18"/>
              </w:rPr>
              <w:t>wartości prac</w:t>
            </w: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 xml:space="preserve"> ETAPU II:</w:t>
            </w:r>
            <w:r w:rsidRPr="00B82BD7">
              <w:rPr>
                <w:rFonts w:ascii="Verdana" w:hAnsi="Verdana"/>
                <w:bCs/>
                <w:sz w:val="18"/>
                <w:szCs w:val="18"/>
              </w:rPr>
              <w:t xml:space="preserve"> ………………… zł</w:t>
            </w:r>
          </w:p>
          <w:p w14:paraId="204EE208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w tym:</w:t>
            </w:r>
          </w:p>
          <w:p w14:paraId="0D4210CB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- koszt opracowania dokumentacji dla budynku Arsenału: …………………………..zł</w:t>
            </w:r>
          </w:p>
          <w:p w14:paraId="0249C9E1" w14:textId="26F66E82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- koszt opracowania dokumentacji dla budynku Agronomówki: ……………………..zł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269EB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>12% wartości prac ETAPU II:</w:t>
            </w:r>
          </w:p>
          <w:p w14:paraId="1A364A85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sz w:val="18"/>
                <w:szCs w:val="18"/>
              </w:rPr>
              <w:t>……………………………….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9B3F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30B18BF1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6525E0A" w14:textId="675ACA14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sz w:val="18"/>
                <w:szCs w:val="18"/>
              </w:rPr>
              <w:t>…………zł brutto</w:t>
            </w:r>
          </w:p>
        </w:tc>
      </w:tr>
      <w:tr w:rsidR="00B82BD7" w:rsidRPr="00B82BD7" w14:paraId="79EEECFE" w14:textId="77777777" w:rsidTr="001A4758">
        <w:trPr>
          <w:trHeight w:val="7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E6ED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16D1D9A8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sz w:val="18"/>
                <w:szCs w:val="18"/>
              </w:rPr>
              <w:t>ETAP III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C76B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58CA0EFD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ilość pobytów</w:t>
            </w:r>
            <w:r w:rsidRPr="00B82BD7">
              <w:rPr>
                <w:rFonts w:ascii="Verdana" w:hAnsi="Verdana"/>
                <w:b/>
                <w:sz w:val="18"/>
                <w:szCs w:val="18"/>
              </w:rPr>
              <w:t xml:space="preserve"> 30 x Stawka brutto za 1 pobyt ………...      zł </w:t>
            </w:r>
          </w:p>
          <w:p w14:paraId="5AADE5D0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3799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729FDD05" w14:textId="475B60BD" w:rsidR="00B82BD7" w:rsidRPr="00B82BD7" w:rsidRDefault="009C0F4F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..</w:t>
            </w:r>
            <w:r w:rsidR="00B82BD7" w:rsidRPr="00B82BD7">
              <w:rPr>
                <w:rFonts w:ascii="Verdana" w:hAnsi="Verdana"/>
                <w:b/>
                <w:sz w:val="18"/>
                <w:szCs w:val="18"/>
              </w:rPr>
              <w:t>………zł brutto</w:t>
            </w:r>
          </w:p>
        </w:tc>
      </w:tr>
      <w:tr w:rsidR="00B82BD7" w:rsidRPr="00B82BD7" w14:paraId="16684D04" w14:textId="77777777" w:rsidTr="00167B63">
        <w:trPr>
          <w:trHeight w:val="10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C6EE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50A7FA3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6EA0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6D3C4DF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>RAZEM Część 1</w:t>
            </w:r>
          </w:p>
          <w:p w14:paraId="75346332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5CE5A3D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>…………………………</w:t>
            </w:r>
            <w:r w:rsidRPr="00B82BD7">
              <w:rPr>
                <w:rFonts w:ascii="Verdana" w:hAnsi="Verdana"/>
                <w:b/>
                <w:sz w:val="18"/>
                <w:szCs w:val="18"/>
              </w:rPr>
              <w:t xml:space="preserve"> zł brutto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D7B7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9283D34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>RAZEM Część 2</w:t>
            </w:r>
          </w:p>
          <w:p w14:paraId="57C0D6CB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BFD20F6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</w:rPr>
              <w:t>…………………….</w:t>
            </w:r>
            <w:r w:rsidRPr="00B82BD7">
              <w:rPr>
                <w:rFonts w:ascii="Verdana" w:hAnsi="Verdana"/>
                <w:b/>
                <w:sz w:val="18"/>
                <w:szCs w:val="18"/>
              </w:rPr>
              <w:t xml:space="preserve"> zł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3078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11DE40CA" w14:textId="77777777" w:rsidR="00B82BD7" w:rsidRPr="00B82BD7" w:rsidRDefault="00B82BD7" w:rsidP="00B82BD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B82BD7" w:rsidRPr="00B82BD7" w14:paraId="2793A92C" w14:textId="77777777" w:rsidTr="001A4758">
        <w:trPr>
          <w:trHeight w:val="704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E232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57267E71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sz w:val="18"/>
                <w:szCs w:val="18"/>
                <w:highlight w:val="yellow"/>
              </w:rPr>
              <w:t>Cena brutto za całość (ETAP I, II i III):</w:t>
            </w:r>
            <w:r w:rsidRPr="00B82BD7">
              <w:rPr>
                <w:rFonts w:ascii="Verdana" w:hAnsi="Verdana"/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8CA4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A995661" w14:textId="77777777" w:rsidR="00B82BD7" w:rsidRPr="00B82BD7" w:rsidRDefault="00B82BD7" w:rsidP="00B82BD7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2BD7">
              <w:rPr>
                <w:rFonts w:ascii="Verdana" w:hAnsi="Verdana"/>
                <w:b/>
                <w:bCs/>
                <w:sz w:val="18"/>
                <w:szCs w:val="18"/>
                <w:highlight w:val="yellow"/>
              </w:rPr>
              <w:t>……………….</w:t>
            </w:r>
            <w:r w:rsidRPr="00B82BD7">
              <w:rPr>
                <w:rFonts w:ascii="Verdana" w:hAnsi="Verdana"/>
                <w:b/>
                <w:sz w:val="18"/>
                <w:szCs w:val="18"/>
                <w:highlight w:val="yellow"/>
              </w:rPr>
              <w:t xml:space="preserve"> zł</w:t>
            </w:r>
          </w:p>
        </w:tc>
      </w:tr>
    </w:tbl>
    <w:p w14:paraId="66CDBFF8" w14:textId="77777777" w:rsidR="00B82BD7" w:rsidRPr="00B82BD7" w:rsidRDefault="00B82BD7" w:rsidP="00B82BD7">
      <w:pPr>
        <w:rPr>
          <w:rFonts w:ascii="Verdana" w:hAnsi="Verdana"/>
          <w:b/>
          <w:sz w:val="18"/>
          <w:szCs w:val="18"/>
        </w:rPr>
      </w:pPr>
    </w:p>
    <w:p w14:paraId="7E4A75C4" w14:textId="77777777" w:rsidR="00B82BD7" w:rsidRPr="00B82BD7" w:rsidRDefault="00B82BD7" w:rsidP="00B82BD7">
      <w:pPr>
        <w:rPr>
          <w:rFonts w:ascii="Verdana" w:hAnsi="Verdana"/>
          <w:b/>
          <w:bCs/>
          <w:iCs/>
          <w:sz w:val="18"/>
          <w:szCs w:val="18"/>
          <w:lang w:eastAsia="x-none"/>
        </w:rPr>
      </w:pPr>
      <w:r w:rsidRPr="00B82BD7">
        <w:rPr>
          <w:rFonts w:ascii="Verdana" w:hAnsi="Verdana"/>
          <w:b/>
          <w:sz w:val="18"/>
          <w:szCs w:val="18"/>
        </w:rPr>
        <w:t xml:space="preserve">Termin realizacji umowy: </w:t>
      </w:r>
      <w:r w:rsidRPr="00B82BD7">
        <w:rPr>
          <w:rFonts w:ascii="Verdana" w:hAnsi="Verdana"/>
          <w:b/>
          <w:bCs/>
          <w:iCs/>
          <w:sz w:val="18"/>
          <w:szCs w:val="18"/>
          <w:lang w:eastAsia="x-none"/>
        </w:rPr>
        <w:t>do 18  miesięcy od daty podpisania umowy, w tym:</w:t>
      </w:r>
    </w:p>
    <w:p w14:paraId="0994D6E5" w14:textId="77777777" w:rsidR="00B82BD7" w:rsidRPr="00B82BD7" w:rsidRDefault="00B82BD7" w:rsidP="00B82BD7">
      <w:pPr>
        <w:suppressAutoHyphens/>
        <w:ind w:right="-47"/>
        <w:jc w:val="both"/>
        <w:rPr>
          <w:rFonts w:ascii="Verdana" w:hAnsi="Verdana"/>
          <w:b/>
          <w:bCs/>
          <w:iCs/>
          <w:sz w:val="18"/>
          <w:szCs w:val="18"/>
          <w:lang w:eastAsia="x-none"/>
        </w:rPr>
      </w:pPr>
    </w:p>
    <w:p w14:paraId="2E04B7E1" w14:textId="77777777" w:rsidR="00B82BD7" w:rsidRPr="00B82BD7" w:rsidRDefault="00B82BD7" w:rsidP="00B82BD7">
      <w:pPr>
        <w:numPr>
          <w:ilvl w:val="0"/>
          <w:numId w:val="5"/>
        </w:numPr>
        <w:jc w:val="both"/>
        <w:rPr>
          <w:rFonts w:ascii="Verdana" w:hAnsi="Verdana"/>
          <w:b/>
          <w:bCs/>
          <w:sz w:val="18"/>
          <w:szCs w:val="18"/>
          <w:lang w:val="x-none"/>
        </w:rPr>
      </w:pPr>
      <w:r w:rsidRPr="00B82BD7">
        <w:rPr>
          <w:rFonts w:ascii="Verdana" w:hAnsi="Verdana"/>
          <w:sz w:val="18"/>
          <w:szCs w:val="18"/>
          <w:lang w:val="x-none"/>
        </w:rPr>
        <w:t xml:space="preserve">Termin realizacji </w:t>
      </w:r>
      <w:r w:rsidRPr="00B82BD7">
        <w:rPr>
          <w:rFonts w:ascii="Verdana" w:hAnsi="Verdana"/>
          <w:sz w:val="18"/>
          <w:szCs w:val="18"/>
        </w:rPr>
        <w:t>ETAPU I</w:t>
      </w:r>
      <w:r w:rsidRPr="00B82BD7">
        <w:rPr>
          <w:rFonts w:ascii="Verdana" w:hAnsi="Verdana"/>
          <w:sz w:val="18"/>
          <w:szCs w:val="18"/>
          <w:lang w:val="x-none"/>
        </w:rPr>
        <w:t xml:space="preserve"> </w:t>
      </w:r>
      <w:r w:rsidRPr="00B82BD7">
        <w:rPr>
          <w:rFonts w:ascii="Verdana" w:hAnsi="Verdana"/>
          <w:b/>
          <w:bCs/>
          <w:sz w:val="18"/>
          <w:szCs w:val="18"/>
          <w:lang w:val="x-none"/>
        </w:rPr>
        <w:t xml:space="preserve">- do </w:t>
      </w:r>
      <w:r w:rsidRPr="00B82BD7">
        <w:rPr>
          <w:rFonts w:ascii="Verdana" w:hAnsi="Verdana"/>
          <w:b/>
          <w:bCs/>
          <w:sz w:val="18"/>
          <w:szCs w:val="18"/>
        </w:rPr>
        <w:t>98 dni</w:t>
      </w:r>
      <w:r w:rsidRPr="00B82BD7">
        <w:rPr>
          <w:rFonts w:ascii="Verdana" w:hAnsi="Verdana"/>
          <w:b/>
          <w:bCs/>
          <w:sz w:val="18"/>
          <w:szCs w:val="18"/>
          <w:lang w:val="x-none"/>
        </w:rPr>
        <w:t xml:space="preserve"> </w:t>
      </w:r>
      <w:r w:rsidRPr="00B82BD7">
        <w:rPr>
          <w:rFonts w:ascii="Verdana" w:hAnsi="Verdana"/>
          <w:sz w:val="18"/>
          <w:szCs w:val="18"/>
          <w:lang w:val="x-none"/>
        </w:rPr>
        <w:t xml:space="preserve">od daty </w:t>
      </w:r>
      <w:r w:rsidRPr="00B82BD7">
        <w:rPr>
          <w:rFonts w:ascii="Verdana" w:hAnsi="Verdana"/>
          <w:sz w:val="18"/>
          <w:szCs w:val="18"/>
        </w:rPr>
        <w:t>podpisania</w:t>
      </w:r>
      <w:r w:rsidRPr="00B82BD7">
        <w:rPr>
          <w:rFonts w:ascii="Verdana" w:hAnsi="Verdana"/>
          <w:sz w:val="18"/>
          <w:szCs w:val="18"/>
          <w:lang w:val="x-none"/>
        </w:rPr>
        <w:t xml:space="preserve"> umowy</w:t>
      </w:r>
    </w:p>
    <w:p w14:paraId="060EFE6B" w14:textId="77777777" w:rsidR="00B82BD7" w:rsidRPr="00B82BD7" w:rsidRDefault="00B82BD7" w:rsidP="00B82BD7">
      <w:pPr>
        <w:numPr>
          <w:ilvl w:val="0"/>
          <w:numId w:val="5"/>
        </w:numPr>
        <w:jc w:val="both"/>
        <w:rPr>
          <w:rFonts w:ascii="Verdana" w:hAnsi="Verdana"/>
          <w:b/>
          <w:bCs/>
          <w:sz w:val="18"/>
          <w:szCs w:val="18"/>
          <w:lang w:val="x-none"/>
        </w:rPr>
      </w:pPr>
      <w:r w:rsidRPr="00B82BD7">
        <w:rPr>
          <w:rFonts w:ascii="Verdana" w:hAnsi="Verdana"/>
          <w:sz w:val="18"/>
          <w:szCs w:val="18"/>
          <w:lang w:val="x-none"/>
        </w:rPr>
        <w:t xml:space="preserve">Termin realizacji </w:t>
      </w:r>
      <w:r w:rsidRPr="00B82BD7">
        <w:rPr>
          <w:rFonts w:ascii="Verdana" w:hAnsi="Verdana"/>
          <w:sz w:val="18"/>
          <w:szCs w:val="18"/>
        </w:rPr>
        <w:t xml:space="preserve">ETAPU II </w:t>
      </w:r>
      <w:r w:rsidRPr="00B82BD7">
        <w:rPr>
          <w:rFonts w:ascii="Verdana" w:hAnsi="Verdana"/>
          <w:b/>
          <w:bCs/>
          <w:sz w:val="18"/>
          <w:szCs w:val="18"/>
          <w:lang w:val="x-none"/>
        </w:rPr>
        <w:t>- do 161</w:t>
      </w:r>
      <w:r w:rsidRPr="00B82BD7">
        <w:rPr>
          <w:rFonts w:ascii="Verdana" w:hAnsi="Verdana"/>
          <w:b/>
          <w:bCs/>
          <w:sz w:val="18"/>
          <w:szCs w:val="18"/>
        </w:rPr>
        <w:t xml:space="preserve"> dni </w:t>
      </w:r>
      <w:r w:rsidRPr="00B82BD7">
        <w:rPr>
          <w:rFonts w:ascii="Verdana" w:hAnsi="Verdana"/>
          <w:bCs/>
          <w:sz w:val="18"/>
          <w:szCs w:val="18"/>
        </w:rPr>
        <w:t>od daty podpisania umowy</w:t>
      </w:r>
    </w:p>
    <w:p w14:paraId="084313E2" w14:textId="77777777" w:rsidR="00B82BD7" w:rsidRPr="00B82BD7" w:rsidRDefault="00B82BD7" w:rsidP="00B82BD7">
      <w:pPr>
        <w:numPr>
          <w:ilvl w:val="0"/>
          <w:numId w:val="5"/>
        </w:numPr>
        <w:jc w:val="both"/>
        <w:rPr>
          <w:rFonts w:ascii="Verdana" w:hAnsi="Verdana"/>
          <w:b/>
          <w:bCs/>
          <w:sz w:val="18"/>
          <w:szCs w:val="18"/>
          <w:lang w:val="x-none"/>
        </w:rPr>
      </w:pPr>
      <w:r w:rsidRPr="00B82BD7">
        <w:rPr>
          <w:rFonts w:ascii="Verdana" w:hAnsi="Verdana"/>
          <w:bCs/>
          <w:sz w:val="18"/>
          <w:szCs w:val="18"/>
        </w:rPr>
        <w:t xml:space="preserve">Termin realizacji </w:t>
      </w:r>
      <w:r w:rsidRPr="00B82BD7">
        <w:rPr>
          <w:rFonts w:ascii="Verdana" w:hAnsi="Verdana"/>
          <w:sz w:val="18"/>
          <w:szCs w:val="18"/>
        </w:rPr>
        <w:t>ETAPU</w:t>
      </w:r>
      <w:r w:rsidRPr="00B82BD7">
        <w:rPr>
          <w:rFonts w:ascii="Verdana" w:hAnsi="Verdana"/>
          <w:bCs/>
          <w:sz w:val="18"/>
          <w:szCs w:val="18"/>
        </w:rPr>
        <w:t xml:space="preserve"> III</w:t>
      </w:r>
      <w:r w:rsidRPr="00B82BD7">
        <w:rPr>
          <w:rFonts w:ascii="Verdana" w:hAnsi="Verdana"/>
          <w:b/>
          <w:bCs/>
          <w:sz w:val="18"/>
          <w:szCs w:val="18"/>
        </w:rPr>
        <w:t xml:space="preserve"> – </w:t>
      </w:r>
      <w:bookmarkStart w:id="0" w:name="_Hlk177460246"/>
      <w:r w:rsidRPr="00B82BD7">
        <w:rPr>
          <w:rFonts w:ascii="Verdana" w:hAnsi="Verdana"/>
          <w:sz w:val="18"/>
          <w:szCs w:val="18"/>
        </w:rPr>
        <w:t xml:space="preserve">sukcesywnie w okresie przygotowania i realizacji robót budowlanych </w:t>
      </w:r>
      <w:bookmarkEnd w:id="0"/>
      <w:r w:rsidRPr="00B82BD7">
        <w:rPr>
          <w:rFonts w:ascii="Verdana" w:hAnsi="Verdana"/>
          <w:sz w:val="18"/>
          <w:szCs w:val="18"/>
        </w:rPr>
        <w:t>jednak nie później</w:t>
      </w:r>
      <w:r w:rsidRPr="00B82BD7">
        <w:rPr>
          <w:rFonts w:ascii="Verdana" w:hAnsi="Verdana"/>
          <w:b/>
          <w:sz w:val="18"/>
          <w:szCs w:val="18"/>
        </w:rPr>
        <w:t xml:space="preserve"> niż </w:t>
      </w:r>
      <w:r w:rsidRPr="00B82BD7">
        <w:rPr>
          <w:rFonts w:ascii="Verdana" w:hAnsi="Verdana"/>
          <w:b/>
          <w:bCs/>
          <w:sz w:val="18"/>
          <w:szCs w:val="18"/>
        </w:rPr>
        <w:t xml:space="preserve">do 18 miesięcy </w:t>
      </w:r>
      <w:r w:rsidRPr="00B82BD7">
        <w:rPr>
          <w:rFonts w:ascii="Verdana" w:hAnsi="Verdana"/>
          <w:sz w:val="18"/>
          <w:szCs w:val="18"/>
        </w:rPr>
        <w:t xml:space="preserve">od daty podpisania umowy </w:t>
      </w:r>
      <w:r w:rsidRPr="00B82BD7">
        <w:rPr>
          <w:rFonts w:ascii="Verdana" w:hAnsi="Verdana"/>
          <w:b/>
          <w:sz w:val="18"/>
          <w:szCs w:val="18"/>
        </w:rPr>
        <w:t xml:space="preserve">                                                  </w:t>
      </w:r>
    </w:p>
    <w:p w14:paraId="105E83BF" w14:textId="77777777" w:rsidR="00B82BD7" w:rsidRPr="00B82BD7" w:rsidRDefault="00B82BD7" w:rsidP="00B82BD7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14F0E42C" w14:textId="77777777" w:rsidR="00B82BD7" w:rsidRPr="00B82BD7" w:rsidRDefault="00B82BD7" w:rsidP="00B82BD7">
      <w:pPr>
        <w:shd w:val="clear" w:color="auto" w:fill="FFFFFF"/>
        <w:tabs>
          <w:tab w:val="left" w:leader="dot" w:pos="7522"/>
        </w:tabs>
        <w:ind w:left="5"/>
        <w:jc w:val="both"/>
        <w:rPr>
          <w:rFonts w:ascii="Verdana" w:hAnsi="Verdana"/>
          <w:b/>
          <w:sz w:val="18"/>
          <w:szCs w:val="18"/>
        </w:rPr>
      </w:pPr>
      <w:r w:rsidRPr="00B82BD7">
        <w:rPr>
          <w:rFonts w:ascii="Verdana" w:hAnsi="Verdana"/>
          <w:b/>
          <w:sz w:val="18"/>
          <w:szCs w:val="18"/>
        </w:rPr>
        <w:t xml:space="preserve">Doświadczenie projektanta architekta, </w:t>
      </w:r>
      <w:r w:rsidRPr="00B82BD7">
        <w:rPr>
          <w:rFonts w:ascii="Verdana" w:hAnsi="Verdana"/>
          <w:b/>
          <w:bCs/>
          <w:sz w:val="18"/>
          <w:szCs w:val="18"/>
          <w:u w:val="single"/>
        </w:rPr>
        <w:t>skierowanego przez Wykonawcę do realizacji zamówienia</w:t>
      </w:r>
      <w:r w:rsidRPr="00B82BD7">
        <w:rPr>
          <w:rFonts w:ascii="Verdana" w:hAnsi="Verdana"/>
          <w:b/>
          <w:bCs/>
          <w:sz w:val="18"/>
          <w:szCs w:val="18"/>
        </w:rPr>
        <w:t xml:space="preserve"> – pełniącego funkcję kierownika zespołu projektowego:</w:t>
      </w:r>
      <w:r w:rsidRPr="00B82BD7">
        <w:rPr>
          <w:rFonts w:ascii="Verdana" w:hAnsi="Verdana"/>
          <w:b/>
          <w:sz w:val="18"/>
          <w:szCs w:val="18"/>
        </w:rPr>
        <w:t xml:space="preserve"> </w:t>
      </w:r>
    </w:p>
    <w:p w14:paraId="786E1EC8" w14:textId="77777777" w:rsidR="00B82BD7" w:rsidRPr="00B82BD7" w:rsidRDefault="00B82BD7" w:rsidP="00B82BD7">
      <w:pPr>
        <w:ind w:right="-47"/>
        <w:jc w:val="both"/>
        <w:rPr>
          <w:rFonts w:ascii="Verdana" w:hAnsi="Verdana"/>
          <w:sz w:val="18"/>
          <w:szCs w:val="18"/>
        </w:rPr>
      </w:pPr>
    </w:p>
    <w:p w14:paraId="339FE4B4" w14:textId="77777777" w:rsidR="00B82BD7" w:rsidRPr="00B82BD7" w:rsidRDefault="00B82BD7" w:rsidP="00B82BD7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(Imię i Nazwisko)</w:t>
      </w:r>
      <w:r w:rsidRPr="00B82BD7">
        <w:rPr>
          <w:rFonts w:ascii="Verdana" w:hAnsi="Verdana"/>
          <w:b/>
          <w:sz w:val="18"/>
          <w:szCs w:val="18"/>
        </w:rPr>
        <w:t xml:space="preserve"> - ……………………….…..: </w:t>
      </w:r>
    </w:p>
    <w:p w14:paraId="1815A596" w14:textId="3314D5DF" w:rsidR="00B82BD7" w:rsidRPr="00B82BD7" w:rsidRDefault="00B82BD7" w:rsidP="00B82BD7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B82BD7">
        <w:rPr>
          <w:rFonts w:ascii="Verdana" w:hAnsi="Verdana"/>
          <w:b/>
          <w:sz w:val="18"/>
          <w:szCs w:val="18"/>
        </w:rPr>
        <w:t xml:space="preserve">- ilość realizacji zgodnych z wymaganiami Zamawiającego:  </w:t>
      </w:r>
      <w:r w:rsidRPr="00B82BD7">
        <w:rPr>
          <w:rFonts w:ascii="Verdana" w:hAnsi="Verdana"/>
          <w:sz w:val="18"/>
          <w:szCs w:val="18"/>
        </w:rPr>
        <w:t xml:space="preserve">……..…… </w:t>
      </w:r>
      <w:r w:rsidRPr="00B82BD7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117E16F4" w14:textId="77777777" w:rsidR="00B82BD7" w:rsidRPr="00B82BD7" w:rsidRDefault="00B82BD7" w:rsidP="00B82BD7">
      <w:pPr>
        <w:ind w:right="-47"/>
        <w:jc w:val="both"/>
        <w:rPr>
          <w:rFonts w:ascii="Verdana" w:hAnsi="Verdana"/>
          <w:sz w:val="18"/>
          <w:szCs w:val="18"/>
        </w:rPr>
      </w:pPr>
    </w:p>
    <w:p w14:paraId="2D434F9B" w14:textId="77777777" w:rsidR="00B82BD7" w:rsidRPr="00B82BD7" w:rsidRDefault="00B82BD7" w:rsidP="00B82BD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b/>
          <w:sz w:val="18"/>
          <w:szCs w:val="18"/>
        </w:rPr>
        <w:t xml:space="preserve">Termin płatności: </w:t>
      </w:r>
      <w:r w:rsidRPr="00B82BD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A51B34C" w14:textId="77777777" w:rsidR="00B82BD7" w:rsidRPr="00B82BD7" w:rsidRDefault="00B82BD7" w:rsidP="00B82BD7">
      <w:pPr>
        <w:jc w:val="both"/>
        <w:rPr>
          <w:rFonts w:ascii="Verdana" w:hAnsi="Verdana"/>
          <w:b/>
          <w:sz w:val="18"/>
          <w:szCs w:val="18"/>
        </w:rPr>
      </w:pPr>
    </w:p>
    <w:p w14:paraId="7B5810BF" w14:textId="77777777" w:rsidR="00B82BD7" w:rsidRPr="00B82BD7" w:rsidRDefault="00B82BD7" w:rsidP="00B82BD7">
      <w:pPr>
        <w:rPr>
          <w:rFonts w:ascii="Verdana" w:hAnsi="Verdana"/>
          <w:b/>
          <w:sz w:val="18"/>
          <w:szCs w:val="18"/>
          <w:u w:val="single"/>
        </w:rPr>
      </w:pPr>
      <w:r w:rsidRPr="00B82BD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C875AAE" w14:textId="77777777" w:rsidR="00B82BD7" w:rsidRPr="00B82BD7" w:rsidRDefault="00B82BD7" w:rsidP="00B82BD7">
      <w:pPr>
        <w:numPr>
          <w:ilvl w:val="0"/>
          <w:numId w:val="1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B82BD7">
        <w:rPr>
          <w:rFonts w:ascii="Verdana" w:hAnsi="Verdana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 w:rsidRPr="00B82BD7">
        <w:rPr>
          <w:rFonts w:ascii="Verdana" w:hAnsi="Verdana"/>
          <w:sz w:val="18"/>
          <w:szCs w:val="18"/>
        </w:rPr>
        <w:t xml:space="preserve"> </w:t>
      </w:r>
    </w:p>
    <w:p w14:paraId="6FAEC99B" w14:textId="77777777" w:rsidR="00B82BD7" w:rsidRPr="00B82BD7" w:rsidRDefault="00B82BD7" w:rsidP="00B82BD7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 SWZ</w:t>
      </w:r>
      <w:r w:rsidRPr="00B82BD7">
        <w:rPr>
          <w:rFonts w:ascii="Verdana" w:hAnsi="Verdana"/>
          <w:sz w:val="18"/>
          <w:szCs w:val="18"/>
          <w:lang w:eastAsia="ar-SA"/>
        </w:rPr>
        <w:br/>
        <w:t>i zobowiązujemy się, w przypadku wyboru naszej oferty, do zawarcia umowy zgodnej z niniejszą ofertą, na warunkach określonych w Specyfikacji Warunków Zamówienia, w miejscu i terminie wyznaczonym przez zamawiającego</w:t>
      </w:r>
      <w:r w:rsidRPr="00B82BD7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1F793E04" w14:textId="77777777" w:rsidR="00B82BD7" w:rsidRPr="00B82BD7" w:rsidRDefault="00B82BD7" w:rsidP="00B82BD7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b/>
          <w:sz w:val="18"/>
          <w:szCs w:val="18"/>
        </w:rPr>
        <w:t xml:space="preserve">Oświadczamy, ze jesteśmy mikro/małym/średnim/dużym przedsiębiorstwem </w:t>
      </w:r>
      <w:r w:rsidRPr="00B82BD7">
        <w:rPr>
          <w:rFonts w:ascii="Verdana" w:hAnsi="Verdana"/>
          <w:b/>
          <w:sz w:val="18"/>
          <w:szCs w:val="18"/>
          <w:vertAlign w:val="superscript"/>
        </w:rPr>
        <w:footnoteReference w:id="1"/>
      </w:r>
      <w:r w:rsidRPr="00B82BD7">
        <w:rPr>
          <w:rFonts w:ascii="Verdana" w:hAnsi="Verdana"/>
          <w:b/>
          <w:sz w:val="18"/>
          <w:szCs w:val="18"/>
        </w:rPr>
        <w:t>*</w:t>
      </w:r>
    </w:p>
    <w:p w14:paraId="094CD8ED" w14:textId="77777777" w:rsidR="00B82BD7" w:rsidRPr="00B82BD7" w:rsidRDefault="00B82BD7" w:rsidP="00B82BD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Wykaz osób, przeznaczonych do realizacji zamówienia w ramach kryteriów oceny ofert:</w:t>
      </w:r>
    </w:p>
    <w:p w14:paraId="642ABBC9" w14:textId="77777777" w:rsidR="00B82BD7" w:rsidRPr="00B82BD7" w:rsidRDefault="00B82BD7" w:rsidP="00B82BD7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B82BD7">
        <w:rPr>
          <w:rFonts w:ascii="Verdana" w:eastAsia="Calibri" w:hAnsi="Verdana"/>
          <w:b/>
          <w:sz w:val="18"/>
          <w:szCs w:val="18"/>
          <w:lang w:eastAsia="en-US"/>
        </w:rPr>
        <w:t xml:space="preserve">Wykaz doświadczenia projektanta architekta, </w:t>
      </w:r>
      <w:r w:rsidRPr="00B82BD7">
        <w:rPr>
          <w:rFonts w:ascii="Verdana" w:eastAsia="Calibri" w:hAnsi="Verdana"/>
          <w:b/>
          <w:sz w:val="18"/>
          <w:szCs w:val="18"/>
          <w:u w:val="single"/>
          <w:lang w:eastAsia="en-US"/>
        </w:rPr>
        <w:t>skierowanego przez Wykonawcę do realizacji zamówienia</w:t>
      </w:r>
      <w:r w:rsidRPr="00B82BD7">
        <w:rPr>
          <w:rFonts w:ascii="Verdana" w:eastAsia="Calibri" w:hAnsi="Verdana"/>
          <w:b/>
          <w:sz w:val="18"/>
          <w:szCs w:val="18"/>
          <w:lang w:eastAsia="en-US"/>
        </w:rPr>
        <w:t xml:space="preserve"> – pełniącego funkcję kierownika zespołu projektowego:</w:t>
      </w:r>
      <w:r w:rsidRPr="00B82BD7">
        <w:rPr>
          <w:rFonts w:ascii="Verdana" w:eastAsia="Calibri" w:hAnsi="Verdana"/>
          <w:sz w:val="18"/>
          <w:szCs w:val="18"/>
          <w:lang w:eastAsia="en-US"/>
        </w:rPr>
        <w:t xml:space="preserve"> Doświadczenie zawodowe projektanta architekta,</w:t>
      </w:r>
    </w:p>
    <w:p w14:paraId="5672F6FE" w14:textId="77777777" w:rsidR="00B82BD7" w:rsidRPr="00B82BD7" w:rsidRDefault="00B82BD7" w:rsidP="00B82BD7">
      <w:pPr>
        <w:jc w:val="both"/>
        <w:rPr>
          <w:rFonts w:ascii="Verdana" w:eastAsia="Calibri" w:hAnsi="Verdana"/>
          <w:sz w:val="18"/>
          <w:szCs w:val="18"/>
          <w:lang w:eastAsia="en-US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84"/>
        <w:gridCol w:w="2059"/>
        <w:gridCol w:w="1418"/>
        <w:gridCol w:w="1701"/>
        <w:gridCol w:w="1701"/>
      </w:tblGrid>
      <w:tr w:rsidR="00B82BD7" w:rsidRPr="00B82BD7" w14:paraId="40FE7350" w14:textId="77777777" w:rsidTr="009C0F4F">
        <w:trPr>
          <w:trHeight w:val="72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A5A79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 xml:space="preserve">Imię i nazwisko osoby </w:t>
            </w:r>
          </w:p>
          <w:p w14:paraId="57ED9285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(projektanta architekta)</w:t>
            </w:r>
          </w:p>
          <w:p w14:paraId="501AEBDB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która będzie pełnić funkcję kierownika zespołu projektowego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70DD8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Tytuł projektu/ Pełna nazwa inwestycji (informacje pozwalająca na weryfikacje przez Zamawiającego)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AF6C7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Opis projektu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A0BEE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Wartość</w:t>
            </w:r>
          </w:p>
          <w:p w14:paraId="4B4888EB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projektu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988F2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Zakres wykonywanej czynności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78322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Zamawiający</w:t>
            </w:r>
          </w:p>
        </w:tc>
      </w:tr>
      <w:tr w:rsidR="00B82BD7" w:rsidRPr="00B82BD7" w14:paraId="1A09E61E" w14:textId="77777777" w:rsidTr="009C0F4F">
        <w:trPr>
          <w:trHeight w:val="2024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943B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5135A946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12ABB66D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60823ED3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…………………</w:t>
            </w:r>
          </w:p>
          <w:p w14:paraId="7FB10C93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…………………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C6122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49EC" w14:textId="598DF155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Projekt dotyczący poprawy sprawności energetycznej budynku opracowany na podstawie audytu energetycznego</w:t>
            </w:r>
          </w:p>
          <w:p w14:paraId="3871DA78" w14:textId="04A56E8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-TAK*/NIE*</w:t>
            </w:r>
          </w:p>
          <w:p w14:paraId="02D70E55" w14:textId="280FE3DD" w:rsidR="00B82BD7" w:rsidRPr="00B82BD7" w:rsidRDefault="00167B63" w:rsidP="00B82BD7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B82BD7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731A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294563F9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6619026C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687EE790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……….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6297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29812E8C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- projektant*</w:t>
            </w:r>
          </w:p>
          <w:p w14:paraId="5BE375B8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- sprawdzający *</w:t>
            </w:r>
          </w:p>
          <w:p w14:paraId="4027EAE9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566BC908" w14:textId="5D9F29D3" w:rsidR="00B82BD7" w:rsidRPr="00B82BD7" w:rsidRDefault="00B82BD7" w:rsidP="00B82BD7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B82BD7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000C1053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69DB0083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A2EC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B82BD7" w:rsidRPr="00B82BD7" w14:paraId="343A97B9" w14:textId="77777777" w:rsidTr="009C0F4F">
        <w:trPr>
          <w:trHeight w:val="41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D116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AF7B5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DAB2" w14:textId="6E0DF228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 xml:space="preserve">Projekt dotyczący poprawy sprawności energetycznej budynku opracowany na podstawie audytu energetycznego </w:t>
            </w:r>
          </w:p>
          <w:p w14:paraId="4F71D604" w14:textId="6352798D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-TAK*/NIE*</w:t>
            </w:r>
          </w:p>
          <w:p w14:paraId="03D63723" w14:textId="77E9E711" w:rsidR="00B82BD7" w:rsidRPr="00B82BD7" w:rsidRDefault="00167B63" w:rsidP="00B82BD7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B82BD7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EDB7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4D656191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455CDA95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163A56FB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………….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8E49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238A5BB7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- projektant*</w:t>
            </w:r>
          </w:p>
          <w:p w14:paraId="0DED431E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- sprawdzający *</w:t>
            </w:r>
          </w:p>
          <w:p w14:paraId="62347BE3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31E87331" w14:textId="77777777" w:rsidR="009C0F4F" w:rsidRPr="00B82BD7" w:rsidRDefault="009C0F4F" w:rsidP="009C0F4F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B82BD7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0F9DD4EF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34FE85FA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A7A8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B82BD7" w:rsidRPr="00B82BD7" w14:paraId="37BAD3F0" w14:textId="77777777" w:rsidTr="009C0F4F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B56D1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E7C1F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A2F9" w14:textId="6A707949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Projekt dotyczący poprawy sprawności energetycznej budynku opracowany na podstawie audytu energetycznego</w:t>
            </w:r>
          </w:p>
          <w:p w14:paraId="47A4A131" w14:textId="59DF669D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-TAK*/NIE*</w:t>
            </w:r>
          </w:p>
          <w:p w14:paraId="11C8B769" w14:textId="5FAF0F00" w:rsidR="00B82BD7" w:rsidRPr="00B82BD7" w:rsidRDefault="00167B63" w:rsidP="00B82BD7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B82BD7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0EC1E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5BDF24D8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1A956C88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71714CC2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229AA6E3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B82BD7">
              <w:rPr>
                <w:rFonts w:ascii="Verdana" w:eastAsia="Calibri" w:hAnsi="Verdana"/>
                <w:bCs/>
                <w:sz w:val="18"/>
                <w:szCs w:val="18"/>
              </w:rPr>
              <w:t>………….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2869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217804BC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- projektant*</w:t>
            </w:r>
          </w:p>
          <w:p w14:paraId="145A69CE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B82BD7">
              <w:rPr>
                <w:rFonts w:ascii="Verdana" w:hAnsi="Verdana"/>
                <w:bCs/>
                <w:sz w:val="18"/>
                <w:szCs w:val="18"/>
              </w:rPr>
              <w:t>- sprawdzający *</w:t>
            </w:r>
          </w:p>
          <w:p w14:paraId="6B99BE94" w14:textId="77777777" w:rsidR="00B82BD7" w:rsidRPr="00B82BD7" w:rsidRDefault="00B82BD7" w:rsidP="00B82BD7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3D97EDED" w14:textId="77777777" w:rsidR="009C0F4F" w:rsidRPr="00B82BD7" w:rsidRDefault="009C0F4F" w:rsidP="009C0F4F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B82BD7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6B39AA27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1E4193B4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2BD8" w14:textId="77777777" w:rsidR="00B82BD7" w:rsidRPr="00B82BD7" w:rsidRDefault="00B82BD7" w:rsidP="00B82BD7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</w:tc>
      </w:tr>
    </w:tbl>
    <w:p w14:paraId="768E4A6F" w14:textId="77777777" w:rsidR="00B82BD7" w:rsidRPr="00B82BD7" w:rsidRDefault="00B82BD7" w:rsidP="00B82BD7">
      <w:pPr>
        <w:widowControl w:val="0"/>
        <w:jc w:val="both"/>
        <w:rPr>
          <w:rFonts w:ascii="Verdana" w:hAnsi="Verdana"/>
          <w:b/>
          <w:sz w:val="18"/>
          <w:szCs w:val="18"/>
          <w:highlight w:val="yellow"/>
        </w:rPr>
      </w:pPr>
    </w:p>
    <w:p w14:paraId="4BCA855A" w14:textId="77777777" w:rsidR="00B82BD7" w:rsidRPr="00B82BD7" w:rsidRDefault="00B82BD7" w:rsidP="00B82BD7">
      <w:pPr>
        <w:widowControl w:val="0"/>
        <w:jc w:val="both"/>
        <w:rPr>
          <w:rFonts w:ascii="Verdana" w:hAnsi="Verdana"/>
          <w:b/>
          <w:sz w:val="18"/>
          <w:szCs w:val="18"/>
          <w:highlight w:val="yellow"/>
        </w:rPr>
      </w:pPr>
      <w:r w:rsidRPr="00B82BD7">
        <w:rPr>
          <w:rFonts w:ascii="Verdana" w:hAnsi="Verdana"/>
          <w:b/>
          <w:sz w:val="18"/>
          <w:szCs w:val="18"/>
          <w:highlight w:val="yellow"/>
        </w:rPr>
        <w:t>Prosimy o rzetelne wypełnianie tabeli, ponieważ:</w:t>
      </w:r>
    </w:p>
    <w:p w14:paraId="336A9F71" w14:textId="77777777" w:rsidR="00B82BD7" w:rsidRPr="00B82BD7" w:rsidRDefault="00B82BD7" w:rsidP="00B82BD7">
      <w:pPr>
        <w:widowControl w:val="0"/>
        <w:numPr>
          <w:ilvl w:val="0"/>
          <w:numId w:val="6"/>
        </w:numPr>
        <w:jc w:val="both"/>
        <w:rPr>
          <w:rFonts w:ascii="Verdana" w:hAnsi="Verdana"/>
          <w:b/>
          <w:sz w:val="18"/>
          <w:szCs w:val="18"/>
          <w:highlight w:val="yellow"/>
        </w:rPr>
      </w:pPr>
      <w:r w:rsidRPr="00B82BD7">
        <w:rPr>
          <w:rFonts w:ascii="Verdana" w:hAnsi="Verdana"/>
          <w:b/>
          <w:sz w:val="18"/>
          <w:szCs w:val="18"/>
          <w:highlight w:val="yellow"/>
        </w:rPr>
        <w:t>brak informacji pozwalającej na dokonanie oceny spowoduje, że punkty nie zostaną przyznane w danym kryterium</w:t>
      </w:r>
    </w:p>
    <w:p w14:paraId="1C739269" w14:textId="5E476660" w:rsidR="00B82BD7" w:rsidRPr="00B82BD7" w:rsidRDefault="00B82BD7" w:rsidP="00B82BD7">
      <w:pPr>
        <w:widowControl w:val="0"/>
        <w:numPr>
          <w:ilvl w:val="0"/>
          <w:numId w:val="6"/>
        </w:numPr>
        <w:jc w:val="both"/>
        <w:rPr>
          <w:rFonts w:ascii="Verdana" w:hAnsi="Verdana"/>
          <w:b/>
          <w:sz w:val="18"/>
          <w:szCs w:val="18"/>
          <w:highlight w:val="yellow"/>
        </w:rPr>
      </w:pPr>
      <w:r w:rsidRPr="00B82BD7">
        <w:rPr>
          <w:rFonts w:ascii="Verdana" w:hAnsi="Verdana"/>
          <w:b/>
          <w:sz w:val="18"/>
          <w:szCs w:val="18"/>
          <w:highlight w:val="yellow"/>
        </w:rPr>
        <w:t xml:space="preserve">Zamawiający, na podstawie art. 109 ust.1 pkt 10 ustawy </w:t>
      </w:r>
      <w:proofErr w:type="spellStart"/>
      <w:r w:rsidRPr="00B82BD7">
        <w:rPr>
          <w:rFonts w:ascii="Verdana" w:hAnsi="Verdana"/>
          <w:b/>
          <w:sz w:val="18"/>
          <w:szCs w:val="18"/>
          <w:highlight w:val="yellow"/>
        </w:rPr>
        <w:t>Pzp</w:t>
      </w:r>
      <w:proofErr w:type="spellEnd"/>
      <w:r w:rsidRPr="00B82BD7">
        <w:rPr>
          <w:rFonts w:ascii="Verdana" w:hAnsi="Verdana"/>
          <w:b/>
          <w:sz w:val="18"/>
          <w:szCs w:val="18"/>
          <w:highlight w:val="yellow"/>
        </w:rPr>
        <w:t xml:space="preserve">, wykluczy </w:t>
      </w:r>
      <w:r w:rsidR="009C0F4F">
        <w:rPr>
          <w:rFonts w:ascii="Verdana" w:hAnsi="Verdana"/>
          <w:b/>
          <w:sz w:val="18"/>
          <w:szCs w:val="18"/>
          <w:highlight w:val="yellow"/>
        </w:rPr>
        <w:t>–</w:t>
      </w:r>
      <w:r w:rsidRPr="00B82BD7">
        <w:rPr>
          <w:rFonts w:ascii="Verdana" w:hAnsi="Verdana"/>
          <w:b/>
          <w:sz w:val="18"/>
          <w:szCs w:val="18"/>
          <w:highlight w:val="yellow"/>
        </w:rPr>
        <w:t xml:space="preserve"> z</w:t>
      </w:r>
      <w:r w:rsidR="009C0F4F">
        <w:rPr>
          <w:rFonts w:ascii="Verdana" w:hAnsi="Verdana"/>
          <w:b/>
          <w:sz w:val="18"/>
          <w:szCs w:val="18"/>
          <w:highlight w:val="yellow"/>
        </w:rPr>
        <w:t> </w:t>
      </w:r>
      <w:r w:rsidRPr="00B82BD7">
        <w:rPr>
          <w:rFonts w:ascii="Verdana" w:hAnsi="Verdana"/>
          <w:b/>
          <w:sz w:val="18"/>
          <w:szCs w:val="18"/>
          <w:highlight w:val="yellow"/>
        </w:rPr>
        <w:t>postępowania o udzielenie zamówienia – Wykonawcę, który w</w:t>
      </w:r>
      <w:r w:rsidR="009C0F4F">
        <w:rPr>
          <w:rFonts w:ascii="Verdana" w:hAnsi="Verdana"/>
          <w:b/>
          <w:sz w:val="18"/>
          <w:szCs w:val="18"/>
          <w:highlight w:val="yellow"/>
        </w:rPr>
        <w:t> </w:t>
      </w:r>
      <w:r w:rsidRPr="00B82BD7">
        <w:rPr>
          <w:rFonts w:ascii="Verdana" w:hAnsi="Verdana"/>
          <w:b/>
          <w:sz w:val="18"/>
          <w:szCs w:val="18"/>
          <w:highlight w:val="yellow"/>
        </w:rPr>
        <w:t>wyniku</w:t>
      </w:r>
      <w:r w:rsidR="009C0F4F">
        <w:rPr>
          <w:rFonts w:ascii="Verdana" w:hAnsi="Verdana"/>
          <w:b/>
          <w:sz w:val="18"/>
          <w:szCs w:val="18"/>
          <w:highlight w:val="yellow"/>
        </w:rPr>
        <w:t> </w:t>
      </w:r>
      <w:r w:rsidRPr="00B82BD7">
        <w:rPr>
          <w:rFonts w:ascii="Verdana" w:hAnsi="Verdana"/>
          <w:b/>
          <w:sz w:val="18"/>
          <w:szCs w:val="18"/>
          <w:highlight w:val="yellow"/>
        </w:rPr>
        <w:t>lekkomyślności lub niedbalstwa przedstawił informacje wprowadzające w błąd, co mogło mieć istotny wpływ na decyzje podejmowane przez Zamawiającego w postępowaniu o udzielenie zamówienia.</w:t>
      </w:r>
    </w:p>
    <w:p w14:paraId="18C49040" w14:textId="77777777" w:rsidR="00B82BD7" w:rsidRPr="00B82BD7" w:rsidRDefault="00B82BD7" w:rsidP="00B82BD7">
      <w:p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</w:p>
    <w:p w14:paraId="47DEB361" w14:textId="571E0B76" w:rsidR="00B82BD7" w:rsidRPr="00B82BD7" w:rsidRDefault="00B82BD7" w:rsidP="00B82BD7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B82BD7">
        <w:rPr>
          <w:rFonts w:ascii="Verdana" w:hAnsi="Verdana"/>
          <w:bCs/>
          <w:iCs/>
          <w:sz w:val="18"/>
          <w:szCs w:val="18"/>
        </w:rPr>
        <w:t>Ośw</w:t>
      </w:r>
      <w:r w:rsidRPr="00B82BD7">
        <w:rPr>
          <w:rFonts w:ascii="Verdana" w:hAnsi="Verdana"/>
          <w:sz w:val="18"/>
          <w:szCs w:val="18"/>
        </w:rPr>
        <w:t>iadczam, że wypełniłem obowiązki informacyjne przewidziane w art. 13 lub art. 14 RODO* wobec osób fizycznych, od których dane osobowe bezpośrednio lub pośrednio pozyskałem w</w:t>
      </w:r>
      <w:r w:rsidR="009C0F4F">
        <w:rPr>
          <w:rFonts w:ascii="Verdana" w:hAnsi="Verdana"/>
          <w:sz w:val="18"/>
          <w:szCs w:val="18"/>
        </w:rPr>
        <w:t> </w:t>
      </w:r>
      <w:r w:rsidRPr="00B82BD7">
        <w:rPr>
          <w:rFonts w:ascii="Verdana" w:hAnsi="Verdana"/>
          <w:sz w:val="18"/>
          <w:szCs w:val="18"/>
        </w:rPr>
        <w:t xml:space="preserve">celu ubiegania się o udzielenie zamówienia publicznego w niniejszym postępowaniu.* * </w:t>
      </w:r>
    </w:p>
    <w:p w14:paraId="459458B2" w14:textId="77777777" w:rsidR="00B82BD7" w:rsidRPr="00B82BD7" w:rsidRDefault="00B82BD7" w:rsidP="00B82BD7">
      <w:pPr>
        <w:jc w:val="both"/>
        <w:rPr>
          <w:rFonts w:ascii="Verdana" w:hAnsi="Verdana"/>
          <w:sz w:val="16"/>
          <w:szCs w:val="16"/>
        </w:rPr>
      </w:pPr>
      <w:r w:rsidRPr="00B82BD7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1B70F0" w14:textId="77777777" w:rsidR="00B82BD7" w:rsidRPr="00B82BD7" w:rsidRDefault="00B82BD7" w:rsidP="00B82BD7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B82BD7">
        <w:rPr>
          <w:rFonts w:ascii="Verdana" w:eastAsia="Calibri" w:hAnsi="Verdana"/>
          <w:sz w:val="16"/>
          <w:szCs w:val="16"/>
          <w:lang w:eastAsia="zh-CN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C8A3F2" w14:textId="77777777" w:rsidR="00B82BD7" w:rsidRPr="00B82BD7" w:rsidRDefault="00B82BD7" w:rsidP="00B82BD7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</w:p>
    <w:p w14:paraId="06463EF4" w14:textId="77777777" w:rsidR="00B82BD7" w:rsidRPr="00B82BD7" w:rsidRDefault="00B82BD7" w:rsidP="00B82BD7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B82BD7"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 w:rsidRPr="00B82BD7">
        <w:rPr>
          <w:rFonts w:ascii="Verdana" w:hAnsi="Verdana"/>
          <w:b/>
          <w:sz w:val="18"/>
          <w:szCs w:val="18"/>
        </w:rPr>
        <w:t>ppkt</w:t>
      </w:r>
      <w:proofErr w:type="spellEnd"/>
      <w:r w:rsidRPr="00B82BD7">
        <w:rPr>
          <w:rFonts w:ascii="Verdana" w:hAnsi="Verdana"/>
          <w:b/>
          <w:sz w:val="18"/>
          <w:szCs w:val="18"/>
        </w:rPr>
        <w:t xml:space="preserve">  4 SWZ spełniamy osobiście/ powołujemy się na zasoby podmiotu trzeciego w następującym zakresie</w:t>
      </w:r>
      <w:r w:rsidRPr="00B82BD7">
        <w:rPr>
          <w:rFonts w:ascii="Verdana" w:hAnsi="Verdana"/>
          <w:b/>
          <w:sz w:val="18"/>
          <w:szCs w:val="18"/>
          <w:vertAlign w:val="superscript"/>
        </w:rPr>
        <w:footnoteReference w:id="2"/>
      </w:r>
      <w:r w:rsidRPr="00B82BD7">
        <w:rPr>
          <w:rFonts w:ascii="Verdana" w:hAnsi="Verdana"/>
          <w:b/>
          <w:sz w:val="18"/>
          <w:szCs w:val="18"/>
        </w:rPr>
        <w:t xml:space="preserve"> …………………………………</w:t>
      </w:r>
    </w:p>
    <w:p w14:paraId="4FE9C76B" w14:textId="77777777" w:rsidR="00B82BD7" w:rsidRPr="00B82BD7" w:rsidRDefault="00B82BD7" w:rsidP="00B82BD7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82BD7" w:rsidRPr="00B82BD7" w14:paraId="593CB225" w14:textId="77777777" w:rsidTr="00B82B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694373A" w14:textId="77777777" w:rsidR="00B82BD7" w:rsidRPr="00B82BD7" w:rsidRDefault="00B82BD7" w:rsidP="00B82BD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82BD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17805E" w14:textId="77777777" w:rsidR="00B82BD7" w:rsidRPr="00B82BD7" w:rsidRDefault="00B82BD7" w:rsidP="00B82BD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82BD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3A456E4" w14:textId="77777777" w:rsidR="00B82BD7" w:rsidRPr="00B82BD7" w:rsidRDefault="00B82BD7" w:rsidP="00B82BD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82BD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619E9" w14:textId="77777777" w:rsidR="00B82BD7" w:rsidRPr="00B82BD7" w:rsidRDefault="00B82BD7" w:rsidP="00B82BD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82BD7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B82BD7" w:rsidRPr="00B82BD7" w14:paraId="6C291435" w14:textId="77777777" w:rsidTr="00B82B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8B1F9E" w14:textId="77777777" w:rsidR="00B82BD7" w:rsidRPr="00B82BD7" w:rsidRDefault="00B82BD7" w:rsidP="00B82BD7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48B2A2" w14:textId="77777777" w:rsidR="00B82BD7" w:rsidRPr="00B82BD7" w:rsidRDefault="00B82BD7" w:rsidP="00B82BD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9E091" w14:textId="77777777" w:rsidR="00B82BD7" w:rsidRPr="00B82BD7" w:rsidRDefault="00B82BD7" w:rsidP="00B82BD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EF92711" w14:textId="77777777" w:rsidR="00B82BD7" w:rsidRPr="00B82BD7" w:rsidRDefault="00B82BD7" w:rsidP="00B82BD7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B82BD7">
        <w:rPr>
          <w:rFonts w:ascii="Verdana" w:hAnsi="Verdana"/>
          <w:b/>
          <w:sz w:val="18"/>
          <w:szCs w:val="18"/>
        </w:rPr>
        <w:lastRenderedPageBreak/>
        <w:t xml:space="preserve">Oświadczenie, w przypadku </w:t>
      </w:r>
      <w:r w:rsidRPr="00B82BD7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B82BD7"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82BD7" w:rsidRPr="00B82BD7" w14:paraId="685C399D" w14:textId="77777777" w:rsidTr="00B82B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75CB415" w14:textId="77777777" w:rsidR="00B82BD7" w:rsidRPr="00B82BD7" w:rsidRDefault="00B82BD7" w:rsidP="00B82BD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82BD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A755BAC" w14:textId="77777777" w:rsidR="00B82BD7" w:rsidRPr="00B82BD7" w:rsidRDefault="00B82BD7" w:rsidP="00B82BD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82BD7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AD1B8" w14:textId="77777777" w:rsidR="00B82BD7" w:rsidRPr="00B82BD7" w:rsidRDefault="00B82BD7" w:rsidP="00B82BD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82BD7">
              <w:rPr>
                <w:rFonts w:ascii="Verdana" w:hAnsi="Verdana"/>
                <w:sz w:val="18"/>
                <w:szCs w:val="18"/>
              </w:rPr>
              <w:t xml:space="preserve">Usługa, dostawa (zakres), który wykonają poszczególni wykonawcy </w:t>
            </w:r>
          </w:p>
        </w:tc>
      </w:tr>
      <w:tr w:rsidR="00B82BD7" w:rsidRPr="00B82BD7" w14:paraId="1AB7DA26" w14:textId="77777777" w:rsidTr="00B82B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51B179A" w14:textId="77777777" w:rsidR="00B82BD7" w:rsidRPr="00B82BD7" w:rsidRDefault="00B82BD7" w:rsidP="00B82BD7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B82BD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653813" w14:textId="77777777" w:rsidR="00B82BD7" w:rsidRPr="00B82BD7" w:rsidRDefault="00B82BD7" w:rsidP="00B82BD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51588" w14:textId="77777777" w:rsidR="00B82BD7" w:rsidRPr="00B82BD7" w:rsidRDefault="00B82BD7" w:rsidP="00B82BD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B82BD7" w:rsidRPr="00B82BD7" w14:paraId="3FD4E8CD" w14:textId="77777777" w:rsidTr="00B82B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A38B22F" w14:textId="77777777" w:rsidR="00B82BD7" w:rsidRPr="00B82BD7" w:rsidRDefault="00B82BD7" w:rsidP="00B82BD7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B82BD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186867" w14:textId="77777777" w:rsidR="00B82BD7" w:rsidRPr="00B82BD7" w:rsidRDefault="00B82BD7" w:rsidP="00B82BD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9FB28" w14:textId="77777777" w:rsidR="00B82BD7" w:rsidRPr="00B82BD7" w:rsidRDefault="00B82BD7" w:rsidP="00B82BD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5F3CDF2" w14:textId="77777777" w:rsidR="00B82BD7" w:rsidRPr="00B82BD7" w:rsidRDefault="00B82BD7" w:rsidP="00B82BD7">
      <w:pPr>
        <w:numPr>
          <w:ilvl w:val="0"/>
          <w:numId w:val="7"/>
        </w:numPr>
        <w:suppressAutoHyphens/>
        <w:ind w:hanging="357"/>
        <w:jc w:val="both"/>
        <w:rPr>
          <w:rFonts w:ascii="Verdana" w:hAnsi="Verdana"/>
          <w:sz w:val="18"/>
          <w:szCs w:val="18"/>
          <w:lang w:eastAsia="zh-CN"/>
        </w:rPr>
      </w:pPr>
      <w:r w:rsidRPr="00B82BD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530B612" w14:textId="77777777" w:rsidR="00B82BD7" w:rsidRPr="00B82BD7" w:rsidRDefault="00B82BD7" w:rsidP="00B82BD7">
      <w:pPr>
        <w:keepNext/>
        <w:numPr>
          <w:ilvl w:val="0"/>
          <w:numId w:val="8"/>
        </w:numPr>
        <w:tabs>
          <w:tab w:val="num" w:pos="1080"/>
        </w:tabs>
        <w:ind w:left="1080" w:hanging="357"/>
        <w:outlineLvl w:val="0"/>
        <w:rPr>
          <w:rFonts w:ascii="Verdana" w:hAnsi="Verdana" w:cs="Arial"/>
          <w:b/>
          <w:bCs/>
          <w:kern w:val="32"/>
          <w:sz w:val="18"/>
          <w:szCs w:val="18"/>
        </w:rPr>
      </w:pPr>
      <w:r w:rsidRPr="00B82BD7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B82BD7">
        <w:rPr>
          <w:rFonts w:ascii="Verdana" w:hAnsi="Verdana"/>
          <w:b/>
          <w:bCs/>
          <w:kern w:val="32"/>
          <w:sz w:val="18"/>
          <w:szCs w:val="18"/>
        </w:rPr>
        <w:tab/>
      </w:r>
      <w:r w:rsidRPr="00B82BD7">
        <w:rPr>
          <w:rFonts w:ascii="Verdana" w:hAnsi="Verdana"/>
          <w:b/>
          <w:bCs/>
          <w:kern w:val="32"/>
          <w:sz w:val="18"/>
          <w:szCs w:val="18"/>
        </w:rPr>
        <w:tab/>
      </w:r>
      <w:r w:rsidRPr="00B82BD7">
        <w:rPr>
          <w:rFonts w:ascii="Verdana" w:hAnsi="Verdana"/>
          <w:b/>
          <w:bCs/>
          <w:kern w:val="32"/>
          <w:sz w:val="18"/>
          <w:szCs w:val="18"/>
        </w:rPr>
        <w:tab/>
      </w:r>
      <w:r w:rsidRPr="00B82BD7">
        <w:rPr>
          <w:rFonts w:ascii="Verdana" w:hAnsi="Verdana"/>
          <w:b/>
          <w:bCs/>
          <w:kern w:val="32"/>
          <w:sz w:val="18"/>
          <w:szCs w:val="18"/>
        </w:rPr>
        <w:tab/>
      </w:r>
      <w:r w:rsidRPr="00B82BD7">
        <w:rPr>
          <w:rFonts w:ascii="Verdana" w:hAnsi="Verdana"/>
          <w:b/>
          <w:bCs/>
          <w:kern w:val="32"/>
          <w:sz w:val="18"/>
          <w:szCs w:val="18"/>
        </w:rPr>
        <w:tab/>
      </w:r>
      <w:r w:rsidRPr="00B82BD7">
        <w:rPr>
          <w:rFonts w:ascii="Verdana" w:hAnsi="Verdana"/>
          <w:b/>
          <w:bCs/>
          <w:kern w:val="32"/>
          <w:sz w:val="18"/>
          <w:szCs w:val="18"/>
        </w:rPr>
        <w:tab/>
      </w:r>
      <w:r w:rsidRPr="00B82BD7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48C5C5BA" w14:textId="77777777" w:rsidR="00B82BD7" w:rsidRPr="00B82BD7" w:rsidRDefault="00B82BD7" w:rsidP="00B82BD7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663F4DB4" w14:textId="77777777" w:rsidR="00B82BD7" w:rsidRPr="00B82BD7" w:rsidRDefault="00B82BD7" w:rsidP="00B82BD7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82BD7">
        <w:rPr>
          <w:rFonts w:ascii="Verdana" w:hAnsi="Verdana"/>
          <w:sz w:val="18"/>
          <w:szCs w:val="18"/>
        </w:rPr>
        <w:tab/>
      </w:r>
      <w:r w:rsidRPr="00B82BD7">
        <w:rPr>
          <w:rFonts w:ascii="Verdana" w:hAnsi="Verdana"/>
          <w:sz w:val="18"/>
          <w:szCs w:val="18"/>
        </w:rPr>
        <w:tab/>
        <w:t xml:space="preserve"> </w:t>
      </w:r>
    </w:p>
    <w:p w14:paraId="2594EA21" w14:textId="77777777" w:rsidR="00B82BD7" w:rsidRPr="00B82BD7" w:rsidRDefault="00B82BD7" w:rsidP="00B82BD7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82BD7">
        <w:rPr>
          <w:rFonts w:ascii="Verdana" w:hAnsi="Verdana"/>
          <w:sz w:val="18"/>
          <w:szCs w:val="18"/>
        </w:rPr>
        <w:t>ych</w:t>
      </w:r>
      <w:proofErr w:type="spellEnd"/>
      <w:r w:rsidRPr="00B82BD7">
        <w:rPr>
          <w:rFonts w:ascii="Verdana" w:hAnsi="Verdana"/>
          <w:sz w:val="18"/>
          <w:szCs w:val="18"/>
        </w:rPr>
        <w:t>) dokumentu(ów) ……………………...........................…… które dołączamy do oferty.</w:t>
      </w:r>
    </w:p>
    <w:p w14:paraId="5CE6B181" w14:textId="77777777" w:rsidR="00B82BD7" w:rsidRPr="00B82BD7" w:rsidRDefault="00B82BD7" w:rsidP="00B82BD7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załącznikami do niniejszej oferty są:</w:t>
      </w:r>
    </w:p>
    <w:p w14:paraId="19348093" w14:textId="77777777" w:rsidR="00B82BD7" w:rsidRPr="00B82BD7" w:rsidRDefault="00B82BD7" w:rsidP="00B82BD7">
      <w:pPr>
        <w:numPr>
          <w:ilvl w:val="1"/>
          <w:numId w:val="9"/>
        </w:numPr>
        <w:suppressAutoHyphens/>
        <w:jc w:val="both"/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E3551A9" w14:textId="77777777" w:rsidR="00B82BD7" w:rsidRPr="00B82BD7" w:rsidRDefault="00B82BD7" w:rsidP="00B82BD7">
      <w:pPr>
        <w:numPr>
          <w:ilvl w:val="1"/>
          <w:numId w:val="9"/>
        </w:numPr>
        <w:suppressAutoHyphens/>
        <w:jc w:val="both"/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E8A7419" w14:textId="77777777" w:rsidR="00B82BD7" w:rsidRPr="00B82BD7" w:rsidRDefault="00B82BD7" w:rsidP="00B82BD7">
      <w:pPr>
        <w:numPr>
          <w:ilvl w:val="1"/>
          <w:numId w:val="9"/>
        </w:numPr>
        <w:suppressAutoHyphens/>
        <w:jc w:val="both"/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094A34C" w14:textId="77777777" w:rsidR="00B82BD7" w:rsidRPr="00B82BD7" w:rsidRDefault="00B82BD7" w:rsidP="00B82BD7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sz w:val="18"/>
          <w:szCs w:val="18"/>
        </w:rPr>
      </w:pPr>
    </w:p>
    <w:p w14:paraId="314967A3" w14:textId="77777777" w:rsidR="00B82BD7" w:rsidRPr="00B82BD7" w:rsidRDefault="00B82BD7" w:rsidP="00B82BD7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sz w:val="18"/>
          <w:szCs w:val="18"/>
        </w:rPr>
      </w:pPr>
      <w:r w:rsidRPr="00B82BD7">
        <w:rPr>
          <w:rFonts w:ascii="Verdana" w:hAnsi="Verdana"/>
          <w:bCs/>
          <w:i/>
          <w:iCs/>
          <w:sz w:val="18"/>
          <w:szCs w:val="18"/>
        </w:rPr>
        <w:t>Dokument należy sporządzić w postaci elektronicznej i podpisać kwalifikowanym</w:t>
      </w:r>
    </w:p>
    <w:p w14:paraId="58C1ED38" w14:textId="5AE44D0B" w:rsidR="00FE545C" w:rsidRPr="00B82BD7" w:rsidRDefault="00B82BD7" w:rsidP="00335B05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18"/>
          <w:szCs w:val="18"/>
        </w:rPr>
      </w:pPr>
      <w:r w:rsidRPr="00B82BD7">
        <w:rPr>
          <w:rFonts w:ascii="Verdana" w:hAnsi="Verdana"/>
          <w:bCs/>
          <w:i/>
          <w:iCs/>
          <w:sz w:val="18"/>
          <w:szCs w:val="18"/>
        </w:rPr>
        <w:t>podpisem elektronicznym lub podpisem zaufanym lub podpisem osobistym.</w:t>
      </w:r>
    </w:p>
    <w:sectPr w:rsidR="00FE545C" w:rsidRPr="00B82B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BC067" w14:textId="77777777" w:rsidR="00BD7645" w:rsidRDefault="00BD7645">
      <w:r>
        <w:separator/>
      </w:r>
    </w:p>
  </w:endnote>
  <w:endnote w:type="continuationSeparator" w:id="0">
    <w:p w14:paraId="3C32D559" w14:textId="77777777" w:rsidR="00BD7645" w:rsidRDefault="00BD7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A4292" w14:textId="77777777" w:rsidR="003017F2" w:rsidRDefault="003017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8766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DB2B0" w14:textId="77777777" w:rsidR="003017F2" w:rsidRDefault="003017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52E4A" w14:textId="77777777" w:rsidR="00BD7645" w:rsidRDefault="00BD7645">
      <w:r>
        <w:separator/>
      </w:r>
    </w:p>
  </w:footnote>
  <w:footnote w:type="continuationSeparator" w:id="0">
    <w:p w14:paraId="1A161D56" w14:textId="77777777" w:rsidR="00BD7645" w:rsidRDefault="00BD7645">
      <w:r>
        <w:continuationSeparator/>
      </w:r>
    </w:p>
  </w:footnote>
  <w:footnote w:id="1">
    <w:p w14:paraId="0D96C97D" w14:textId="77777777" w:rsidR="00B82BD7" w:rsidRDefault="00B82BD7" w:rsidP="00B82BD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CBC8677" w14:textId="77777777" w:rsidR="00B82BD7" w:rsidRDefault="00B82BD7" w:rsidP="00B82BD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FB214" w14:textId="77777777" w:rsidR="003017F2" w:rsidRDefault="003017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91B51" w14:textId="77777777" w:rsidR="00B82BD7" w:rsidRPr="00B82BD7" w:rsidRDefault="00051069" w:rsidP="00B82BD7">
    <w:pPr>
      <w:pStyle w:val="Nagwek"/>
      <w:rPr>
        <w:sz w:val="22"/>
      </w:rPr>
    </w:pPr>
    <w:r>
      <w:rPr>
        <w:sz w:val="22"/>
      </w:rPr>
      <w:pict w14:anchorId="6A7AD2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4.5pt;visibility:visible;mso-wrap-style:square">
          <v:imagedata r:id="rId1" o:title=""/>
        </v:shape>
      </w:pict>
    </w:r>
  </w:p>
  <w:p w14:paraId="1597067A" w14:textId="37C70E42" w:rsidR="00F53146" w:rsidRPr="00B82BD7" w:rsidRDefault="00F53146" w:rsidP="00B82B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F6C44" w14:textId="77777777" w:rsidR="003017F2" w:rsidRDefault="003017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3AC867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C96F778"/>
    <w:lvl w:ilvl="0" w:tplc="5C988880">
      <w:start w:val="7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EA3320"/>
    <w:multiLevelType w:val="hybridMultilevel"/>
    <w:tmpl w:val="361A0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516EB5"/>
    <w:multiLevelType w:val="hybridMultilevel"/>
    <w:tmpl w:val="ECAC4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69559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29782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3662169">
    <w:abstractNumId w:val="2"/>
  </w:num>
  <w:num w:numId="4" w16cid:durableId="1453790517">
    <w:abstractNumId w:val="6"/>
  </w:num>
  <w:num w:numId="5" w16cid:durableId="1052389192">
    <w:abstractNumId w:val="5"/>
  </w:num>
  <w:num w:numId="6" w16cid:durableId="1573009291">
    <w:abstractNumId w:val="8"/>
  </w:num>
  <w:num w:numId="7" w16cid:durableId="1555432784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31647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125999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645"/>
    <w:rsid w:val="00012286"/>
    <w:rsid w:val="00051069"/>
    <w:rsid w:val="000704FC"/>
    <w:rsid w:val="00071CCC"/>
    <w:rsid w:val="000B731D"/>
    <w:rsid w:val="000D6134"/>
    <w:rsid w:val="000E09C7"/>
    <w:rsid w:val="000F6589"/>
    <w:rsid w:val="00106636"/>
    <w:rsid w:val="00116EC6"/>
    <w:rsid w:val="00167B63"/>
    <w:rsid w:val="001801DD"/>
    <w:rsid w:val="001A4758"/>
    <w:rsid w:val="001D4612"/>
    <w:rsid w:val="00207E98"/>
    <w:rsid w:val="002723B0"/>
    <w:rsid w:val="003017F2"/>
    <w:rsid w:val="00315A4A"/>
    <w:rsid w:val="00335B05"/>
    <w:rsid w:val="003829F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0F4F"/>
    <w:rsid w:val="00A0022B"/>
    <w:rsid w:val="00A346FE"/>
    <w:rsid w:val="00A47B4D"/>
    <w:rsid w:val="00A83018"/>
    <w:rsid w:val="00B60D92"/>
    <w:rsid w:val="00B774DC"/>
    <w:rsid w:val="00B82BD7"/>
    <w:rsid w:val="00BD764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7BE63573"/>
  <w15:chartTrackingRefBased/>
  <w15:docId w15:val="{205FAD65-481A-498A-A433-70AEC3A7A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82BD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951</Words>
  <Characters>6904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2025-06-03T11:50:00Z</cp:lastPrinted>
  <dcterms:created xsi:type="dcterms:W3CDTF">2025-06-03T11:50:00Z</dcterms:created>
  <dcterms:modified xsi:type="dcterms:W3CDTF">2025-06-03T11:50:00Z</dcterms:modified>
</cp:coreProperties>
</file>