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C3090" w14:textId="77777777" w:rsidR="00FB7F50" w:rsidRPr="002245BE" w:rsidRDefault="003068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068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068E5">
        <w:rPr>
          <w:sz w:val="22"/>
          <w:szCs w:val="22"/>
        </w:rPr>
        <w:t>2025-06-04</w:t>
      </w:r>
    </w:p>
    <w:p w14:paraId="110FD0D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6CAA6DD" w14:textId="77777777" w:rsidR="003068E5" w:rsidRPr="003068E5" w:rsidRDefault="003068E5" w:rsidP="00FB7F50">
      <w:pPr>
        <w:spacing w:after="40"/>
        <w:rPr>
          <w:b/>
          <w:bCs/>
          <w:sz w:val="22"/>
          <w:szCs w:val="22"/>
        </w:rPr>
      </w:pPr>
      <w:r w:rsidRPr="003068E5">
        <w:rPr>
          <w:b/>
          <w:bCs/>
          <w:sz w:val="22"/>
          <w:szCs w:val="22"/>
        </w:rPr>
        <w:t>Akademia Górniczo - Hutnicza</w:t>
      </w:r>
    </w:p>
    <w:p w14:paraId="477023F5" w14:textId="77777777" w:rsidR="003068E5" w:rsidRPr="003068E5" w:rsidRDefault="003068E5" w:rsidP="00FB7F50">
      <w:pPr>
        <w:spacing w:after="40"/>
        <w:rPr>
          <w:b/>
          <w:bCs/>
          <w:sz w:val="22"/>
          <w:szCs w:val="22"/>
        </w:rPr>
      </w:pPr>
      <w:r w:rsidRPr="003068E5">
        <w:rPr>
          <w:b/>
          <w:bCs/>
          <w:sz w:val="22"/>
          <w:szCs w:val="22"/>
        </w:rPr>
        <w:t>im. Stanisława Staszica w Krakowie</w:t>
      </w:r>
    </w:p>
    <w:p w14:paraId="34204645" w14:textId="77777777" w:rsidR="00FB7F50" w:rsidRPr="002245BE" w:rsidRDefault="003068E5" w:rsidP="00FB7F50">
      <w:pPr>
        <w:spacing w:after="40"/>
        <w:rPr>
          <w:b/>
          <w:bCs/>
          <w:sz w:val="22"/>
          <w:szCs w:val="22"/>
        </w:rPr>
      </w:pPr>
      <w:r w:rsidRPr="003068E5">
        <w:rPr>
          <w:b/>
          <w:bCs/>
          <w:sz w:val="22"/>
          <w:szCs w:val="22"/>
        </w:rPr>
        <w:t>Dział Zamówień Publicznych</w:t>
      </w:r>
    </w:p>
    <w:p w14:paraId="55349DDB" w14:textId="77777777" w:rsidR="00FB7F50" w:rsidRPr="002245BE" w:rsidRDefault="003068E5" w:rsidP="00FB7F50">
      <w:pPr>
        <w:rPr>
          <w:sz w:val="22"/>
          <w:szCs w:val="22"/>
        </w:rPr>
      </w:pPr>
      <w:r w:rsidRPr="003068E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068E5">
        <w:rPr>
          <w:sz w:val="22"/>
          <w:szCs w:val="22"/>
        </w:rPr>
        <w:t>30</w:t>
      </w:r>
    </w:p>
    <w:p w14:paraId="5E98BDC3" w14:textId="77777777" w:rsidR="00FB7F50" w:rsidRPr="002245BE" w:rsidRDefault="003068E5" w:rsidP="00FB7F50">
      <w:pPr>
        <w:rPr>
          <w:sz w:val="22"/>
          <w:szCs w:val="22"/>
        </w:rPr>
      </w:pPr>
      <w:r w:rsidRPr="003068E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068E5">
        <w:rPr>
          <w:sz w:val="22"/>
          <w:szCs w:val="22"/>
        </w:rPr>
        <w:t>Kraków</w:t>
      </w:r>
    </w:p>
    <w:p w14:paraId="24B4CE9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765334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068E5" w:rsidRPr="00607F9B" w14:paraId="72788ABD" w14:textId="77777777" w:rsidTr="002D56AB">
        <w:trPr>
          <w:trHeight w:val="638"/>
        </w:trPr>
        <w:tc>
          <w:tcPr>
            <w:tcW w:w="959" w:type="dxa"/>
            <w:shd w:val="clear" w:color="auto" w:fill="auto"/>
          </w:tcPr>
          <w:p w14:paraId="106D9AF1" w14:textId="77777777" w:rsidR="003068E5" w:rsidRPr="00607F9B" w:rsidRDefault="003068E5" w:rsidP="002D56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DDC918" w14:textId="5FACCFD1" w:rsidR="003068E5" w:rsidRPr="00607F9B" w:rsidRDefault="003068E5" w:rsidP="002D56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068E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068E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68E5">
              <w:rPr>
                <w:b/>
                <w:bCs/>
                <w:sz w:val="22"/>
                <w:szCs w:val="22"/>
              </w:rPr>
              <w:t>Remont piwnic hali w Modlnicy, gm. Wielka Wieś - DE-dzp.272-241/25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56F5984" w14:textId="03AD76E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068E5" w14:paraId="420AF6DD" w14:textId="77777777" w:rsidTr="002D56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BC9E34F" w14:textId="77777777" w:rsidR="003068E5" w:rsidRPr="00D26ED6" w:rsidRDefault="003068E5" w:rsidP="002D56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068E5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3B223D0B" w14:textId="77777777" w:rsidR="003068E5" w:rsidRPr="009F0E5C" w:rsidRDefault="003068E5" w:rsidP="002D56AB">
            <w:pPr>
              <w:jc w:val="both"/>
              <w:rPr>
                <w:bCs/>
                <w:sz w:val="22"/>
                <w:szCs w:val="22"/>
              </w:rPr>
            </w:pPr>
            <w:r w:rsidRPr="003068E5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8E5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8CA5D7" w14:textId="77777777" w:rsidR="003068E5" w:rsidRPr="009F0E5C" w:rsidRDefault="003068E5" w:rsidP="002D56AB">
            <w:pPr>
              <w:jc w:val="both"/>
              <w:rPr>
                <w:bCs/>
                <w:sz w:val="22"/>
                <w:szCs w:val="22"/>
              </w:rPr>
            </w:pPr>
            <w:r w:rsidRPr="003068E5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8E5">
              <w:rPr>
                <w:bCs/>
                <w:sz w:val="22"/>
                <w:szCs w:val="22"/>
              </w:rPr>
              <w:t>Gdów</w:t>
            </w:r>
          </w:p>
          <w:p w14:paraId="4DC2F096" w14:textId="77777777" w:rsidR="003068E5" w:rsidRPr="00D26ED6" w:rsidRDefault="003068E5" w:rsidP="002D56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948F45" w14:textId="77777777" w:rsidR="003068E5" w:rsidRDefault="003068E5" w:rsidP="002D56A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068E5">
              <w:rPr>
                <w:sz w:val="22"/>
                <w:szCs w:val="22"/>
              </w:rPr>
              <w:t>Remont piwnic hali w Modlnicy, gm. Wielka Wieś - DE-dzp.272-241/25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0492FAB" w14:textId="77777777" w:rsidR="003068E5" w:rsidRPr="00D26ED6" w:rsidRDefault="003068E5" w:rsidP="002D56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068E5">
              <w:rPr>
                <w:b/>
                <w:sz w:val="22"/>
                <w:szCs w:val="22"/>
              </w:rPr>
              <w:t>136 186.45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2B698A6" w14:textId="77777777" w:rsidR="003068E5" w:rsidRDefault="003068E5" w:rsidP="002D56A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9AD5EF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000EE6" w:rsidRPr="008567C7" w14:paraId="222704B1" w14:textId="77777777" w:rsidTr="00000EE6">
        <w:trPr>
          <w:trHeight w:val="510"/>
        </w:trPr>
        <w:tc>
          <w:tcPr>
            <w:tcW w:w="595" w:type="pct"/>
            <w:vAlign w:val="center"/>
          </w:tcPr>
          <w:p w14:paraId="4B210C09" w14:textId="77777777" w:rsidR="00000EE6" w:rsidRPr="008567C7" w:rsidRDefault="00000EE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4DD79B19" w14:textId="77777777" w:rsidR="00000EE6" w:rsidRPr="008567C7" w:rsidRDefault="00000EE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365E226" w14:textId="77777777" w:rsidR="00000EE6" w:rsidRPr="008567C7" w:rsidRDefault="00000EE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56A1C45D" w14:textId="77777777" w:rsidR="00000EE6" w:rsidRPr="008567C7" w:rsidRDefault="00000EE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3594A266" w14:textId="77777777" w:rsidR="00000EE6" w:rsidRPr="008567C7" w:rsidRDefault="00000EE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00EE6" w:rsidRPr="008567C7" w14:paraId="498F764E" w14:textId="77777777" w:rsidTr="00000EE6">
        <w:tc>
          <w:tcPr>
            <w:tcW w:w="595" w:type="pct"/>
            <w:vAlign w:val="center"/>
          </w:tcPr>
          <w:p w14:paraId="4DEBACE0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553FE84" w14:textId="77777777" w:rsidR="00000EE6" w:rsidRPr="002B6761" w:rsidRDefault="00000EE6" w:rsidP="002D56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6257F26E" w14:textId="77777777" w:rsidR="00000EE6" w:rsidRPr="008567C7" w:rsidRDefault="00000EE6" w:rsidP="002D56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2FC560D" w14:textId="77777777" w:rsidR="00000EE6" w:rsidRPr="001B7815" w:rsidRDefault="00000EE6" w:rsidP="002D56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057E26BD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3A0D75B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1014A63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00EE6" w:rsidRPr="008567C7" w14:paraId="633FE4BB" w14:textId="77777777" w:rsidTr="00000EE6">
        <w:tc>
          <w:tcPr>
            <w:tcW w:w="595" w:type="pct"/>
            <w:vAlign w:val="center"/>
          </w:tcPr>
          <w:p w14:paraId="1FBA6CF9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4DF34FBE" w14:textId="77777777" w:rsidR="00000EE6" w:rsidRPr="002B6761" w:rsidRDefault="00000EE6" w:rsidP="002D56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068E5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3068E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0A470A36" w14:textId="77777777" w:rsidR="00000EE6" w:rsidRPr="008567C7" w:rsidRDefault="00000EE6" w:rsidP="002D56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25F7974" w14:textId="77777777" w:rsidR="00000EE6" w:rsidRPr="001B7815" w:rsidRDefault="00000EE6" w:rsidP="002D56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952" w:type="pct"/>
            <w:vAlign w:val="center"/>
          </w:tcPr>
          <w:p w14:paraId="03C34E0E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 xml:space="preserve">  48,80</w:t>
            </w:r>
          </w:p>
        </w:tc>
        <w:tc>
          <w:tcPr>
            <w:tcW w:w="952" w:type="pct"/>
            <w:vAlign w:val="center"/>
          </w:tcPr>
          <w:p w14:paraId="76962CAD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51BB6C8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 xml:space="preserve">  88,80</w:t>
            </w:r>
          </w:p>
        </w:tc>
      </w:tr>
      <w:tr w:rsidR="00000EE6" w:rsidRPr="008567C7" w14:paraId="6A7CBD08" w14:textId="77777777" w:rsidTr="00000EE6">
        <w:tc>
          <w:tcPr>
            <w:tcW w:w="595" w:type="pct"/>
            <w:vAlign w:val="center"/>
          </w:tcPr>
          <w:p w14:paraId="2536BE1D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402832C1" w14:textId="77777777" w:rsidR="00000EE6" w:rsidRPr="002B6761" w:rsidRDefault="00000EE6" w:rsidP="002D56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/>
                <w:sz w:val="18"/>
                <w:szCs w:val="18"/>
              </w:rPr>
              <w:t>JAWOR Spółka z o.o.</w:t>
            </w:r>
          </w:p>
          <w:p w14:paraId="612FF63F" w14:textId="77777777" w:rsidR="00000EE6" w:rsidRPr="008567C7" w:rsidRDefault="00000EE6" w:rsidP="002D56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Solskiego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06AA74" w14:textId="77777777" w:rsidR="00000EE6" w:rsidRPr="001B7815" w:rsidRDefault="00000EE6" w:rsidP="002D56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32-800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68E5">
              <w:rPr>
                <w:rFonts w:ascii="Times New Roman" w:hAnsi="Times New Roman" w:cs="Times New Roman"/>
                <w:bCs/>
                <w:sz w:val="18"/>
                <w:szCs w:val="18"/>
              </w:rPr>
              <w:t>Brzesko</w:t>
            </w:r>
          </w:p>
        </w:tc>
        <w:tc>
          <w:tcPr>
            <w:tcW w:w="952" w:type="pct"/>
            <w:vAlign w:val="center"/>
          </w:tcPr>
          <w:p w14:paraId="02C5D646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 xml:space="preserve">  44,40</w:t>
            </w:r>
          </w:p>
        </w:tc>
        <w:tc>
          <w:tcPr>
            <w:tcW w:w="952" w:type="pct"/>
            <w:vAlign w:val="center"/>
          </w:tcPr>
          <w:p w14:paraId="7AB9DC65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A7A2224" w14:textId="77777777" w:rsidR="00000EE6" w:rsidRPr="008567C7" w:rsidRDefault="00000EE6" w:rsidP="002D56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8E5">
              <w:rPr>
                <w:rFonts w:ascii="Times New Roman" w:hAnsi="Times New Roman" w:cs="Times New Roman"/>
                <w:sz w:val="18"/>
                <w:szCs w:val="18"/>
              </w:rPr>
              <w:t xml:space="preserve">  84,40</w:t>
            </w:r>
          </w:p>
        </w:tc>
      </w:tr>
    </w:tbl>
    <w:p w14:paraId="4E6CC2B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D767BB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573D1E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12F17" w14:textId="77777777" w:rsidR="00E47FFC" w:rsidRDefault="00E47FFC">
      <w:r>
        <w:separator/>
      </w:r>
    </w:p>
  </w:endnote>
  <w:endnote w:type="continuationSeparator" w:id="0">
    <w:p w14:paraId="2222CCA1" w14:textId="77777777" w:rsidR="00E47FFC" w:rsidRDefault="00E47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0D6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6D6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9F7CA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7D6A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A6F1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89997" w14:textId="77777777" w:rsidR="00E47FFC" w:rsidRDefault="00E47FFC">
      <w:r>
        <w:separator/>
      </w:r>
    </w:p>
  </w:footnote>
  <w:footnote w:type="continuationSeparator" w:id="0">
    <w:p w14:paraId="0BDA8CC2" w14:textId="77777777" w:rsidR="00E47FFC" w:rsidRDefault="00E47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B31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D59C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383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7FFC"/>
    <w:rsid w:val="00000EE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68E5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7FFC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C5DC9A"/>
  <w15:chartTrackingRefBased/>
  <w15:docId w15:val="{EF29E2C3-47CE-4E25-9B42-D648618C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2025-06-04T06:53:00Z</cp:lastPrinted>
  <dcterms:created xsi:type="dcterms:W3CDTF">2025-06-04T06:53:00Z</dcterms:created>
  <dcterms:modified xsi:type="dcterms:W3CDTF">2025-06-04T06:53:00Z</dcterms:modified>
</cp:coreProperties>
</file>