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DD5E3" w14:textId="3181CFC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71AEC" w:rsidRPr="00B71AEC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9A3519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F6BC3CC" w14:textId="77777777" w:rsidTr="00D62E6E">
        <w:tc>
          <w:tcPr>
            <w:tcW w:w="2800" w:type="dxa"/>
            <w:shd w:val="clear" w:color="auto" w:fill="auto"/>
          </w:tcPr>
          <w:p w14:paraId="7283246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18737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11587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7ACF3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87E3BC2" w14:textId="77777777" w:rsidTr="00D62E6E">
        <w:tc>
          <w:tcPr>
            <w:tcW w:w="2800" w:type="dxa"/>
            <w:shd w:val="clear" w:color="auto" w:fill="auto"/>
          </w:tcPr>
          <w:p w14:paraId="1443550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20F6C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A8345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EBE35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C7345A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1AEC" w:rsidRPr="00C14101" w14:paraId="085113A6" w14:textId="77777777" w:rsidTr="00215EA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304759" w14:textId="77777777" w:rsidR="00B71AEC" w:rsidRPr="00C14101" w:rsidRDefault="00B71AEC" w:rsidP="00215EA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2DF554" w14:textId="77777777" w:rsidR="00B71AEC" w:rsidRPr="00C14101" w:rsidRDefault="00B71AEC" w:rsidP="00215EA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71AEC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72962BF" w14:textId="77777777" w:rsidR="00B71AEC" w:rsidRPr="00C14101" w:rsidRDefault="00B71AEC" w:rsidP="00215E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9BDFAF2" w14:textId="77777777" w:rsidR="00B71AEC" w:rsidRPr="00C14101" w:rsidRDefault="00B71AEC" w:rsidP="00215E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96B72FD" w14:textId="77777777" w:rsidR="00BC121E" w:rsidRPr="00C14101" w:rsidRDefault="00B71AE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90A4C6B" w14:textId="77777777" w:rsidTr="00D62E6E">
        <w:tc>
          <w:tcPr>
            <w:tcW w:w="2269" w:type="dxa"/>
            <w:shd w:val="clear" w:color="auto" w:fill="auto"/>
          </w:tcPr>
          <w:p w14:paraId="1A2729C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7A9746" w14:textId="77777777" w:rsidR="00D62E6E" w:rsidRPr="00D62E6E" w:rsidRDefault="00B71AE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1AE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1AEC" w:rsidRPr="00D62E6E" w14:paraId="348E75DD" w14:textId="77777777" w:rsidTr="00215EA8">
        <w:tc>
          <w:tcPr>
            <w:tcW w:w="2269" w:type="dxa"/>
            <w:shd w:val="clear" w:color="auto" w:fill="auto"/>
          </w:tcPr>
          <w:p w14:paraId="7B22859A" w14:textId="77777777" w:rsidR="00B71AEC" w:rsidRPr="00D62E6E" w:rsidRDefault="00B71AEC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6C51E3" w14:textId="77777777" w:rsidR="00B71AEC" w:rsidRPr="00D62E6E" w:rsidRDefault="00B71AEC" w:rsidP="00215E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71AE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584C77A0" w14:textId="77777777" w:rsidR="00BC121E" w:rsidRDefault="00B71AE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71AE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89614E3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35C8E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0AC0131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0D48A2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1B6552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C72C3D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3E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E68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A57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E4B324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EC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374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61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9E1107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135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237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2F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4270C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1EDC60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9D1FF4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83B751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19B5C07" w14:textId="77777777" w:rsidTr="00620E37">
        <w:tc>
          <w:tcPr>
            <w:tcW w:w="2660" w:type="dxa"/>
            <w:shd w:val="clear" w:color="auto" w:fill="auto"/>
          </w:tcPr>
          <w:p w14:paraId="6C0746E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38B09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FDB573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CADA20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2E10E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E4C566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71AE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262B6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D54E5" w14:textId="77777777" w:rsidR="00F53E9E" w:rsidRDefault="00F53E9E">
      <w:r>
        <w:separator/>
      </w:r>
    </w:p>
  </w:endnote>
  <w:endnote w:type="continuationSeparator" w:id="0">
    <w:p w14:paraId="623D10CB" w14:textId="77777777" w:rsidR="00F53E9E" w:rsidRDefault="00F5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D8BF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F4E0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A6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323BD02" w14:textId="77777777" w:rsidR="009A4CD3" w:rsidRDefault="009A351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F37D0D4">
        <v:line id="_x0000_s1025" style="position:absolute;left:0;text-align:left;z-index:251657728" from="-3.85pt,8.7pt" to="455.15pt,8.7pt"/>
      </w:pict>
    </w:r>
  </w:p>
  <w:p w14:paraId="2D16BA9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B8BC2" w14:textId="77777777" w:rsidR="00B71AEC" w:rsidRDefault="00B71A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2D01A" w14:textId="77777777" w:rsidR="00F53E9E" w:rsidRDefault="00F53E9E">
      <w:r>
        <w:separator/>
      </w:r>
    </w:p>
  </w:footnote>
  <w:footnote w:type="continuationSeparator" w:id="0">
    <w:p w14:paraId="6B651AF4" w14:textId="77777777" w:rsidR="00F53E9E" w:rsidRDefault="00F53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EAF17" w14:textId="77777777" w:rsidR="00B71AEC" w:rsidRDefault="00B71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538DD" w14:textId="77777777" w:rsidR="00B71AEC" w:rsidRDefault="00B71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6C156" w14:textId="77777777" w:rsidR="00B71AEC" w:rsidRDefault="00B71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615925">
    <w:abstractNumId w:val="13"/>
  </w:num>
  <w:num w:numId="2" w16cid:durableId="764807234">
    <w:abstractNumId w:val="0"/>
  </w:num>
  <w:num w:numId="3" w16cid:durableId="1994141992">
    <w:abstractNumId w:val="11"/>
  </w:num>
  <w:num w:numId="4" w16cid:durableId="147022362">
    <w:abstractNumId w:val="8"/>
  </w:num>
  <w:num w:numId="5" w16cid:durableId="1528636645">
    <w:abstractNumId w:val="7"/>
  </w:num>
  <w:num w:numId="6" w16cid:durableId="425422237">
    <w:abstractNumId w:val="1"/>
  </w:num>
  <w:num w:numId="7" w16cid:durableId="2115199995">
    <w:abstractNumId w:val="6"/>
  </w:num>
  <w:num w:numId="8" w16cid:durableId="1518697442">
    <w:abstractNumId w:val="3"/>
  </w:num>
  <w:num w:numId="9" w16cid:durableId="1610628029">
    <w:abstractNumId w:val="2"/>
  </w:num>
  <w:num w:numId="10" w16cid:durableId="307439402">
    <w:abstractNumId w:val="5"/>
  </w:num>
  <w:num w:numId="11" w16cid:durableId="865748737">
    <w:abstractNumId w:val="10"/>
  </w:num>
  <w:num w:numId="12" w16cid:durableId="1147630244">
    <w:abstractNumId w:val="4"/>
  </w:num>
  <w:num w:numId="13" w16cid:durableId="1346126943">
    <w:abstractNumId w:val="9"/>
  </w:num>
  <w:num w:numId="14" w16cid:durableId="11314406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E9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3519"/>
    <w:rsid w:val="009A4A2C"/>
    <w:rsid w:val="009A4CD3"/>
    <w:rsid w:val="009E7B7F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1AEC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3E9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613216F"/>
  <w15:chartTrackingRefBased/>
  <w15:docId w15:val="{A6738B24-8A88-49B6-93E2-F8F1322F2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2025-05-26T12:32:00Z</dcterms:created>
  <dcterms:modified xsi:type="dcterms:W3CDTF">2025-06-03T12:55:00Z</dcterms:modified>
</cp:coreProperties>
</file>