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1FA1" w14:textId="64976020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21BA6" w:rsidRPr="00B21BA6">
        <w:rPr>
          <w:rFonts w:ascii="Arial" w:hAnsi="Arial" w:cs="Arial"/>
          <w:bCs/>
          <w:i w:val="0"/>
          <w:szCs w:val="24"/>
        </w:rPr>
        <w:t>1</w:t>
      </w:r>
      <w:r w:rsidR="00D90F2C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9B33083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A59074D" w14:textId="77777777" w:rsidR="005D05C3" w:rsidRPr="0012157F" w:rsidRDefault="00B21BA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BA6">
        <w:rPr>
          <w:rFonts w:ascii="Arial" w:hAnsi="Arial" w:cs="Arial"/>
        </w:rPr>
        <w:t>Szpital Specjalistyczny im. Stefana Żeromskiego SPZOZ w Krakowie</w:t>
      </w:r>
    </w:p>
    <w:p w14:paraId="7479FC98" w14:textId="77777777" w:rsidR="005D05C3" w:rsidRPr="0012157F" w:rsidRDefault="00B21BA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1BA6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B21BA6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6DC5B71" w14:textId="77777777" w:rsidR="005D05C3" w:rsidRDefault="00B21BA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21BA6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B21BA6">
        <w:rPr>
          <w:rFonts w:ascii="Arial" w:hAnsi="Arial" w:cs="Arial"/>
        </w:rPr>
        <w:t>Kraków</w:t>
      </w:r>
    </w:p>
    <w:p w14:paraId="4EACBA3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370CAB6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91D963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CC70B52" w14:textId="77777777" w:rsidTr="001B7D97">
        <w:tc>
          <w:tcPr>
            <w:tcW w:w="2800" w:type="dxa"/>
            <w:shd w:val="clear" w:color="auto" w:fill="auto"/>
          </w:tcPr>
          <w:p w14:paraId="6F1782C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0025B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B3C43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7B004B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2A29C444" w14:textId="77777777" w:rsidTr="001B7D97">
        <w:tc>
          <w:tcPr>
            <w:tcW w:w="2800" w:type="dxa"/>
            <w:shd w:val="clear" w:color="auto" w:fill="auto"/>
          </w:tcPr>
          <w:p w14:paraId="2B0A2CF8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6BFA6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718F1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8A569D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F5B2884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1BA6" w:rsidRPr="0012157F" w14:paraId="7224F4B1" w14:textId="77777777" w:rsidTr="00215EA8">
        <w:tc>
          <w:tcPr>
            <w:tcW w:w="9104" w:type="dxa"/>
            <w:shd w:val="clear" w:color="auto" w:fill="D9D9D9"/>
          </w:tcPr>
          <w:p w14:paraId="072E1232" w14:textId="77777777" w:rsidR="00B21BA6" w:rsidRPr="0012157F" w:rsidRDefault="00B21BA6" w:rsidP="00215EA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D7CAB29" w14:textId="77777777" w:rsidR="00B21BA6" w:rsidRPr="00094F76" w:rsidRDefault="00B21BA6" w:rsidP="00215EA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21B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21B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21BA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2BEF0B5" w14:textId="77777777" w:rsidR="00B21BA6" w:rsidRPr="004B5FB1" w:rsidRDefault="00B21BA6" w:rsidP="00215EA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ECC193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EF7D7D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F6B114D" w14:textId="77777777" w:rsidTr="001B7D97">
        <w:tc>
          <w:tcPr>
            <w:tcW w:w="2269" w:type="dxa"/>
            <w:shd w:val="clear" w:color="auto" w:fill="auto"/>
          </w:tcPr>
          <w:p w14:paraId="6CADF495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8CDF9A" w14:textId="77777777" w:rsidR="00ED79A4" w:rsidRPr="00A2540E" w:rsidRDefault="00B21BA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1B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1BA6" w:rsidRPr="00A2540E" w14:paraId="586BEF86" w14:textId="77777777" w:rsidTr="00215EA8">
        <w:tc>
          <w:tcPr>
            <w:tcW w:w="2269" w:type="dxa"/>
            <w:shd w:val="clear" w:color="auto" w:fill="auto"/>
          </w:tcPr>
          <w:p w14:paraId="4983A890" w14:textId="77777777" w:rsidR="00B21BA6" w:rsidRPr="00A2540E" w:rsidRDefault="00B21BA6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E6843D" w14:textId="77777777" w:rsidR="00B21BA6" w:rsidRPr="00A2540E" w:rsidRDefault="00B21BA6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1B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3FD0DFF1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B2BE87B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1BA6" w:rsidRPr="00B21BA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E829EE8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4171D8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5D45F3E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F56A4E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A0090BA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2BCF781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66FD1B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ACD997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C849230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E92B3C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2C5092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F9710D8" w14:textId="77777777" w:rsidTr="001B7D97">
        <w:tc>
          <w:tcPr>
            <w:tcW w:w="2660" w:type="dxa"/>
            <w:shd w:val="clear" w:color="auto" w:fill="auto"/>
          </w:tcPr>
          <w:p w14:paraId="4F1BDE9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36E9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4A4BDC8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F115F5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82B97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10BFB2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21BA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16DE7A5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03103" w14:textId="77777777" w:rsidR="0083248D" w:rsidRDefault="0083248D" w:rsidP="0038231F">
      <w:pPr>
        <w:spacing w:after="0" w:line="240" w:lineRule="auto"/>
      </w:pPr>
      <w:r>
        <w:separator/>
      </w:r>
    </w:p>
  </w:endnote>
  <w:endnote w:type="continuationSeparator" w:id="0">
    <w:p w14:paraId="34D4BC88" w14:textId="77777777" w:rsidR="0083248D" w:rsidRDefault="008324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D3A9" w14:textId="77777777" w:rsidR="00B21BA6" w:rsidRDefault="00B21B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5B34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23BBA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8FD7" w14:textId="77777777" w:rsidR="00B21BA6" w:rsidRDefault="00B21B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E1C43" w14:textId="77777777" w:rsidR="0083248D" w:rsidRDefault="0083248D" w:rsidP="0038231F">
      <w:pPr>
        <w:spacing w:after="0" w:line="240" w:lineRule="auto"/>
      </w:pPr>
      <w:r>
        <w:separator/>
      </w:r>
    </w:p>
  </w:footnote>
  <w:footnote w:type="continuationSeparator" w:id="0">
    <w:p w14:paraId="17CE56DE" w14:textId="77777777" w:rsidR="0083248D" w:rsidRDefault="008324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463E9" w14:textId="77777777" w:rsidR="00B21BA6" w:rsidRDefault="00B21B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F77F9" w14:textId="77777777" w:rsidR="00B21BA6" w:rsidRDefault="00B21B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C30E" w14:textId="77777777" w:rsidR="00B21BA6" w:rsidRDefault="00B21B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213960">
    <w:abstractNumId w:val="12"/>
  </w:num>
  <w:num w:numId="2" w16cid:durableId="1147474460">
    <w:abstractNumId w:val="0"/>
  </w:num>
  <w:num w:numId="3" w16cid:durableId="2097048016">
    <w:abstractNumId w:val="11"/>
  </w:num>
  <w:num w:numId="4" w16cid:durableId="505901114">
    <w:abstractNumId w:val="16"/>
  </w:num>
  <w:num w:numId="5" w16cid:durableId="514271038">
    <w:abstractNumId w:val="13"/>
  </w:num>
  <w:num w:numId="6" w16cid:durableId="533078730">
    <w:abstractNumId w:val="10"/>
  </w:num>
  <w:num w:numId="7" w16cid:durableId="1478372862">
    <w:abstractNumId w:val="1"/>
  </w:num>
  <w:num w:numId="8" w16cid:durableId="322054008">
    <w:abstractNumId w:val="6"/>
  </w:num>
  <w:num w:numId="9" w16cid:durableId="1492327304">
    <w:abstractNumId w:val="4"/>
  </w:num>
  <w:num w:numId="10" w16cid:durableId="1485316033">
    <w:abstractNumId w:val="7"/>
  </w:num>
  <w:num w:numId="11" w16cid:durableId="1812823989">
    <w:abstractNumId w:val="5"/>
  </w:num>
  <w:num w:numId="12" w16cid:durableId="103237332">
    <w:abstractNumId w:val="9"/>
  </w:num>
  <w:num w:numId="13" w16cid:durableId="1705716775">
    <w:abstractNumId w:val="3"/>
  </w:num>
  <w:num w:numId="14" w16cid:durableId="294798713">
    <w:abstractNumId w:val="2"/>
  </w:num>
  <w:num w:numId="15" w16cid:durableId="3022191">
    <w:abstractNumId w:val="15"/>
  </w:num>
  <w:num w:numId="16" w16cid:durableId="1643384212">
    <w:abstractNumId w:val="8"/>
  </w:num>
  <w:num w:numId="17" w16cid:durableId="2606038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AD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248D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81AD5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21BA6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0F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E5E84"/>
  <w15:docId w15:val="{856C8EA7-5C85-4C8C-9275-169F2732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2025-05-26T12:32:00Z</dcterms:created>
  <dcterms:modified xsi:type="dcterms:W3CDTF">2025-06-03T12:55:00Z</dcterms:modified>
</cp:coreProperties>
</file>