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E543B" w14:textId="21A3596A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B7915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A57DA80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4236E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741CD4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26C286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76658D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D55AD9B" w14:textId="77777777" w:rsidTr="004F10A0">
        <w:tc>
          <w:tcPr>
            <w:tcW w:w="2269" w:type="dxa"/>
            <w:shd w:val="clear" w:color="auto" w:fill="auto"/>
          </w:tcPr>
          <w:p w14:paraId="4C6AD8CB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0BAF6D" w14:textId="77777777" w:rsidR="00A137C9" w:rsidRPr="00A2540E" w:rsidRDefault="008C6AC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6A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Wykonanie podłączenia pawilonów szpitalnych do nowej rozdzielni głównej Szpitala oraz rozpoczęcie wykonania robót budowlano – instalacyjnych dla potrzeb wzmocnienia stropu w poziomie -2 budynku C Szpitala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6AC4" w:rsidRPr="00A2540E" w14:paraId="66326F6B" w14:textId="77777777" w:rsidTr="00775BCC">
        <w:tc>
          <w:tcPr>
            <w:tcW w:w="2269" w:type="dxa"/>
            <w:shd w:val="clear" w:color="auto" w:fill="auto"/>
          </w:tcPr>
          <w:p w14:paraId="0AF1F851" w14:textId="77777777" w:rsidR="008C6AC4" w:rsidRPr="00A2540E" w:rsidRDefault="008C6AC4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CFE934" w14:textId="77777777" w:rsidR="008C6AC4" w:rsidRPr="00A2540E" w:rsidRDefault="008C6AC4" w:rsidP="00775BC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6A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SZP-271-28/25</w:t>
            </w:r>
          </w:p>
        </w:tc>
      </w:tr>
    </w:tbl>
    <w:p w14:paraId="37E93BB5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9A44E72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6AC4" w:rsidRPr="008C6AC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F622E0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034A1340" w14:textId="77777777" w:rsidTr="00A137C9">
        <w:tc>
          <w:tcPr>
            <w:tcW w:w="617" w:type="dxa"/>
            <w:shd w:val="clear" w:color="auto" w:fill="auto"/>
            <w:vAlign w:val="center"/>
          </w:tcPr>
          <w:p w14:paraId="748C886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E58AFC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B5D3F1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333AA02E" w14:textId="77777777" w:rsidTr="00A137C9">
        <w:tc>
          <w:tcPr>
            <w:tcW w:w="617" w:type="dxa"/>
            <w:shd w:val="clear" w:color="auto" w:fill="auto"/>
            <w:vAlign w:val="center"/>
          </w:tcPr>
          <w:p w14:paraId="4BD1331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3A13BE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B8472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130EC6D" w14:textId="77777777" w:rsidTr="00A137C9">
        <w:tc>
          <w:tcPr>
            <w:tcW w:w="617" w:type="dxa"/>
            <w:shd w:val="clear" w:color="auto" w:fill="auto"/>
            <w:vAlign w:val="center"/>
          </w:tcPr>
          <w:p w14:paraId="6B1FDE9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0AC78C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3A1CC8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CEAFC12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C6AC4" w:rsidRPr="008C6AC4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3653590E" w14:textId="77777777" w:rsidTr="00A137C9">
        <w:tc>
          <w:tcPr>
            <w:tcW w:w="617" w:type="dxa"/>
            <w:shd w:val="clear" w:color="auto" w:fill="auto"/>
            <w:vAlign w:val="center"/>
          </w:tcPr>
          <w:p w14:paraId="4DD51CA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3B8EB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830E1C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EEE9CFA" w14:textId="77777777" w:rsidTr="00A137C9">
        <w:tc>
          <w:tcPr>
            <w:tcW w:w="617" w:type="dxa"/>
            <w:shd w:val="clear" w:color="auto" w:fill="auto"/>
            <w:vAlign w:val="center"/>
          </w:tcPr>
          <w:p w14:paraId="368C30E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B3DA8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775028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557D775" w14:textId="77777777" w:rsidTr="00A137C9">
        <w:tc>
          <w:tcPr>
            <w:tcW w:w="617" w:type="dxa"/>
            <w:shd w:val="clear" w:color="auto" w:fill="auto"/>
            <w:vAlign w:val="center"/>
          </w:tcPr>
          <w:p w14:paraId="53091B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F805B2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A352EF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5F1648B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8AAF57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992C580" w14:textId="77777777" w:rsidTr="004F10A0">
        <w:tc>
          <w:tcPr>
            <w:tcW w:w="2660" w:type="dxa"/>
            <w:shd w:val="clear" w:color="auto" w:fill="auto"/>
          </w:tcPr>
          <w:p w14:paraId="0197052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9ADBB3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F3946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39128F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DC8EE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62F662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C6A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EAF864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302E0" w14:textId="77777777" w:rsidR="00B66396" w:rsidRDefault="00B66396" w:rsidP="00025386">
      <w:pPr>
        <w:spacing w:after="0" w:line="240" w:lineRule="auto"/>
      </w:pPr>
      <w:r>
        <w:separator/>
      </w:r>
    </w:p>
  </w:endnote>
  <w:endnote w:type="continuationSeparator" w:id="0">
    <w:p w14:paraId="602B3B48" w14:textId="77777777" w:rsidR="00B66396" w:rsidRDefault="00B6639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191A9" w14:textId="77777777" w:rsidR="008C6AC4" w:rsidRDefault="008C6A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761EA" w14:textId="77777777" w:rsidR="00025386" w:rsidRDefault="003B7915" w:rsidP="00025386">
    <w:pPr>
      <w:pStyle w:val="Stopka"/>
      <w:tabs>
        <w:tab w:val="clear" w:pos="4536"/>
      </w:tabs>
      <w:jc w:val="center"/>
    </w:pPr>
    <w:r>
      <w:rPr>
        <w:noProof/>
      </w:rPr>
      <w:pict w14:anchorId="35FB45A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641F4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11D04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2294E" w14:textId="77777777" w:rsidR="008C6AC4" w:rsidRDefault="008C6A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06821" w14:textId="77777777" w:rsidR="00B66396" w:rsidRDefault="00B66396" w:rsidP="00025386">
      <w:pPr>
        <w:spacing w:after="0" w:line="240" w:lineRule="auto"/>
      </w:pPr>
      <w:r>
        <w:separator/>
      </w:r>
    </w:p>
  </w:footnote>
  <w:footnote w:type="continuationSeparator" w:id="0">
    <w:p w14:paraId="6ED87B19" w14:textId="77777777" w:rsidR="00B66396" w:rsidRDefault="00B6639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4EE9D" w14:textId="77777777" w:rsidR="008C6AC4" w:rsidRDefault="008C6A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0A49" w14:textId="77777777" w:rsidR="008C6AC4" w:rsidRDefault="008C6A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2D3B9" w14:textId="77777777" w:rsidR="008C6AC4" w:rsidRDefault="008C6A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9289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39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7915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6AC4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66396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B15B52"/>
  <w15:chartTrackingRefBased/>
  <w15:docId w15:val="{165507F6-03BC-42E9-90FC-9E88B73C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2025-05-26T08:22:00Z</dcterms:created>
  <dcterms:modified xsi:type="dcterms:W3CDTF">2025-06-03T12:53:00Z</dcterms:modified>
</cp:coreProperties>
</file>