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6EB6D" w14:textId="775EA464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87393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38B3F37" w14:textId="77777777" w:rsidTr="00467CA2">
        <w:tc>
          <w:tcPr>
            <w:tcW w:w="2800" w:type="dxa"/>
            <w:shd w:val="clear" w:color="auto" w:fill="auto"/>
          </w:tcPr>
          <w:p w14:paraId="7312A968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FA01E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26DB6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B968B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26E1050C" w14:textId="77777777" w:rsidTr="00467CA2">
        <w:tc>
          <w:tcPr>
            <w:tcW w:w="2800" w:type="dxa"/>
            <w:shd w:val="clear" w:color="auto" w:fill="auto"/>
          </w:tcPr>
          <w:p w14:paraId="20051054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D5016D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893C6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DE1BE6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18B6392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5F5528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779314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5526B90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F6C9988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E2888" w:rsidRPr="00EE2888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D3F8F1C" w14:textId="77777777" w:rsidTr="00467CA2">
        <w:tc>
          <w:tcPr>
            <w:tcW w:w="2269" w:type="dxa"/>
            <w:shd w:val="clear" w:color="auto" w:fill="auto"/>
          </w:tcPr>
          <w:p w14:paraId="244AB3A0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D9C3F6" w14:textId="77777777" w:rsidR="00D520D3" w:rsidRPr="00A2540E" w:rsidRDefault="00EE288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28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2888" w:rsidRPr="00A2540E" w14:paraId="68C72D11" w14:textId="77777777" w:rsidTr="00775BCC">
        <w:tc>
          <w:tcPr>
            <w:tcW w:w="2269" w:type="dxa"/>
            <w:shd w:val="clear" w:color="auto" w:fill="auto"/>
          </w:tcPr>
          <w:p w14:paraId="2A61D760" w14:textId="77777777" w:rsidR="00EE2888" w:rsidRPr="00A2540E" w:rsidRDefault="00EE2888" w:rsidP="00775BC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904C2E" w14:textId="77777777" w:rsidR="00EE2888" w:rsidRPr="00A2540E" w:rsidRDefault="00EE2888" w:rsidP="00775BC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28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SZP-271-28/25</w:t>
            </w:r>
          </w:p>
        </w:tc>
      </w:tr>
    </w:tbl>
    <w:p w14:paraId="3C18D365" w14:textId="77777777" w:rsidR="00DC652A" w:rsidRPr="00053927" w:rsidRDefault="00EE288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F72AAF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D14FD47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9454DD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2C7B154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1EAD25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893F99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FDB19A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37408EA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586CC68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F5C6BA0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799BBA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FC0F067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7D3671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342809F2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F126226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F4C58D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EF8446F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F1BDB42" w14:textId="77777777" w:rsidTr="00467CA2">
        <w:tc>
          <w:tcPr>
            <w:tcW w:w="2660" w:type="dxa"/>
            <w:shd w:val="clear" w:color="auto" w:fill="auto"/>
          </w:tcPr>
          <w:p w14:paraId="05662F9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C3B8DF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3C210B9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7087AC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5BCC0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AF4CA4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E288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AB76F3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3B6EE" w14:textId="77777777" w:rsidR="0034727D" w:rsidRDefault="0034727D" w:rsidP="00025386">
      <w:pPr>
        <w:spacing w:after="0" w:line="240" w:lineRule="auto"/>
      </w:pPr>
      <w:r>
        <w:separator/>
      </w:r>
    </w:p>
  </w:endnote>
  <w:endnote w:type="continuationSeparator" w:id="0">
    <w:p w14:paraId="02EA4845" w14:textId="77777777" w:rsidR="0034727D" w:rsidRDefault="003472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4B330" w14:textId="77777777" w:rsidR="00EE2888" w:rsidRDefault="00EE28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A344A" w14:textId="77777777" w:rsidR="00025386" w:rsidRDefault="00587393" w:rsidP="00025386">
    <w:pPr>
      <w:pStyle w:val="Stopka"/>
      <w:tabs>
        <w:tab w:val="clear" w:pos="4536"/>
      </w:tabs>
      <w:jc w:val="center"/>
    </w:pPr>
    <w:r>
      <w:rPr>
        <w:noProof/>
      </w:rPr>
      <w:pict w14:anchorId="34211AC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14B94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9157E3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71885" w14:textId="77777777" w:rsidR="00EE2888" w:rsidRDefault="00EE28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3624B" w14:textId="77777777" w:rsidR="0034727D" w:rsidRDefault="0034727D" w:rsidP="00025386">
      <w:pPr>
        <w:spacing w:after="0" w:line="240" w:lineRule="auto"/>
      </w:pPr>
      <w:r>
        <w:separator/>
      </w:r>
    </w:p>
  </w:footnote>
  <w:footnote w:type="continuationSeparator" w:id="0">
    <w:p w14:paraId="66B2DCB2" w14:textId="77777777" w:rsidR="0034727D" w:rsidRDefault="003472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3CFDA" w14:textId="77777777" w:rsidR="00EE2888" w:rsidRDefault="00EE2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49A1B" w14:textId="77777777" w:rsidR="00EE2888" w:rsidRDefault="00EE28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64101" w14:textId="77777777" w:rsidR="00EE2888" w:rsidRDefault="00EE28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6779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120"/>
    <w:rsid w:val="00025386"/>
    <w:rsid w:val="000423B9"/>
    <w:rsid w:val="00053927"/>
    <w:rsid w:val="00066C44"/>
    <w:rsid w:val="00071D4C"/>
    <w:rsid w:val="00084786"/>
    <w:rsid w:val="00113120"/>
    <w:rsid w:val="0016158F"/>
    <w:rsid w:val="001C2314"/>
    <w:rsid w:val="00213980"/>
    <w:rsid w:val="00342213"/>
    <w:rsid w:val="0034727D"/>
    <w:rsid w:val="004374F2"/>
    <w:rsid w:val="00460705"/>
    <w:rsid w:val="00467CA2"/>
    <w:rsid w:val="00485239"/>
    <w:rsid w:val="004E27D7"/>
    <w:rsid w:val="0055145C"/>
    <w:rsid w:val="005624D8"/>
    <w:rsid w:val="00587393"/>
    <w:rsid w:val="005F3F0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E2888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88E579"/>
  <w15:chartTrackingRefBased/>
  <w15:docId w15:val="{C9101A3E-1D23-4AF9-A8BE-163B8F265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2025-05-26T08:22:00Z</dcterms:created>
  <dcterms:modified xsi:type="dcterms:W3CDTF">2025-06-17T12:33:00Z</dcterms:modified>
</cp:coreProperties>
</file>