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7F2B" w14:textId="69E55B34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A0630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33C44F4A" w14:textId="77777777" w:rsidTr="008D065E">
        <w:tc>
          <w:tcPr>
            <w:tcW w:w="2800" w:type="dxa"/>
            <w:shd w:val="clear" w:color="auto" w:fill="auto"/>
          </w:tcPr>
          <w:p w14:paraId="273A5895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651C4E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FB9D7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D418B3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7E193079" w14:textId="77777777" w:rsidTr="008D065E">
        <w:tc>
          <w:tcPr>
            <w:tcW w:w="2800" w:type="dxa"/>
            <w:shd w:val="clear" w:color="auto" w:fill="auto"/>
          </w:tcPr>
          <w:p w14:paraId="0D228F92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EA84AC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F0698B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0DAFAC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658DBE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168DA297" w14:textId="77777777" w:rsidTr="008D065E">
        <w:tc>
          <w:tcPr>
            <w:tcW w:w="9104" w:type="dxa"/>
            <w:shd w:val="clear" w:color="auto" w:fill="F2F2F2"/>
          </w:tcPr>
          <w:p w14:paraId="7DFB6831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30D92C84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52A33E24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5384A60B" w14:textId="77777777" w:rsidTr="008D065E">
        <w:tc>
          <w:tcPr>
            <w:tcW w:w="2269" w:type="dxa"/>
            <w:shd w:val="clear" w:color="auto" w:fill="auto"/>
          </w:tcPr>
          <w:p w14:paraId="5B93C943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9CF58B" w14:textId="77777777" w:rsidR="00A63CE2" w:rsidRPr="00A2540E" w:rsidRDefault="00454CDE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C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CDE" w:rsidRPr="00A2540E" w14:paraId="13AAFF24" w14:textId="77777777" w:rsidTr="00775BCC">
        <w:tc>
          <w:tcPr>
            <w:tcW w:w="2269" w:type="dxa"/>
            <w:shd w:val="clear" w:color="auto" w:fill="auto"/>
          </w:tcPr>
          <w:p w14:paraId="22E2D7F4" w14:textId="77777777" w:rsidR="00454CDE" w:rsidRPr="00A2540E" w:rsidRDefault="00454CDE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836AF4" w14:textId="77777777" w:rsidR="00454CDE" w:rsidRPr="00A2540E" w:rsidRDefault="00454CDE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C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220ABC28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10E1073A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454CDE" w:rsidRPr="00454CD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23DEF47E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3B5656FF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7A544A94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EBDF6B8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10FBE1FA" w14:textId="77777777" w:rsidTr="008D065E">
        <w:tc>
          <w:tcPr>
            <w:tcW w:w="2660" w:type="dxa"/>
            <w:shd w:val="clear" w:color="auto" w:fill="auto"/>
          </w:tcPr>
          <w:p w14:paraId="28AEBA80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35892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DC8AE4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14:paraId="29C93D3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3E78D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AFA939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54CD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</w:t>
            </w:r>
            <w:r w:rsidR="00454CD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 xml:space="preserve">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A18E773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A6C2E" w14:textId="77777777" w:rsidR="00CF5333" w:rsidRDefault="00CF5333" w:rsidP="00025386">
      <w:pPr>
        <w:spacing w:after="0" w:line="240" w:lineRule="auto"/>
      </w:pPr>
      <w:r>
        <w:separator/>
      </w:r>
    </w:p>
  </w:endnote>
  <w:endnote w:type="continuationSeparator" w:id="0">
    <w:p w14:paraId="657AF47C" w14:textId="77777777" w:rsidR="00CF5333" w:rsidRDefault="00CF53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AA45" w14:textId="77777777" w:rsidR="00454CDE" w:rsidRDefault="00454C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7492" w14:textId="77777777" w:rsidR="00025386" w:rsidRDefault="00DA0630" w:rsidP="00025386">
    <w:pPr>
      <w:pStyle w:val="Stopka"/>
      <w:tabs>
        <w:tab w:val="clear" w:pos="4536"/>
      </w:tabs>
      <w:jc w:val="center"/>
    </w:pPr>
    <w:r>
      <w:rPr>
        <w:noProof/>
      </w:rPr>
      <w:pict w14:anchorId="7D5540D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B9F36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BBCC0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DAEA" w14:textId="77777777" w:rsidR="00454CDE" w:rsidRDefault="00454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3E006" w14:textId="77777777" w:rsidR="00CF5333" w:rsidRDefault="00CF5333" w:rsidP="00025386">
      <w:pPr>
        <w:spacing w:after="0" w:line="240" w:lineRule="auto"/>
      </w:pPr>
      <w:r>
        <w:separator/>
      </w:r>
    </w:p>
  </w:footnote>
  <w:footnote w:type="continuationSeparator" w:id="0">
    <w:p w14:paraId="5799C07D" w14:textId="77777777" w:rsidR="00CF5333" w:rsidRDefault="00CF53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7FDBD" w14:textId="77777777" w:rsidR="00454CDE" w:rsidRDefault="00454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D47F8" w14:textId="77777777" w:rsidR="00454CDE" w:rsidRDefault="00454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59F72" w14:textId="77777777" w:rsidR="00454CDE" w:rsidRDefault="00454C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36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333"/>
    <w:rsid w:val="00025386"/>
    <w:rsid w:val="001C2314"/>
    <w:rsid w:val="004033E7"/>
    <w:rsid w:val="004202B7"/>
    <w:rsid w:val="00454CDE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E62F2"/>
    <w:rsid w:val="00AF3BC0"/>
    <w:rsid w:val="00C904C8"/>
    <w:rsid w:val="00CD751B"/>
    <w:rsid w:val="00CF5333"/>
    <w:rsid w:val="00D55FC4"/>
    <w:rsid w:val="00DA0630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EFF862"/>
  <w15:chartTrackingRefBased/>
  <w15:docId w15:val="{FD5378D5-0D2B-4AA5-A89B-045A395C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2025-05-26T08:21:00Z</dcterms:created>
  <dcterms:modified xsi:type="dcterms:W3CDTF">2025-06-03T12:51:00Z</dcterms:modified>
</cp:coreProperties>
</file>