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79B" w:rsidRPr="00353FDC" w:rsidRDefault="00BC479B" w:rsidP="00F70D36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421B14">
        <w:rPr>
          <w:rFonts w:ascii="Arial" w:hAnsi="Arial" w:cs="Arial"/>
        </w:rPr>
        <w:t>Częstochowa</w:t>
      </w:r>
      <w:r w:rsidRPr="00353FDC">
        <w:rPr>
          <w:rFonts w:ascii="Arial" w:hAnsi="Arial" w:cs="Arial"/>
        </w:rPr>
        <w:t xml:space="preserve"> dnia: </w:t>
      </w:r>
      <w:r>
        <w:rPr>
          <w:rFonts w:ascii="Arial" w:hAnsi="Arial" w:cs="Arial"/>
        </w:rPr>
        <w:t>2025-06-10</w:t>
      </w:r>
    </w:p>
    <w:p w:rsidR="00BC479B" w:rsidRPr="00353FDC" w:rsidRDefault="00BC479B" w:rsidP="00F70D36">
      <w:pPr>
        <w:spacing w:line="360" w:lineRule="auto"/>
        <w:ind w:right="3969"/>
        <w:rPr>
          <w:rFonts w:ascii="Arial" w:hAnsi="Arial" w:cs="Arial"/>
          <w:b/>
          <w:bCs/>
        </w:rPr>
      </w:pPr>
      <w:r w:rsidRPr="00421B14">
        <w:rPr>
          <w:rFonts w:ascii="Arial" w:hAnsi="Arial" w:cs="Arial"/>
          <w:b/>
          <w:bCs/>
        </w:rPr>
        <w:t>Politechnika Częstochowska</w:t>
      </w:r>
    </w:p>
    <w:p w:rsidR="00BC479B" w:rsidRPr="00353FDC" w:rsidRDefault="00BC479B" w:rsidP="00F70D36">
      <w:pPr>
        <w:spacing w:line="360" w:lineRule="auto"/>
        <w:ind w:right="3969"/>
        <w:rPr>
          <w:rFonts w:ascii="Arial" w:hAnsi="Arial" w:cs="Arial"/>
        </w:rPr>
      </w:pPr>
      <w:r w:rsidRPr="00421B14">
        <w:rPr>
          <w:rFonts w:ascii="Arial" w:hAnsi="Arial" w:cs="Arial"/>
        </w:rPr>
        <w:t>Dąbrowskiego</w:t>
      </w:r>
      <w:r w:rsidRPr="00353FDC">
        <w:rPr>
          <w:rFonts w:ascii="Arial" w:hAnsi="Arial" w:cs="Arial"/>
        </w:rPr>
        <w:t xml:space="preserve"> </w:t>
      </w:r>
      <w:r w:rsidRPr="00421B14">
        <w:rPr>
          <w:rFonts w:ascii="Arial" w:hAnsi="Arial" w:cs="Arial"/>
        </w:rPr>
        <w:t>69</w:t>
      </w:r>
    </w:p>
    <w:p w:rsidR="00BC479B" w:rsidRPr="00353FDC" w:rsidRDefault="00BC479B" w:rsidP="00F70D36">
      <w:pPr>
        <w:spacing w:line="360" w:lineRule="auto"/>
        <w:ind w:right="3969"/>
        <w:rPr>
          <w:rFonts w:ascii="Arial" w:hAnsi="Arial" w:cs="Arial"/>
        </w:rPr>
      </w:pPr>
      <w:r w:rsidRPr="00421B14">
        <w:rPr>
          <w:rFonts w:ascii="Arial" w:hAnsi="Arial" w:cs="Arial"/>
        </w:rPr>
        <w:t>42-201</w:t>
      </w:r>
      <w:r w:rsidRPr="00353FDC">
        <w:rPr>
          <w:rFonts w:ascii="Arial" w:hAnsi="Arial" w:cs="Arial"/>
        </w:rPr>
        <w:t xml:space="preserve"> </w:t>
      </w:r>
      <w:r w:rsidRPr="00421B14">
        <w:rPr>
          <w:rFonts w:ascii="Arial" w:hAnsi="Arial" w:cs="Arial"/>
        </w:rPr>
        <w:t>Częstochowa</w:t>
      </w:r>
    </w:p>
    <w:p w:rsidR="00BC479B" w:rsidRDefault="00BC479B" w:rsidP="00F70D36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BC479B" w:rsidRPr="00353FDC" w:rsidTr="007F1C8B">
        <w:tc>
          <w:tcPr>
            <w:tcW w:w="10065" w:type="dxa"/>
            <w:shd w:val="clear" w:color="auto" w:fill="F2F2F2"/>
            <w:hideMark/>
          </w:tcPr>
          <w:p w:rsidR="00BC479B" w:rsidRPr="00353FDC" w:rsidRDefault="00BC479B" w:rsidP="00F70D36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C479B" w:rsidRPr="00353FDC" w:rsidRDefault="00BC479B" w:rsidP="00F70D3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="0019474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PONOWNYM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C479B" w:rsidRPr="00353FDC" w:rsidRDefault="00BC479B" w:rsidP="00F70D36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C479B" w:rsidRPr="00353FDC" w:rsidRDefault="00BC479B" w:rsidP="00F70D36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BC479B" w:rsidRPr="00353FDC" w:rsidTr="007F1C8B">
        <w:tc>
          <w:tcPr>
            <w:tcW w:w="2269" w:type="dxa"/>
            <w:shd w:val="clear" w:color="auto" w:fill="auto"/>
          </w:tcPr>
          <w:p w:rsidR="00BC479B" w:rsidRPr="00353FDC" w:rsidRDefault="00BC479B" w:rsidP="00F70D3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BC479B" w:rsidRPr="00353FDC" w:rsidRDefault="00BC479B" w:rsidP="00F70D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1B14">
              <w:rPr>
                <w:rFonts w:ascii="Arial" w:hAnsi="Arial" w:cs="Arial"/>
                <w:bCs/>
              </w:rPr>
              <w:t>Dostawa artykułów reklamowych z logo Politechniki Częstochowskiej dla Działu Promocji Politechniki Częstochowskiej</w:t>
            </w:r>
          </w:p>
        </w:tc>
      </w:tr>
      <w:tr w:rsidR="00BC479B" w:rsidRPr="00353FDC" w:rsidTr="007F1C8B">
        <w:tc>
          <w:tcPr>
            <w:tcW w:w="2269" w:type="dxa"/>
            <w:shd w:val="clear" w:color="auto" w:fill="auto"/>
          </w:tcPr>
          <w:p w:rsidR="00BC479B" w:rsidRPr="00353FDC" w:rsidRDefault="00BC479B" w:rsidP="00F70D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C479B" w:rsidRPr="00353FDC" w:rsidRDefault="00BC479B" w:rsidP="00F70D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1B14">
              <w:rPr>
                <w:rFonts w:ascii="Arial" w:hAnsi="Arial" w:cs="Arial"/>
                <w:bCs/>
              </w:rPr>
              <w:t>RK-NZ.261.17.2025.MT</w:t>
            </w:r>
          </w:p>
        </w:tc>
      </w:tr>
    </w:tbl>
    <w:p w:rsidR="00BC479B" w:rsidRDefault="00BC479B" w:rsidP="00F70D3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1E3476" w:rsidRDefault="001E3476" w:rsidP="00F70D36">
      <w:pPr>
        <w:pStyle w:val="Nagwek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 art. 263 ustawy z dnia 11 września 2019r. Prawo zamówień publicznych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 U. z 2024 poz. 1320) jeżeli wykonawca, którego oferta została wybrana jako najkorzystniejsza, uchyla się od zawarcia umowy w sprawie zamówienia publicznego lub nie wnosi wymaganego zabezpieczenia należytego wykonania umowy, </w:t>
      </w:r>
      <w:r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>
        <w:rPr>
          <w:rFonts w:ascii="Arial" w:hAnsi="Arial" w:cs="Arial"/>
        </w:rPr>
        <w:t xml:space="preserve"> albo unieważnić postępowanie.</w:t>
      </w:r>
    </w:p>
    <w:p w:rsidR="001E3476" w:rsidRDefault="001E3476" w:rsidP="00F70D36">
      <w:pPr>
        <w:pStyle w:val="Nagwek"/>
        <w:spacing w:line="360" w:lineRule="auto"/>
        <w:jc w:val="both"/>
        <w:rPr>
          <w:rFonts w:ascii="Arial" w:hAnsi="Arial" w:cs="Arial"/>
        </w:rPr>
      </w:pPr>
    </w:p>
    <w:p w:rsidR="001E3476" w:rsidRDefault="001E3476" w:rsidP="00F70D36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uchyleniem się od zawarcia umowy przez firmę </w:t>
      </w:r>
      <w:r>
        <w:rPr>
          <w:rFonts w:ascii="Arial" w:hAnsi="Arial" w:cs="Arial"/>
          <w:b/>
          <w:bCs/>
        </w:rPr>
        <w:t xml:space="preserve">PRESTIGE Paweł Bednarek, </w:t>
      </w:r>
      <w:r>
        <w:rPr>
          <w:rFonts w:ascii="Arial" w:hAnsi="Arial" w:cs="Arial"/>
          <w:bCs/>
        </w:rPr>
        <w:t xml:space="preserve">Zamawiający dokonał </w:t>
      </w:r>
      <w:r>
        <w:rPr>
          <w:rFonts w:ascii="Arial" w:hAnsi="Arial" w:cs="Arial"/>
        </w:rPr>
        <w:t xml:space="preserve"> ponownego badania i oceny ofert spośród ofert pozostałych w postępowaniu Wykonawców.</w:t>
      </w:r>
    </w:p>
    <w:p w:rsidR="00BC479B" w:rsidRPr="00E1738E" w:rsidRDefault="001E3476" w:rsidP="00F70D36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 xml:space="preserve">W związku z powyższym, </w:t>
      </w:r>
      <w:r w:rsidR="00BC479B" w:rsidRPr="00081D13">
        <w:rPr>
          <w:rFonts w:ascii="Arial" w:hAnsi="Arial" w:cs="Arial"/>
        </w:rPr>
        <w:t xml:space="preserve">Zamawiający, </w:t>
      </w:r>
      <w:r w:rsidR="00BC479B" w:rsidRPr="00421B14">
        <w:rPr>
          <w:rFonts w:ascii="Arial" w:hAnsi="Arial" w:cs="Arial"/>
          <w:b/>
        </w:rPr>
        <w:t>Politechnika Częstochowska</w:t>
      </w:r>
      <w:r w:rsidR="00BC479B" w:rsidRPr="00081D13">
        <w:rPr>
          <w:rFonts w:ascii="Arial" w:hAnsi="Arial" w:cs="Arial"/>
        </w:rPr>
        <w:t xml:space="preserve">, działając na podstawie art. 253 ust. 1 pkt. 1 i ust. 2 </w:t>
      </w:r>
      <w:r w:rsidR="00BC479B" w:rsidRPr="008D02AA">
        <w:rPr>
          <w:rFonts w:ascii="Arial" w:hAnsi="Arial" w:cs="Arial"/>
        </w:rPr>
        <w:t xml:space="preserve">ustawy z dnia 11 września 2019r. Prawo zamówień publicznych </w:t>
      </w:r>
      <w:r w:rsidR="00BC479B" w:rsidRPr="00421B14">
        <w:rPr>
          <w:rFonts w:ascii="Arial" w:hAnsi="Arial" w:cs="Arial"/>
        </w:rPr>
        <w:t>(</w:t>
      </w:r>
      <w:proofErr w:type="spellStart"/>
      <w:r w:rsidR="00BC479B" w:rsidRPr="00421B14">
        <w:rPr>
          <w:rFonts w:ascii="Arial" w:hAnsi="Arial" w:cs="Arial"/>
        </w:rPr>
        <w:t>t.j</w:t>
      </w:r>
      <w:proofErr w:type="spellEnd"/>
      <w:r w:rsidR="00BC479B" w:rsidRPr="00421B14">
        <w:rPr>
          <w:rFonts w:ascii="Arial" w:hAnsi="Arial" w:cs="Arial"/>
        </w:rPr>
        <w:t>. Dz. U. z 2024 poz. 1320)</w:t>
      </w:r>
      <w:r w:rsidR="00BC479B" w:rsidRPr="008D02AA">
        <w:rPr>
          <w:rFonts w:ascii="Arial" w:hAnsi="Arial" w:cs="Arial"/>
        </w:rPr>
        <w:t xml:space="preserve">, zwanej dalej „ustawą </w:t>
      </w:r>
      <w:proofErr w:type="spellStart"/>
      <w:r w:rsidR="00BC479B" w:rsidRPr="008D02AA">
        <w:rPr>
          <w:rFonts w:ascii="Arial" w:hAnsi="Arial" w:cs="Arial"/>
        </w:rPr>
        <w:t>Pzp</w:t>
      </w:r>
      <w:proofErr w:type="spellEnd"/>
      <w:r w:rsidR="00BC479B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BC479B">
        <w:rPr>
          <w:rFonts w:ascii="Arial" w:hAnsi="Arial" w:cs="Arial"/>
        </w:rPr>
        <w:t xml:space="preserve"> złożona przez wykonawcę</w:t>
      </w:r>
      <w:r w:rsidR="00BC479B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C479B" w:rsidRPr="00E1738E" w:rsidTr="007F1C8B">
        <w:trPr>
          <w:cantSplit/>
        </w:trPr>
        <w:tc>
          <w:tcPr>
            <w:tcW w:w="10080" w:type="dxa"/>
          </w:tcPr>
          <w:p w:rsidR="0019474E" w:rsidRDefault="0019474E" w:rsidP="00F70D3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POL-PAPIER SPÓŁKA Z OGRANICZONĄ ODPOWIEDZIALNOŚCIĄ</w:t>
            </w:r>
          </w:p>
          <w:p w:rsidR="0019474E" w:rsidRDefault="0019474E" w:rsidP="00F70D3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NOWA 5A </w:t>
            </w:r>
          </w:p>
          <w:p w:rsidR="0019474E" w:rsidRDefault="0019474E" w:rsidP="00F70D36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42-240 Kościelec</w:t>
            </w:r>
          </w:p>
          <w:p w:rsidR="0019474E" w:rsidRDefault="0019474E" w:rsidP="00F70D36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 cenę wykonania przedmiotu zamówienia w wysokości </w:t>
            </w:r>
            <w:r>
              <w:rPr>
                <w:rFonts w:ascii="Arial" w:hAnsi="Arial" w:cs="Arial"/>
                <w:b/>
              </w:rPr>
              <w:t>138 375.00 zł brutto</w:t>
            </w:r>
            <w:r>
              <w:rPr>
                <w:rFonts w:ascii="Arial" w:hAnsi="Arial" w:cs="Arial"/>
                <w:bCs/>
              </w:rPr>
              <w:t>.</w:t>
            </w:r>
          </w:p>
          <w:p w:rsidR="0019474E" w:rsidRDefault="0019474E" w:rsidP="00F70D36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:rsidR="00BC479B" w:rsidRDefault="0019474E" w:rsidP="00F70D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Wybrana oferta jest ofertą najkorzystniejszą. Oferta ta spełnia wymagania określone w SWZ                  i nie podlega odrzuceniu, a w wyniku przeprowadzonej oceny oferta przedmiotowego Wykonawcy otrzymała największą liczbę punktów - 100,00 pkt. Cena oferty mieści się w możliwościach finansowych Zamawiającego</w:t>
            </w:r>
            <w:r w:rsidR="00BC479B" w:rsidRPr="00421B14">
              <w:rPr>
                <w:rFonts w:ascii="Arial" w:hAnsi="Arial" w:cs="Arial"/>
              </w:rPr>
              <w:t>.</w:t>
            </w:r>
          </w:p>
          <w:p w:rsidR="00F70D36" w:rsidRPr="00E1738E" w:rsidRDefault="00F70D36" w:rsidP="00F70D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BC479B" w:rsidRDefault="00BC479B" w:rsidP="00F70D3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984"/>
        <w:gridCol w:w="1560"/>
        <w:gridCol w:w="1984"/>
      </w:tblGrid>
      <w:tr w:rsidR="00F70D36" w:rsidTr="00F70D36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0D36" w:rsidRDefault="00F70D36" w:rsidP="00F70D3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0D36" w:rsidRDefault="00F70D36" w:rsidP="00F70D3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F70D36" w:rsidTr="00F70D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POL-PAPIER SPÓŁKA Z OGRANICZONĄ ODPOWIEDZIALNOŚCIĄ</w:t>
            </w:r>
          </w:p>
          <w:p w:rsidR="00F70D36" w:rsidRDefault="00F70D36" w:rsidP="00F70D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NOWA 5A </w:t>
            </w:r>
          </w:p>
          <w:p w:rsidR="00F70D36" w:rsidRDefault="00F70D36" w:rsidP="00F70D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42-240 Kościelec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70D36" w:rsidTr="00F70D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PPHU LIR Elżbieta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F70D36" w:rsidRDefault="00F70D36" w:rsidP="00F70D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Grunwaldzka 2 </w:t>
            </w:r>
          </w:p>
          <w:p w:rsidR="00F70D36" w:rsidRDefault="00F70D36" w:rsidP="00F70D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47,37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67,37</w:t>
            </w:r>
          </w:p>
        </w:tc>
      </w:tr>
      <w:tr w:rsidR="00F70D36" w:rsidTr="00F70D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PRESTIGE Paweł Bednarek</w:t>
            </w:r>
          </w:p>
          <w:p w:rsidR="00F70D36" w:rsidRDefault="00F70D36" w:rsidP="00F70D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Pankiewicza 12 </w:t>
            </w:r>
          </w:p>
          <w:p w:rsidR="00F70D36" w:rsidRDefault="00F70D36" w:rsidP="00F70D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42-209 Częstochowa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F70D36" w:rsidTr="00F70D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Agencja reklamy Eureka Plus B. Fedorowicz R. Fedorowicz</w:t>
            </w:r>
          </w:p>
          <w:p w:rsidR="00F70D36" w:rsidRDefault="00F70D36" w:rsidP="00F70D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 Maja 11 /10</w:t>
            </w:r>
          </w:p>
          <w:p w:rsidR="00F70D36" w:rsidRDefault="00F70D36" w:rsidP="00F70D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35-030 Rzeszów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F70D36" w:rsidTr="00F70D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F70D36" w:rsidRDefault="00F70D36" w:rsidP="00F70D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F70D36" w:rsidRDefault="00F70D36" w:rsidP="00F70D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D36" w:rsidRDefault="00F70D36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F70D36" w:rsidRPr="008D02AA" w:rsidRDefault="00F70D36" w:rsidP="00F70D3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BC479B" w:rsidRDefault="00BC479B" w:rsidP="00F70D36">
      <w:pPr>
        <w:spacing w:after="600" w:line="360" w:lineRule="auto"/>
        <w:jc w:val="right"/>
        <w:rPr>
          <w:rFonts w:ascii="Arial" w:hAnsi="Arial" w:cs="Arial"/>
        </w:rPr>
      </w:pPr>
    </w:p>
    <w:p w:rsidR="00F70D36" w:rsidRDefault="00F70D36" w:rsidP="00F70D36">
      <w:pPr>
        <w:spacing w:after="600" w:line="360" w:lineRule="auto"/>
        <w:jc w:val="right"/>
        <w:rPr>
          <w:rFonts w:ascii="Arial" w:hAnsi="Arial" w:cs="Arial"/>
        </w:rPr>
      </w:pPr>
    </w:p>
    <w:p w:rsidR="00F70D36" w:rsidRDefault="00F70D36" w:rsidP="00F70D36">
      <w:pPr>
        <w:spacing w:after="600" w:line="360" w:lineRule="auto"/>
        <w:jc w:val="right"/>
        <w:rPr>
          <w:rFonts w:ascii="Arial" w:hAnsi="Arial" w:cs="Arial"/>
        </w:rPr>
      </w:pPr>
    </w:p>
    <w:p w:rsidR="00F70D36" w:rsidRDefault="00F70D36" w:rsidP="00F70D36">
      <w:pPr>
        <w:spacing w:after="600" w:line="360" w:lineRule="auto"/>
        <w:jc w:val="right"/>
        <w:rPr>
          <w:rFonts w:ascii="Arial" w:hAnsi="Arial" w:cs="Arial"/>
        </w:rPr>
      </w:pPr>
    </w:p>
    <w:p w:rsidR="00F70D36" w:rsidRDefault="00F70D36" w:rsidP="00F70D36">
      <w:pPr>
        <w:spacing w:after="600" w:line="360" w:lineRule="auto"/>
        <w:jc w:val="right"/>
        <w:rPr>
          <w:rFonts w:ascii="Arial" w:hAnsi="Arial" w:cs="Arial"/>
        </w:rPr>
      </w:pPr>
    </w:p>
    <w:p w:rsidR="00F70D36" w:rsidRDefault="00F70D36" w:rsidP="00F70D36">
      <w:pPr>
        <w:spacing w:after="600" w:line="360" w:lineRule="auto"/>
        <w:jc w:val="right"/>
        <w:rPr>
          <w:rFonts w:ascii="Arial" w:hAnsi="Arial" w:cs="Arial"/>
        </w:rPr>
      </w:pPr>
    </w:p>
    <w:p w:rsidR="00F70D36" w:rsidRDefault="00F70D36" w:rsidP="00F70D36">
      <w:pPr>
        <w:spacing w:after="600" w:line="360" w:lineRule="auto"/>
        <w:jc w:val="right"/>
        <w:rPr>
          <w:rFonts w:ascii="Arial" w:hAnsi="Arial" w:cs="Arial"/>
        </w:rPr>
      </w:pPr>
      <w:bookmarkStart w:id="1" w:name="_GoBack"/>
      <w:bookmarkEnd w:id="1"/>
    </w:p>
    <w:p w:rsidR="00081D13" w:rsidRPr="00353FDC" w:rsidRDefault="00421B14" w:rsidP="00F70D36">
      <w:pPr>
        <w:spacing w:after="600" w:line="360" w:lineRule="auto"/>
        <w:jc w:val="right"/>
        <w:rPr>
          <w:rFonts w:ascii="Arial" w:hAnsi="Arial" w:cs="Arial"/>
        </w:rPr>
      </w:pPr>
      <w:r w:rsidRPr="00421B14">
        <w:rPr>
          <w:rFonts w:ascii="Arial" w:hAnsi="Arial" w:cs="Arial"/>
        </w:rPr>
        <w:lastRenderedPageBreak/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421B14">
        <w:rPr>
          <w:rFonts w:ascii="Arial" w:hAnsi="Arial" w:cs="Arial"/>
        </w:rPr>
        <w:t>2025-06-03</w:t>
      </w:r>
    </w:p>
    <w:p w:rsidR="00081D13" w:rsidRPr="00353FDC" w:rsidRDefault="00421B14" w:rsidP="00F70D36">
      <w:pPr>
        <w:spacing w:line="360" w:lineRule="auto"/>
        <w:ind w:right="3969"/>
        <w:rPr>
          <w:rFonts w:ascii="Arial" w:hAnsi="Arial" w:cs="Arial"/>
          <w:b/>
          <w:bCs/>
        </w:rPr>
      </w:pPr>
      <w:r w:rsidRPr="00421B14">
        <w:rPr>
          <w:rFonts w:ascii="Arial" w:hAnsi="Arial" w:cs="Arial"/>
          <w:b/>
          <w:bCs/>
        </w:rPr>
        <w:t>Politechnika Częstochowska</w:t>
      </w:r>
    </w:p>
    <w:p w:rsidR="00081D13" w:rsidRPr="00353FDC" w:rsidRDefault="00421B14" w:rsidP="00F70D36">
      <w:pPr>
        <w:spacing w:line="360" w:lineRule="auto"/>
        <w:ind w:right="3969"/>
        <w:rPr>
          <w:rFonts w:ascii="Arial" w:hAnsi="Arial" w:cs="Arial"/>
        </w:rPr>
      </w:pPr>
      <w:r w:rsidRPr="00421B14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421B14">
        <w:rPr>
          <w:rFonts w:ascii="Arial" w:hAnsi="Arial" w:cs="Arial"/>
        </w:rPr>
        <w:t>69</w:t>
      </w:r>
    </w:p>
    <w:p w:rsidR="00081D13" w:rsidRPr="00353FDC" w:rsidRDefault="00421B14" w:rsidP="00F70D36">
      <w:pPr>
        <w:spacing w:line="360" w:lineRule="auto"/>
        <w:ind w:right="3969"/>
        <w:rPr>
          <w:rFonts w:ascii="Arial" w:hAnsi="Arial" w:cs="Arial"/>
        </w:rPr>
      </w:pPr>
      <w:r w:rsidRPr="00421B14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421B14">
        <w:rPr>
          <w:rFonts w:ascii="Arial" w:hAnsi="Arial" w:cs="Arial"/>
        </w:rPr>
        <w:t>Częstochowa</w:t>
      </w:r>
    </w:p>
    <w:p w:rsidR="00081D13" w:rsidRDefault="00081D13" w:rsidP="00F70D36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F70D36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F70D3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F70D36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F70D36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F70D3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421B14" w:rsidP="00F70D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1B14">
              <w:rPr>
                <w:rFonts w:ascii="Arial" w:hAnsi="Arial" w:cs="Arial"/>
                <w:bCs/>
              </w:rPr>
              <w:t>Dostawa artykułów reklamowych z logo Politechniki Częstochowskiej dla Działu Promocji Politechniki Częstochowskiej</w:t>
            </w:r>
          </w:p>
        </w:tc>
      </w:tr>
      <w:tr w:rsidR="00421B14" w:rsidRPr="00353FDC" w:rsidTr="00E35D10">
        <w:tc>
          <w:tcPr>
            <w:tcW w:w="2269" w:type="dxa"/>
            <w:shd w:val="clear" w:color="auto" w:fill="auto"/>
          </w:tcPr>
          <w:p w:rsidR="00421B14" w:rsidRPr="00353FDC" w:rsidRDefault="00421B14" w:rsidP="00F70D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21B14" w:rsidRPr="00353FDC" w:rsidRDefault="00421B14" w:rsidP="00F70D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1B14">
              <w:rPr>
                <w:rFonts w:ascii="Arial" w:hAnsi="Arial" w:cs="Arial"/>
                <w:bCs/>
              </w:rPr>
              <w:t>RK-NZ.261.17.2025.MT</w:t>
            </w:r>
          </w:p>
        </w:tc>
      </w:tr>
    </w:tbl>
    <w:p w:rsidR="00081D13" w:rsidRDefault="00081D13" w:rsidP="00F70D3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F70D36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421B14" w:rsidRPr="00421B14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421B14" w:rsidRPr="00421B14">
        <w:rPr>
          <w:rFonts w:ascii="Arial" w:hAnsi="Arial" w:cs="Arial"/>
        </w:rPr>
        <w:t>(</w:t>
      </w:r>
      <w:proofErr w:type="spellStart"/>
      <w:r w:rsidR="00421B14" w:rsidRPr="00421B14">
        <w:rPr>
          <w:rFonts w:ascii="Arial" w:hAnsi="Arial" w:cs="Arial"/>
        </w:rPr>
        <w:t>t.j</w:t>
      </w:r>
      <w:proofErr w:type="spellEnd"/>
      <w:r w:rsidR="00421B14" w:rsidRPr="00421B14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21B14" w:rsidRPr="00E1738E" w:rsidTr="00E35D10">
        <w:trPr>
          <w:cantSplit/>
        </w:trPr>
        <w:tc>
          <w:tcPr>
            <w:tcW w:w="10080" w:type="dxa"/>
          </w:tcPr>
          <w:p w:rsidR="00421B14" w:rsidRDefault="00421B14" w:rsidP="00F70D3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21B14">
              <w:rPr>
                <w:rFonts w:ascii="Arial" w:hAnsi="Arial" w:cs="Arial"/>
                <w:b/>
              </w:rPr>
              <w:lastRenderedPageBreak/>
              <w:t>PRESTIGE Paweł Bednarek</w:t>
            </w:r>
          </w:p>
          <w:p w:rsidR="00421B14" w:rsidRPr="00AC1F4A" w:rsidRDefault="00421B14" w:rsidP="00F70D3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21B14">
              <w:rPr>
                <w:rFonts w:ascii="Arial" w:hAnsi="Arial" w:cs="Arial"/>
                <w:bCs/>
              </w:rPr>
              <w:t>Pankiewicza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21B14">
              <w:rPr>
                <w:rFonts w:ascii="Arial" w:hAnsi="Arial" w:cs="Arial"/>
                <w:bCs/>
              </w:rPr>
              <w:t>12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421B14" w:rsidRPr="00E1738E" w:rsidRDefault="00421B14" w:rsidP="00F70D36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421B14">
              <w:rPr>
                <w:rFonts w:ascii="Arial" w:hAnsi="Arial" w:cs="Arial"/>
                <w:bCs/>
              </w:rPr>
              <w:t>42-209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21B14">
              <w:rPr>
                <w:rFonts w:ascii="Arial" w:hAnsi="Arial" w:cs="Arial"/>
                <w:bCs/>
              </w:rPr>
              <w:t>Częstochowa</w:t>
            </w:r>
          </w:p>
          <w:p w:rsidR="00421B14" w:rsidRPr="00BC506C" w:rsidRDefault="00421B14" w:rsidP="00F70D36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421B14">
              <w:rPr>
                <w:rFonts w:ascii="Arial" w:hAnsi="Arial" w:cs="Arial"/>
                <w:b/>
              </w:rPr>
              <w:t>129 150.00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421B14" w:rsidRPr="00E1738E" w:rsidRDefault="00421B14" w:rsidP="00F70D36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421B14" w:rsidRPr="00E1738E" w:rsidRDefault="00421B14" w:rsidP="00F70D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421B14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FE5EA1">
              <w:rPr>
                <w:rFonts w:ascii="Arial" w:hAnsi="Arial" w:cs="Arial"/>
              </w:rPr>
              <w:t xml:space="preserve">   </w:t>
            </w:r>
            <w:r w:rsidRPr="00421B14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8D02AA" w:rsidRDefault="00081D13" w:rsidP="00F70D3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701"/>
        <w:gridCol w:w="1701"/>
        <w:gridCol w:w="1984"/>
      </w:tblGrid>
      <w:tr w:rsidR="00FE5EA1" w:rsidRPr="007F3A37" w:rsidTr="00E35D1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7F3A3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E5EA1" w:rsidRPr="007F3A37" w:rsidRDefault="00FE5EA1" w:rsidP="00F70D3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F3A3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E5EA1" w:rsidRPr="007F3A37" w:rsidRDefault="00FE5EA1" w:rsidP="00F70D3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F3A37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E5EA1" w:rsidRPr="007F3A37" w:rsidTr="00E35D10">
        <w:tc>
          <w:tcPr>
            <w:tcW w:w="85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44" w:type="dxa"/>
            <w:vAlign w:val="center"/>
          </w:tcPr>
          <w:p w:rsidR="00FE5EA1" w:rsidRPr="007F3A37" w:rsidRDefault="00FE5EA1" w:rsidP="00F70D3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F3A37">
              <w:rPr>
                <w:rFonts w:ascii="Arial" w:hAnsi="Arial" w:cs="Arial"/>
                <w:b/>
                <w:sz w:val="24"/>
                <w:szCs w:val="24"/>
              </w:rPr>
              <w:t>PRESTIGE Paweł Bednarek</w:t>
            </w:r>
          </w:p>
          <w:p w:rsidR="00FE5EA1" w:rsidRPr="007F3A37" w:rsidRDefault="00FE5EA1" w:rsidP="00F70D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F3A37">
              <w:rPr>
                <w:rFonts w:ascii="Arial" w:hAnsi="Arial" w:cs="Arial"/>
                <w:bCs/>
                <w:sz w:val="24"/>
                <w:szCs w:val="24"/>
              </w:rPr>
              <w:t xml:space="preserve">Pankiewicza 12 </w:t>
            </w:r>
          </w:p>
          <w:p w:rsidR="00FE5EA1" w:rsidRPr="007F3A37" w:rsidRDefault="00FE5EA1" w:rsidP="00F70D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F3A37">
              <w:rPr>
                <w:rFonts w:ascii="Arial" w:hAnsi="Arial" w:cs="Arial"/>
                <w:bCs/>
                <w:sz w:val="24"/>
                <w:szCs w:val="24"/>
              </w:rPr>
              <w:t>42-209 Częstochowa</w:t>
            </w:r>
          </w:p>
        </w:tc>
        <w:tc>
          <w:tcPr>
            <w:tcW w:w="170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70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E5EA1" w:rsidRPr="007F3A37" w:rsidTr="00E35D10">
        <w:tc>
          <w:tcPr>
            <w:tcW w:w="85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FE5EA1" w:rsidRPr="007F3A37" w:rsidRDefault="00FE5EA1" w:rsidP="00F70D3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F3A37">
              <w:rPr>
                <w:rFonts w:ascii="Arial" w:hAnsi="Arial" w:cs="Arial"/>
                <w:b/>
                <w:sz w:val="24"/>
                <w:szCs w:val="24"/>
              </w:rPr>
              <w:t>POL-PAPIER SPÓŁKA Z OGRANICZONĄ ODPOWIEDZIALNOŚCIĄ</w:t>
            </w:r>
          </w:p>
          <w:p w:rsidR="00FE5EA1" w:rsidRPr="007F3A37" w:rsidRDefault="00FE5EA1" w:rsidP="00F70D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F3A37">
              <w:rPr>
                <w:rFonts w:ascii="Arial" w:hAnsi="Arial" w:cs="Arial"/>
                <w:bCs/>
                <w:sz w:val="24"/>
                <w:szCs w:val="24"/>
              </w:rPr>
              <w:t xml:space="preserve">NOWA 5A </w:t>
            </w:r>
          </w:p>
          <w:p w:rsidR="00FE5EA1" w:rsidRPr="007F3A37" w:rsidRDefault="00FE5EA1" w:rsidP="00F70D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F3A37">
              <w:rPr>
                <w:rFonts w:ascii="Arial" w:hAnsi="Arial" w:cs="Arial"/>
                <w:bCs/>
                <w:sz w:val="24"/>
                <w:szCs w:val="24"/>
              </w:rPr>
              <w:t>42-240 Kościelec</w:t>
            </w:r>
          </w:p>
        </w:tc>
        <w:tc>
          <w:tcPr>
            <w:tcW w:w="170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74,67</w:t>
            </w:r>
          </w:p>
        </w:tc>
        <w:tc>
          <w:tcPr>
            <w:tcW w:w="170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94,67</w:t>
            </w:r>
          </w:p>
        </w:tc>
      </w:tr>
      <w:tr w:rsidR="00FE5EA1" w:rsidRPr="007F3A37" w:rsidTr="00E35D10">
        <w:tc>
          <w:tcPr>
            <w:tcW w:w="85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FE5EA1" w:rsidRPr="007F3A37" w:rsidRDefault="00FE5EA1" w:rsidP="00F70D3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PPHU LIR Elż</w:t>
            </w:r>
            <w:r w:rsidRPr="007F3A37">
              <w:rPr>
                <w:rFonts w:ascii="Arial" w:hAnsi="Arial" w:cs="Arial"/>
                <w:b/>
                <w:sz w:val="24"/>
                <w:szCs w:val="24"/>
              </w:rPr>
              <w:t xml:space="preserve">bieta </w:t>
            </w:r>
            <w:proofErr w:type="spellStart"/>
            <w:r w:rsidRPr="007F3A37"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FE5EA1" w:rsidRPr="007F3A37" w:rsidRDefault="00FE5EA1" w:rsidP="00F70D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F3A37">
              <w:rPr>
                <w:rFonts w:ascii="Arial" w:hAnsi="Arial" w:cs="Arial"/>
                <w:bCs/>
                <w:sz w:val="24"/>
                <w:szCs w:val="24"/>
              </w:rPr>
              <w:t xml:space="preserve">Grunwaldzka 2 </w:t>
            </w:r>
          </w:p>
          <w:p w:rsidR="00FE5EA1" w:rsidRPr="007F3A37" w:rsidRDefault="00FE5EA1" w:rsidP="00F70D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F3A37"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170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44,21</w:t>
            </w:r>
          </w:p>
        </w:tc>
        <w:tc>
          <w:tcPr>
            <w:tcW w:w="170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64,21</w:t>
            </w:r>
          </w:p>
        </w:tc>
      </w:tr>
      <w:tr w:rsidR="00FE5EA1" w:rsidRPr="007F3A37" w:rsidTr="00E35D10">
        <w:tc>
          <w:tcPr>
            <w:tcW w:w="85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44" w:type="dxa"/>
            <w:vAlign w:val="center"/>
          </w:tcPr>
          <w:p w:rsidR="00FE5EA1" w:rsidRPr="007F3A37" w:rsidRDefault="00FE5EA1" w:rsidP="00F70D3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F3A37">
              <w:rPr>
                <w:rFonts w:ascii="Arial" w:hAnsi="Arial" w:cs="Arial"/>
                <w:b/>
                <w:sz w:val="24"/>
                <w:szCs w:val="24"/>
              </w:rPr>
              <w:t>Agencja reklamy Eureka Plus B. Fedorowicz R. Fedorowicz</w:t>
            </w:r>
          </w:p>
          <w:p w:rsidR="00FE5EA1" w:rsidRPr="007F3A37" w:rsidRDefault="00FE5EA1" w:rsidP="00F70D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3 Maja </w:t>
            </w:r>
            <w:r w:rsidRPr="007F3A37">
              <w:rPr>
                <w:rFonts w:ascii="Arial" w:hAnsi="Arial" w:cs="Arial"/>
                <w:bCs/>
                <w:sz w:val="24"/>
                <w:szCs w:val="24"/>
              </w:rPr>
              <w:t xml:space="preserve"> 11 /10</w:t>
            </w:r>
          </w:p>
          <w:p w:rsidR="00FE5EA1" w:rsidRPr="007F3A37" w:rsidRDefault="00FE5EA1" w:rsidP="00F70D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F3A37">
              <w:rPr>
                <w:rFonts w:ascii="Arial" w:hAnsi="Arial" w:cs="Arial"/>
                <w:bCs/>
                <w:sz w:val="24"/>
                <w:szCs w:val="24"/>
              </w:rPr>
              <w:t>35-030 Rzeszów</w:t>
            </w:r>
          </w:p>
        </w:tc>
        <w:tc>
          <w:tcPr>
            <w:tcW w:w="170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lastRenderedPageBreak/>
              <w:t xml:space="preserve">  0,00</w:t>
            </w:r>
          </w:p>
        </w:tc>
        <w:tc>
          <w:tcPr>
            <w:tcW w:w="170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FE5EA1" w:rsidRPr="007F3A37" w:rsidTr="00E35D10">
        <w:tc>
          <w:tcPr>
            <w:tcW w:w="85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44" w:type="dxa"/>
            <w:vAlign w:val="center"/>
          </w:tcPr>
          <w:p w:rsidR="00FE5EA1" w:rsidRPr="007F3A37" w:rsidRDefault="00FE5EA1" w:rsidP="00F70D3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F3A37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FE5EA1" w:rsidRPr="007F3A37" w:rsidRDefault="00FE5EA1" w:rsidP="00F70D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F3A37"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FE5EA1" w:rsidRPr="007F3A37" w:rsidRDefault="00FE5EA1" w:rsidP="00F70D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F3A37"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170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FE5EA1" w:rsidRPr="007F3A37" w:rsidRDefault="00FE5EA1" w:rsidP="00F70D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A3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F70D36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70D36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default" r:id="rId6"/>
      <w:footerReference w:type="default" r:id="rId7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F76" w:rsidRDefault="004F0F76">
      <w:r>
        <w:separator/>
      </w:r>
    </w:p>
  </w:endnote>
  <w:endnote w:type="continuationSeparator" w:id="0">
    <w:p w:rsidR="004F0F76" w:rsidRDefault="004F0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EA1" w:rsidRPr="00FE5EA1" w:rsidRDefault="00081D13" w:rsidP="00FE5EA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</w:t>
    </w:r>
    <w:r w:rsidR="00F70D36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F70D36"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F70D36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E5EA1" w:rsidRPr="00FE5EA1" w:rsidTr="00E35D10">
      <w:tc>
        <w:tcPr>
          <w:tcW w:w="0" w:type="auto"/>
          <w:shd w:val="clear" w:color="auto" w:fill="auto"/>
          <w:vAlign w:val="center"/>
        </w:tcPr>
        <w:p w:rsidR="00FE5EA1" w:rsidRPr="00FE5EA1" w:rsidRDefault="00FE5EA1" w:rsidP="00FE5EA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E5EA1" w:rsidRPr="00FE5EA1" w:rsidRDefault="00FE5EA1" w:rsidP="00FE5EA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E5EA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E5EA1" w:rsidRPr="00FE5EA1" w:rsidRDefault="00FE5EA1" w:rsidP="00FE5EA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E5EA1" w:rsidRPr="00FE5EA1" w:rsidRDefault="00FE5EA1" w:rsidP="00FE5EA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E5EA1" w:rsidRPr="00FE5EA1" w:rsidRDefault="00FE5EA1" w:rsidP="00FE5EA1">
    <w:pPr>
      <w:spacing w:line="276" w:lineRule="auto"/>
      <w:rPr>
        <w:rFonts w:ascii="Roboto" w:hAnsi="Roboto"/>
        <w:b/>
        <w:bCs/>
      </w:rPr>
    </w:pPr>
    <w:r w:rsidRPr="00FE5EA1">
      <w:rPr>
        <w:rFonts w:ascii="Roboto" w:hAnsi="Roboto"/>
        <w:b/>
        <w:bCs/>
        <w:szCs w:val="18"/>
      </w:rPr>
      <w:t>Kanclerz Politechniki Częstochowskiej</w:t>
    </w:r>
  </w:p>
  <w:p w:rsidR="00FE5EA1" w:rsidRPr="00FE5EA1" w:rsidRDefault="00F70D36" w:rsidP="00FE5EA1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E5EA1" w:rsidRPr="00FE5EA1">
      <w:rPr>
        <w:rFonts w:ascii="Roboto" w:hAnsi="Roboto"/>
      </w:rPr>
      <w:t>ul. Gen. J.H. Dąbrowskiego 69, 42-201 Częstochowa</w:t>
    </w:r>
  </w:p>
  <w:p w:rsidR="00FE5EA1" w:rsidRPr="00FE5EA1" w:rsidRDefault="00FE5EA1" w:rsidP="00FE5EA1">
    <w:pPr>
      <w:spacing w:line="276" w:lineRule="auto"/>
      <w:rPr>
        <w:rFonts w:ascii="Arial" w:hAnsi="Arial"/>
        <w:noProof/>
      </w:rPr>
    </w:pPr>
    <w:r w:rsidRPr="00FE5EA1">
      <w:rPr>
        <w:rFonts w:ascii="Roboto" w:hAnsi="Roboto"/>
      </w:rPr>
      <w:t>tel. +48 34 325 02 56, e-mail: kanclerz@pcz.pl</w:t>
    </w:r>
  </w:p>
  <w:p w:rsidR="00FE5EA1" w:rsidRPr="00FE5EA1" w:rsidRDefault="00FE5EA1" w:rsidP="00FE5EA1">
    <w:pPr>
      <w:rPr>
        <w:rFonts w:ascii="Roboto" w:hAnsi="Roboto"/>
        <w:b/>
      </w:rPr>
    </w:pPr>
    <w:r w:rsidRPr="00FE5EA1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70D36">
      <w:rPr>
        <w:rFonts w:ascii="Arial" w:hAnsi="Arial"/>
        <w:noProof/>
        <w:sz w:val="18"/>
      </w:rPr>
      <w:t>6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70D36">
      <w:rPr>
        <w:rFonts w:ascii="Arial" w:hAnsi="Arial"/>
        <w:noProof/>
        <w:sz w:val="18"/>
      </w:rPr>
      <w:t>6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F76" w:rsidRDefault="004F0F76">
      <w:r>
        <w:separator/>
      </w:r>
    </w:p>
  </w:footnote>
  <w:footnote w:type="continuationSeparator" w:id="0">
    <w:p w:rsidR="004F0F76" w:rsidRDefault="004F0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EA1" w:rsidRPr="00FE5EA1" w:rsidRDefault="00F70D36" w:rsidP="00FE5EA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FE5EA1" w:rsidRPr="00FE5EA1" w:rsidRDefault="00FE5EA1" w:rsidP="00FE5EA1">
    <w:pPr>
      <w:spacing w:after="160" w:line="259" w:lineRule="auto"/>
      <w:rPr>
        <w:rFonts w:ascii="Arial" w:hAnsi="Arial"/>
        <w:sz w:val="22"/>
        <w:szCs w:val="22"/>
      </w:rPr>
    </w:pPr>
  </w:p>
  <w:p w:rsidR="00421B14" w:rsidRDefault="00421B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F76"/>
    <w:rsid w:val="00005838"/>
    <w:rsid w:val="00022322"/>
    <w:rsid w:val="00042497"/>
    <w:rsid w:val="00081D13"/>
    <w:rsid w:val="000C1E6F"/>
    <w:rsid w:val="000E4E56"/>
    <w:rsid w:val="0019474E"/>
    <w:rsid w:val="001A1468"/>
    <w:rsid w:val="001B7815"/>
    <w:rsid w:val="001E3476"/>
    <w:rsid w:val="001E75E0"/>
    <w:rsid w:val="00263B3C"/>
    <w:rsid w:val="002B1E4F"/>
    <w:rsid w:val="002B6761"/>
    <w:rsid w:val="003445A0"/>
    <w:rsid w:val="003A0AFC"/>
    <w:rsid w:val="003D611C"/>
    <w:rsid w:val="00421B14"/>
    <w:rsid w:val="00431C0B"/>
    <w:rsid w:val="00437CAD"/>
    <w:rsid w:val="004657DA"/>
    <w:rsid w:val="004B2665"/>
    <w:rsid w:val="004C3459"/>
    <w:rsid w:val="004E324A"/>
    <w:rsid w:val="004E7234"/>
    <w:rsid w:val="004F0F76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479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0D36"/>
    <w:rsid w:val="00F960D7"/>
    <w:rsid w:val="00FB7F50"/>
    <w:rsid w:val="00FE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0DD4CF9B"/>
  <w15:chartTrackingRefBased/>
  <w15:docId w15:val="{821F73CB-E3B8-41AA-A85B-76DFDEA8C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E5EA1"/>
    <w:rPr>
      <w:rFonts w:ascii="Courier New" w:hAnsi="Courier New" w:cs="Courier New"/>
    </w:rPr>
  </w:style>
  <w:style w:type="paragraph" w:styleId="Bezodstpw">
    <w:name w:val="No Spacing"/>
    <w:uiPriority w:val="1"/>
    <w:qFormat/>
    <w:rsid w:val="00FE5EA1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1E347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581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2025-06-10T08:28:00Z</dcterms:created>
  <dcterms:modified xsi:type="dcterms:W3CDTF">2025-06-10T08:28:00Z</dcterms:modified>
</cp:coreProperties>
</file>