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89564" w14:textId="77777777" w:rsidR="00CF7835" w:rsidRPr="003331F1" w:rsidRDefault="00931CEE" w:rsidP="00CF7835">
      <w:pPr>
        <w:spacing w:after="600"/>
        <w:jc w:val="right"/>
      </w:pPr>
      <w:r w:rsidRPr="003331F1">
        <w:t>Niepołomice</w:t>
      </w:r>
      <w:r w:rsidR="00CF7835" w:rsidRPr="003331F1">
        <w:t xml:space="preserve"> dnia: </w:t>
      </w:r>
      <w:r w:rsidRPr="003331F1">
        <w:t>2025-06-03</w:t>
      </w:r>
    </w:p>
    <w:p w14:paraId="52C7FEE2" w14:textId="77777777" w:rsidR="00CF7835" w:rsidRPr="003331F1" w:rsidRDefault="00931CEE" w:rsidP="00CF7835">
      <w:pPr>
        <w:spacing w:line="360" w:lineRule="auto"/>
        <w:rPr>
          <w:b/>
          <w:bCs/>
        </w:rPr>
      </w:pPr>
      <w:r w:rsidRPr="003331F1">
        <w:rPr>
          <w:b/>
          <w:bCs/>
        </w:rPr>
        <w:t>GMINA NIEPOŁOMICE</w:t>
      </w:r>
    </w:p>
    <w:p w14:paraId="5D8A10F9" w14:textId="77777777" w:rsidR="00CF7835" w:rsidRPr="003331F1" w:rsidRDefault="00931CEE" w:rsidP="00CF7835">
      <w:pPr>
        <w:spacing w:line="360" w:lineRule="auto"/>
      </w:pPr>
      <w:r w:rsidRPr="003331F1">
        <w:t>Pl. Zwycięstwa</w:t>
      </w:r>
      <w:r w:rsidR="00CF7835" w:rsidRPr="003331F1">
        <w:t xml:space="preserve"> </w:t>
      </w:r>
      <w:r w:rsidRPr="003331F1">
        <w:t>13</w:t>
      </w:r>
    </w:p>
    <w:p w14:paraId="14B9F760" w14:textId="77777777" w:rsidR="00CF7835" w:rsidRPr="003331F1" w:rsidRDefault="00931CEE" w:rsidP="00CF7835">
      <w:r w:rsidRPr="003331F1">
        <w:t>32-005</w:t>
      </w:r>
      <w:r w:rsidR="00CF7835" w:rsidRPr="003331F1">
        <w:t xml:space="preserve"> </w:t>
      </w:r>
      <w:r w:rsidRPr="003331F1">
        <w:t>Niepołomice</w:t>
      </w:r>
    </w:p>
    <w:p w14:paraId="579E0CCF" w14:textId="7AECBE9A" w:rsidR="00CF7835" w:rsidRPr="003331F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331F1" w14:paraId="6CDD6B5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5E472D" w14:textId="77777777" w:rsidR="00CF7835" w:rsidRPr="003331F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3331F1">
              <w:rPr>
                <w:b/>
                <w:spacing w:val="20"/>
              </w:rPr>
              <w:t>INFORMACJA Z OTWARCIA OFERT</w:t>
            </w:r>
          </w:p>
        </w:tc>
      </w:tr>
    </w:tbl>
    <w:p w14:paraId="056C4C04" w14:textId="77777777" w:rsidR="00CF7835" w:rsidRPr="003331F1" w:rsidRDefault="00CF7835" w:rsidP="00CF7835">
      <w:pPr>
        <w:pStyle w:val="Nagwek"/>
        <w:tabs>
          <w:tab w:val="clear" w:pos="4536"/>
        </w:tabs>
        <w:spacing w:after="360"/>
      </w:pPr>
      <w:r w:rsidRPr="003331F1">
        <w:tab/>
        <w:t xml:space="preserve"> </w:t>
      </w:r>
    </w:p>
    <w:p w14:paraId="26ACF3B8" w14:textId="77777777" w:rsidR="00CF7835" w:rsidRPr="003331F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3331F1">
        <w:rPr>
          <w:rFonts w:eastAsia="Calibri"/>
          <w:lang w:eastAsia="en-US"/>
        </w:rPr>
        <w:t xml:space="preserve">Dotyczy </w:t>
      </w:r>
      <w:r w:rsidRPr="003331F1">
        <w:t>postępowania o udzielenie zamówienia publicznego</w:t>
      </w:r>
      <w:r w:rsidRPr="003331F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331F1" w14:paraId="2C9ED573" w14:textId="77777777" w:rsidTr="000C1C6D">
        <w:tc>
          <w:tcPr>
            <w:tcW w:w="2269" w:type="dxa"/>
            <w:shd w:val="clear" w:color="auto" w:fill="auto"/>
          </w:tcPr>
          <w:p w14:paraId="540EB182" w14:textId="77777777" w:rsidR="00CF7835" w:rsidRPr="003331F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331F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BCB5FF" w14:textId="77777777" w:rsidR="00CF7835" w:rsidRPr="003331F1" w:rsidRDefault="00931CE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31F1">
              <w:rPr>
                <w:bCs/>
              </w:rPr>
              <w:t xml:space="preserve">Pełnienie funkcji inspektora nadzoru inwestorskiego dla inwestycji "Rozbudowa budynku </w:t>
            </w:r>
            <w:proofErr w:type="spellStart"/>
            <w:r w:rsidRPr="003331F1">
              <w:rPr>
                <w:bCs/>
              </w:rPr>
              <w:t>CKZiU</w:t>
            </w:r>
            <w:proofErr w:type="spellEnd"/>
            <w:r w:rsidRPr="003331F1">
              <w:rPr>
                <w:bCs/>
              </w:rPr>
              <w:t xml:space="preserve"> oraz placu manewrowego do nauki jazdy"</w:t>
            </w:r>
            <w:r w:rsidR="00CF7835" w:rsidRPr="003331F1">
              <w:rPr>
                <w:bCs/>
              </w:rPr>
              <w:t>.</w:t>
            </w:r>
          </w:p>
        </w:tc>
      </w:tr>
      <w:tr w:rsidR="00931CEE" w:rsidRPr="003331F1" w14:paraId="57493DBA" w14:textId="77777777" w:rsidTr="007D709F">
        <w:tc>
          <w:tcPr>
            <w:tcW w:w="2269" w:type="dxa"/>
            <w:shd w:val="clear" w:color="auto" w:fill="auto"/>
          </w:tcPr>
          <w:p w14:paraId="646F6023" w14:textId="77777777" w:rsidR="00931CEE" w:rsidRPr="003331F1" w:rsidRDefault="00931CEE" w:rsidP="007D70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331F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C803DF" w14:textId="77777777" w:rsidR="00931CEE" w:rsidRPr="003331F1" w:rsidRDefault="00931CEE" w:rsidP="007D70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31F1">
              <w:rPr>
                <w:bCs/>
              </w:rPr>
              <w:t>ZP.271.9.2025</w:t>
            </w:r>
          </w:p>
        </w:tc>
      </w:tr>
    </w:tbl>
    <w:p w14:paraId="2FD1FFDC" w14:textId="77777777" w:rsidR="00D665F5" w:rsidRPr="003331F1" w:rsidRDefault="00D665F5" w:rsidP="00CF7835">
      <w:pPr>
        <w:spacing w:before="480" w:line="360" w:lineRule="auto"/>
        <w:jc w:val="both"/>
      </w:pPr>
      <w:r w:rsidRPr="003331F1">
        <w:t>Zamawiający, działając na podstawie art. 22</w:t>
      </w:r>
      <w:r w:rsidR="00601802" w:rsidRPr="003331F1">
        <w:t>2</w:t>
      </w:r>
      <w:r w:rsidRPr="003331F1">
        <w:t xml:space="preserve"> ust. 5 </w:t>
      </w:r>
      <w:r w:rsidRPr="003331F1">
        <w:rPr>
          <w:bCs/>
        </w:rPr>
        <w:t>ustawy z dnia 11 września 2019r. Prawo zamówień publicznych</w:t>
      </w:r>
      <w:r w:rsidRPr="003331F1">
        <w:t xml:space="preserve"> </w:t>
      </w:r>
      <w:r w:rsidR="00931CEE" w:rsidRPr="003331F1">
        <w:t>(</w:t>
      </w:r>
      <w:proofErr w:type="spellStart"/>
      <w:r w:rsidR="00931CEE" w:rsidRPr="003331F1">
        <w:t>t.j</w:t>
      </w:r>
      <w:proofErr w:type="spellEnd"/>
      <w:r w:rsidR="00931CEE" w:rsidRPr="003331F1">
        <w:t>. Dz. U. z 2024 poz. 1320)</w:t>
      </w:r>
      <w:r w:rsidR="00490DC0" w:rsidRPr="003331F1">
        <w:t xml:space="preserve"> </w:t>
      </w:r>
      <w:r w:rsidRPr="003331F1">
        <w:t>udostępnia</w:t>
      </w:r>
      <w:r w:rsidR="00F95C33" w:rsidRPr="003331F1">
        <w:t xml:space="preserve"> </w:t>
      </w:r>
      <w:r w:rsidR="004C7E9B" w:rsidRPr="003331F1">
        <w:t>informacj</w:t>
      </w:r>
      <w:r w:rsidR="00577BC6" w:rsidRPr="003331F1">
        <w:t>ę</w:t>
      </w:r>
      <w:r w:rsidR="00035488" w:rsidRPr="003331F1">
        <w:t xml:space="preserve"> z otwarcia ofert</w:t>
      </w:r>
      <w:r w:rsidR="00577BC6" w:rsidRPr="003331F1">
        <w:t>.</w:t>
      </w:r>
    </w:p>
    <w:p w14:paraId="265154FE" w14:textId="77777777" w:rsidR="00A80738" w:rsidRPr="003331F1" w:rsidRDefault="00D665F5" w:rsidP="00CF7835">
      <w:pPr>
        <w:spacing w:before="120" w:after="120" w:line="360" w:lineRule="auto"/>
        <w:jc w:val="both"/>
      </w:pPr>
      <w:r w:rsidRPr="003331F1">
        <w:t>Podczas otwarcia ofert, mającego miejsce</w:t>
      </w:r>
      <w:r w:rsidR="00FF4AB1" w:rsidRPr="003331F1">
        <w:t xml:space="preserve"> w dniu </w:t>
      </w:r>
      <w:r w:rsidR="00931CEE" w:rsidRPr="003331F1">
        <w:t>03/06/2025</w:t>
      </w:r>
      <w:r w:rsidR="00FF4AB1" w:rsidRPr="003331F1">
        <w:t xml:space="preserve"> o godz. </w:t>
      </w:r>
      <w:r w:rsidR="00931CEE" w:rsidRPr="003331F1">
        <w:t>09:30</w:t>
      </w:r>
      <w:r w:rsidRPr="003331F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331F1" w14:paraId="764A6271" w14:textId="77777777" w:rsidTr="000C1C6D">
        <w:tc>
          <w:tcPr>
            <w:tcW w:w="1276" w:type="dxa"/>
            <w:shd w:val="clear" w:color="auto" w:fill="F2F2F2"/>
            <w:vAlign w:val="center"/>
          </w:tcPr>
          <w:p w14:paraId="19366559" w14:textId="77777777" w:rsidR="00D665F5" w:rsidRPr="003331F1" w:rsidRDefault="00960CEB" w:rsidP="003F57CD">
            <w:pPr>
              <w:spacing w:before="120" w:after="120"/>
              <w:jc w:val="center"/>
            </w:pPr>
            <w:r w:rsidRPr="003331F1">
              <w:t>O</w:t>
            </w:r>
            <w:r w:rsidR="00D665F5" w:rsidRPr="003331F1">
              <w:t>fert</w:t>
            </w:r>
            <w:r w:rsidRPr="003331F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6DACF56" w14:textId="77777777" w:rsidR="00D665F5" w:rsidRPr="003331F1" w:rsidRDefault="00D665F5" w:rsidP="003F57CD">
            <w:pPr>
              <w:spacing w:before="120" w:after="120"/>
              <w:jc w:val="center"/>
            </w:pPr>
            <w:r w:rsidRPr="003331F1">
              <w:t>Nazwa</w:t>
            </w:r>
            <w:r w:rsidR="003F57CD" w:rsidRPr="003331F1">
              <w:t xml:space="preserve"> </w:t>
            </w:r>
            <w:r w:rsidRPr="003331F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3510570" w14:textId="77777777" w:rsidR="00D665F5" w:rsidRPr="003331F1" w:rsidRDefault="00D665F5" w:rsidP="003F57CD">
            <w:pPr>
              <w:spacing w:before="120" w:after="120"/>
              <w:jc w:val="center"/>
            </w:pPr>
            <w:r w:rsidRPr="003331F1">
              <w:t>Cena oferty</w:t>
            </w:r>
          </w:p>
        </w:tc>
      </w:tr>
      <w:tr w:rsidR="00931CEE" w:rsidRPr="003331F1" w14:paraId="3EE26BE6" w14:textId="77777777" w:rsidTr="007D709F">
        <w:tc>
          <w:tcPr>
            <w:tcW w:w="1276" w:type="dxa"/>
            <w:shd w:val="clear" w:color="auto" w:fill="auto"/>
            <w:vAlign w:val="center"/>
          </w:tcPr>
          <w:p w14:paraId="1EAF7134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1</w:t>
            </w:r>
          </w:p>
        </w:tc>
        <w:tc>
          <w:tcPr>
            <w:tcW w:w="4961" w:type="dxa"/>
            <w:shd w:val="clear" w:color="auto" w:fill="auto"/>
          </w:tcPr>
          <w:p w14:paraId="4B969DF3" w14:textId="77777777" w:rsidR="00931CEE" w:rsidRPr="003331F1" w:rsidRDefault="00931CEE" w:rsidP="007D709F">
            <w:pPr>
              <w:spacing w:before="80" w:after="40"/>
            </w:pPr>
            <w:r w:rsidRPr="003331F1">
              <w:t xml:space="preserve">Kierownik Budowy Wojciech </w:t>
            </w:r>
            <w:proofErr w:type="spellStart"/>
            <w:r w:rsidRPr="003331F1">
              <w:t>Ciejka</w:t>
            </w:r>
            <w:proofErr w:type="spellEnd"/>
          </w:p>
          <w:p w14:paraId="6C3646BF" w14:textId="207B5E86" w:rsidR="00931CEE" w:rsidRPr="003331F1" w:rsidRDefault="00507EC4" w:rsidP="007D709F">
            <w:r>
              <w:t xml:space="preserve">Ul. </w:t>
            </w:r>
            <w:r w:rsidR="00931CEE" w:rsidRPr="003331F1">
              <w:t>Łanowa 41</w:t>
            </w:r>
            <w:r w:rsidR="003331F1">
              <w:t xml:space="preserve"> </w:t>
            </w:r>
            <w:r w:rsidR="00931CEE" w:rsidRPr="003331F1">
              <w:t xml:space="preserve">L </w:t>
            </w:r>
          </w:p>
          <w:p w14:paraId="7944F48F" w14:textId="77777777" w:rsidR="00931CEE" w:rsidRPr="003331F1" w:rsidRDefault="00931CEE" w:rsidP="007D709F">
            <w:pPr>
              <w:spacing w:after="80"/>
              <w:jc w:val="both"/>
            </w:pPr>
            <w:r w:rsidRPr="003331F1">
              <w:t>32-050 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716CC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104 550.00 zł</w:t>
            </w:r>
          </w:p>
        </w:tc>
      </w:tr>
      <w:tr w:rsidR="00931CEE" w:rsidRPr="003331F1" w14:paraId="755F6360" w14:textId="77777777" w:rsidTr="007D709F">
        <w:tc>
          <w:tcPr>
            <w:tcW w:w="1276" w:type="dxa"/>
            <w:shd w:val="clear" w:color="auto" w:fill="auto"/>
            <w:vAlign w:val="center"/>
          </w:tcPr>
          <w:p w14:paraId="0F521D97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2</w:t>
            </w:r>
          </w:p>
        </w:tc>
        <w:tc>
          <w:tcPr>
            <w:tcW w:w="4961" w:type="dxa"/>
            <w:shd w:val="clear" w:color="auto" w:fill="auto"/>
          </w:tcPr>
          <w:p w14:paraId="5C45E4D3" w14:textId="01FD0A5F" w:rsidR="00931CEE" w:rsidRPr="003331F1" w:rsidRDefault="00931CEE" w:rsidP="007D709F">
            <w:pPr>
              <w:spacing w:before="80" w:after="40"/>
            </w:pPr>
            <w:r w:rsidRPr="003331F1">
              <w:t xml:space="preserve">GRI - Generalny Realizator Procesu Inwestycyjnego </w:t>
            </w:r>
            <w:r w:rsidR="003331F1">
              <w:br/>
            </w:r>
            <w:r w:rsidRPr="003331F1">
              <w:t>Sp. z o.o.</w:t>
            </w:r>
          </w:p>
          <w:p w14:paraId="00684A9F" w14:textId="77777777" w:rsidR="00931CEE" w:rsidRPr="003331F1" w:rsidRDefault="00931CEE" w:rsidP="007D709F">
            <w:r w:rsidRPr="003331F1">
              <w:t xml:space="preserve">os. Złotej Jesieni 6 </w:t>
            </w:r>
          </w:p>
          <w:p w14:paraId="3C0372AE" w14:textId="77777777" w:rsidR="00931CEE" w:rsidRPr="003331F1" w:rsidRDefault="00931CEE" w:rsidP="007D709F">
            <w:pPr>
              <w:spacing w:after="80"/>
              <w:jc w:val="both"/>
            </w:pPr>
            <w:r w:rsidRPr="003331F1">
              <w:t>31-826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534A89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364 080.00 zł</w:t>
            </w:r>
          </w:p>
        </w:tc>
      </w:tr>
      <w:tr w:rsidR="00931CEE" w:rsidRPr="003331F1" w14:paraId="7F1071E5" w14:textId="77777777" w:rsidTr="007D709F">
        <w:tc>
          <w:tcPr>
            <w:tcW w:w="1276" w:type="dxa"/>
            <w:shd w:val="clear" w:color="auto" w:fill="auto"/>
            <w:vAlign w:val="center"/>
          </w:tcPr>
          <w:p w14:paraId="67745295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3</w:t>
            </w:r>
          </w:p>
        </w:tc>
        <w:tc>
          <w:tcPr>
            <w:tcW w:w="4961" w:type="dxa"/>
            <w:shd w:val="clear" w:color="auto" w:fill="auto"/>
          </w:tcPr>
          <w:p w14:paraId="74910FF1" w14:textId="77777777" w:rsidR="00931CEE" w:rsidRPr="003331F1" w:rsidRDefault="00931CEE" w:rsidP="007D709F">
            <w:pPr>
              <w:spacing w:before="80" w:after="40"/>
            </w:pPr>
            <w:r w:rsidRPr="003331F1">
              <w:t>PROINWESTBUD Tomasz Daniec</w:t>
            </w:r>
          </w:p>
          <w:p w14:paraId="7C1D8D61" w14:textId="53B9531B" w:rsidR="00931CEE" w:rsidRPr="003331F1" w:rsidRDefault="00931CEE" w:rsidP="007D709F">
            <w:r w:rsidRPr="003331F1">
              <w:t xml:space="preserve">ul. </w:t>
            </w:r>
            <w:r w:rsidR="003331F1">
              <w:t xml:space="preserve">Adama </w:t>
            </w:r>
            <w:r w:rsidRPr="003331F1">
              <w:t xml:space="preserve">Asnyka 25 </w:t>
            </w:r>
          </w:p>
          <w:p w14:paraId="14C5B3C2" w14:textId="77777777" w:rsidR="00931CEE" w:rsidRPr="003331F1" w:rsidRDefault="00931CEE" w:rsidP="007D709F">
            <w:pPr>
              <w:spacing w:after="80"/>
              <w:jc w:val="both"/>
            </w:pPr>
            <w:r w:rsidRPr="003331F1">
              <w:t>32-020 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DD424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98 000.00 zł</w:t>
            </w:r>
          </w:p>
        </w:tc>
      </w:tr>
      <w:tr w:rsidR="00931CEE" w:rsidRPr="003331F1" w14:paraId="5E1F7F38" w14:textId="77777777" w:rsidTr="007D709F">
        <w:tc>
          <w:tcPr>
            <w:tcW w:w="1276" w:type="dxa"/>
            <w:shd w:val="clear" w:color="auto" w:fill="auto"/>
            <w:vAlign w:val="center"/>
          </w:tcPr>
          <w:p w14:paraId="34EE521B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4</w:t>
            </w:r>
          </w:p>
        </w:tc>
        <w:tc>
          <w:tcPr>
            <w:tcW w:w="4961" w:type="dxa"/>
            <w:shd w:val="clear" w:color="auto" w:fill="auto"/>
          </w:tcPr>
          <w:p w14:paraId="35D0AFA6" w14:textId="77777777" w:rsidR="00931CEE" w:rsidRPr="003331F1" w:rsidRDefault="00931CEE" w:rsidP="007D709F">
            <w:pPr>
              <w:spacing w:before="80" w:after="40"/>
            </w:pPr>
            <w:proofErr w:type="spellStart"/>
            <w:r w:rsidRPr="003331F1">
              <w:t>Twisted</w:t>
            </w:r>
            <w:proofErr w:type="spellEnd"/>
            <w:r w:rsidRPr="003331F1">
              <w:t xml:space="preserve"> Design Wojciech Wachowicz</w:t>
            </w:r>
          </w:p>
          <w:p w14:paraId="21EF44FB" w14:textId="1C17E553" w:rsidR="00931CEE" w:rsidRPr="003331F1" w:rsidRDefault="003331F1" w:rsidP="007D709F">
            <w:r>
              <w:t xml:space="preserve">Ul. </w:t>
            </w:r>
            <w:r w:rsidR="00931CEE" w:rsidRPr="003331F1">
              <w:t xml:space="preserve">Kopernika 23 </w:t>
            </w:r>
          </w:p>
          <w:p w14:paraId="73360435" w14:textId="77777777" w:rsidR="00931CEE" w:rsidRPr="003331F1" w:rsidRDefault="00931CEE" w:rsidP="007D709F">
            <w:pPr>
              <w:spacing w:after="80"/>
              <w:jc w:val="both"/>
            </w:pPr>
            <w:r w:rsidRPr="003331F1">
              <w:t>32-200 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4C59D7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89 000.00 zł</w:t>
            </w:r>
          </w:p>
        </w:tc>
      </w:tr>
      <w:tr w:rsidR="00931CEE" w:rsidRPr="003331F1" w14:paraId="4984D6BC" w14:textId="77777777" w:rsidTr="007D709F">
        <w:tc>
          <w:tcPr>
            <w:tcW w:w="1276" w:type="dxa"/>
            <w:shd w:val="clear" w:color="auto" w:fill="auto"/>
            <w:vAlign w:val="center"/>
          </w:tcPr>
          <w:p w14:paraId="796079C2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5</w:t>
            </w:r>
          </w:p>
        </w:tc>
        <w:tc>
          <w:tcPr>
            <w:tcW w:w="4961" w:type="dxa"/>
            <w:shd w:val="clear" w:color="auto" w:fill="auto"/>
          </w:tcPr>
          <w:p w14:paraId="052BEF55" w14:textId="315A45EF" w:rsidR="00931CEE" w:rsidRPr="003331F1" w:rsidRDefault="003331F1" w:rsidP="007D709F">
            <w:pPr>
              <w:spacing w:before="80" w:after="40"/>
            </w:pPr>
            <w:r>
              <w:t xml:space="preserve">Rafał Ślusarski </w:t>
            </w:r>
            <w:r w:rsidR="00931CEE" w:rsidRPr="003331F1">
              <w:t>Specjalistyczne Biuro Inwestycyjno-Inżynierskie  PROSTA-PROJEKT</w:t>
            </w:r>
          </w:p>
          <w:p w14:paraId="01893A11" w14:textId="6F39A389" w:rsidR="00931CEE" w:rsidRPr="003331F1" w:rsidRDefault="00931CEE" w:rsidP="007D709F">
            <w:r w:rsidRPr="003331F1">
              <w:t>Piotrkowice,</w:t>
            </w:r>
            <w:r w:rsidR="003331F1">
              <w:t xml:space="preserve"> </w:t>
            </w:r>
            <w:r w:rsidRPr="003331F1">
              <w:t xml:space="preserve">ul. Kielecka 37 </w:t>
            </w:r>
          </w:p>
          <w:p w14:paraId="08855BC5" w14:textId="77777777" w:rsidR="00931CEE" w:rsidRPr="003331F1" w:rsidRDefault="00931CEE" w:rsidP="007D709F">
            <w:pPr>
              <w:spacing w:after="80"/>
              <w:jc w:val="both"/>
            </w:pPr>
            <w:r w:rsidRPr="003331F1">
              <w:t>26-020 Chmielnik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E53E1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407 130.00 zł</w:t>
            </w:r>
          </w:p>
        </w:tc>
      </w:tr>
      <w:tr w:rsidR="00931CEE" w:rsidRPr="003331F1" w14:paraId="2CF88E66" w14:textId="77777777" w:rsidTr="007D709F">
        <w:tc>
          <w:tcPr>
            <w:tcW w:w="1276" w:type="dxa"/>
            <w:shd w:val="clear" w:color="auto" w:fill="auto"/>
            <w:vAlign w:val="center"/>
          </w:tcPr>
          <w:p w14:paraId="082ED36D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6</w:t>
            </w:r>
          </w:p>
        </w:tc>
        <w:tc>
          <w:tcPr>
            <w:tcW w:w="4961" w:type="dxa"/>
            <w:shd w:val="clear" w:color="auto" w:fill="auto"/>
          </w:tcPr>
          <w:p w14:paraId="0771AA02" w14:textId="62FA0DC3" w:rsidR="00931CEE" w:rsidRPr="003331F1" w:rsidRDefault="00931CEE" w:rsidP="007D709F">
            <w:pPr>
              <w:spacing w:before="80" w:after="40"/>
            </w:pPr>
            <w:r w:rsidRPr="003331F1">
              <w:t>ARKADIS sp. z o.o.</w:t>
            </w:r>
            <w:r w:rsidR="003331F1">
              <w:t xml:space="preserve"> E3 Sp. k.</w:t>
            </w:r>
          </w:p>
          <w:p w14:paraId="2E93C50D" w14:textId="341EC32F" w:rsidR="00931CEE" w:rsidRPr="003331F1" w:rsidRDefault="00FE0ABB" w:rsidP="007D709F">
            <w:r>
              <w:t xml:space="preserve">Ul. </w:t>
            </w:r>
            <w:r w:rsidR="00931CEE" w:rsidRPr="003331F1">
              <w:t xml:space="preserve">Słoneczna 47 </w:t>
            </w:r>
          </w:p>
          <w:p w14:paraId="75FB51A5" w14:textId="77777777" w:rsidR="00931CEE" w:rsidRPr="003331F1" w:rsidRDefault="00931CEE" w:rsidP="007D709F">
            <w:pPr>
              <w:spacing w:after="80"/>
              <w:jc w:val="both"/>
            </w:pPr>
            <w:r w:rsidRPr="003331F1">
              <w:t>38-120 Czudec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8238C" w14:textId="77777777" w:rsidR="00931CEE" w:rsidRPr="003331F1" w:rsidRDefault="00931CEE" w:rsidP="007D709F">
            <w:pPr>
              <w:spacing w:before="80" w:after="80"/>
              <w:jc w:val="center"/>
            </w:pPr>
            <w:r w:rsidRPr="003331F1">
              <w:t>98 790.00 zł</w:t>
            </w:r>
          </w:p>
        </w:tc>
      </w:tr>
    </w:tbl>
    <w:p w14:paraId="5F91477B" w14:textId="77777777" w:rsidR="00577BC6" w:rsidRPr="003331F1" w:rsidRDefault="00577BC6" w:rsidP="003331F1">
      <w:pPr>
        <w:spacing w:before="120" w:after="120"/>
        <w:jc w:val="both"/>
      </w:pPr>
    </w:p>
    <w:sectPr w:rsidR="00577BC6" w:rsidRPr="003331F1" w:rsidSect="003331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584A9" w14:textId="77777777" w:rsidR="00D5662F" w:rsidRDefault="00D5662F">
      <w:r>
        <w:separator/>
      </w:r>
    </w:p>
  </w:endnote>
  <w:endnote w:type="continuationSeparator" w:id="0">
    <w:p w14:paraId="50BB42D8" w14:textId="77777777" w:rsidR="00D5662F" w:rsidRDefault="00D5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019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EA95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B6084" w14:textId="74D0E2EF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DDA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2A23F" w14:textId="77777777" w:rsidR="009F189D" w:rsidRDefault="009F189D">
    <w:pPr>
      <w:pStyle w:val="Stopka"/>
      <w:tabs>
        <w:tab w:val="clear" w:pos="4536"/>
      </w:tabs>
      <w:jc w:val="center"/>
    </w:pPr>
  </w:p>
  <w:p w14:paraId="4F274B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4340C" w14:textId="77777777" w:rsidR="00D5662F" w:rsidRDefault="00D5662F">
      <w:r>
        <w:separator/>
      </w:r>
    </w:p>
  </w:footnote>
  <w:footnote w:type="continuationSeparator" w:id="0">
    <w:p w14:paraId="7B3AAAE7" w14:textId="77777777" w:rsidR="00D5662F" w:rsidRDefault="00D56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C70D" w14:textId="77777777" w:rsidR="00931CEE" w:rsidRDefault="00931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E312" w14:textId="77777777" w:rsidR="00931CEE" w:rsidRDefault="00931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82F0F" w14:textId="77777777" w:rsidR="00931CEE" w:rsidRDefault="00931C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62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331F1"/>
    <w:rsid w:val="00355C9D"/>
    <w:rsid w:val="003B6B36"/>
    <w:rsid w:val="003D72FD"/>
    <w:rsid w:val="003F57CD"/>
    <w:rsid w:val="00423179"/>
    <w:rsid w:val="00490DC0"/>
    <w:rsid w:val="00493F8C"/>
    <w:rsid w:val="004C7E9B"/>
    <w:rsid w:val="00507EC4"/>
    <w:rsid w:val="00577BC6"/>
    <w:rsid w:val="00601802"/>
    <w:rsid w:val="0069085C"/>
    <w:rsid w:val="00741459"/>
    <w:rsid w:val="00830B03"/>
    <w:rsid w:val="00843263"/>
    <w:rsid w:val="00861E75"/>
    <w:rsid w:val="008A26A5"/>
    <w:rsid w:val="008F318B"/>
    <w:rsid w:val="00931CEE"/>
    <w:rsid w:val="00960CEB"/>
    <w:rsid w:val="009D19BD"/>
    <w:rsid w:val="009F189D"/>
    <w:rsid w:val="00A80738"/>
    <w:rsid w:val="00C236D3"/>
    <w:rsid w:val="00C659E2"/>
    <w:rsid w:val="00CB0802"/>
    <w:rsid w:val="00CF7835"/>
    <w:rsid w:val="00D5662F"/>
    <w:rsid w:val="00D665F5"/>
    <w:rsid w:val="00D7128F"/>
    <w:rsid w:val="00EA3476"/>
    <w:rsid w:val="00F44906"/>
    <w:rsid w:val="00F95C33"/>
    <w:rsid w:val="00FE0A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85104"/>
  <w15:chartTrackingRefBased/>
  <w15:docId w15:val="{88043350-3495-4294-A311-53DB46EC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2025-06-03T12:49:00Z</cp:lastPrinted>
  <dcterms:created xsi:type="dcterms:W3CDTF">2025-06-03T12:49:00Z</dcterms:created>
  <dcterms:modified xsi:type="dcterms:W3CDTF">2025-06-03T12:49:00Z</dcterms:modified>
</cp:coreProperties>
</file>