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E121B3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7A2A95BC" w:rsidR="008D2AB8" w:rsidRPr="00E121B3" w:rsidRDefault="008D2AB8" w:rsidP="00E121B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4330E">
        <w:rPr>
          <w:rFonts w:ascii="Verdana" w:hAnsi="Verdana" w:cs="Arial"/>
          <w:b/>
          <w:sz w:val="18"/>
          <w:szCs w:val="18"/>
        </w:rPr>
        <w:t>d</w:t>
      </w:r>
      <w:r w:rsidR="00D4330E" w:rsidRPr="00D4330E">
        <w:rPr>
          <w:rFonts w:ascii="Verdana" w:hAnsi="Verdana" w:cs="Arial"/>
          <w:b/>
          <w:sz w:val="18"/>
          <w:szCs w:val="18"/>
        </w:rPr>
        <w:t>ostaw</w:t>
      </w:r>
      <w:r w:rsidR="00D4330E">
        <w:rPr>
          <w:rFonts w:ascii="Verdana" w:hAnsi="Verdana" w:cs="Arial"/>
          <w:b/>
          <w:sz w:val="18"/>
          <w:szCs w:val="18"/>
        </w:rPr>
        <w:t>ę</w:t>
      </w:r>
      <w:r w:rsidR="00D4330E" w:rsidRPr="00D4330E">
        <w:rPr>
          <w:rFonts w:ascii="Verdana" w:hAnsi="Verdana" w:cs="Arial"/>
          <w:b/>
          <w:sz w:val="18"/>
          <w:szCs w:val="18"/>
        </w:rPr>
        <w:t xml:space="preserve"> 2 szt. zestawów komputerowych  dla WEiP - DE-dzp.272-313/25</w:t>
      </w:r>
      <w:r w:rsidRPr="00F03F4B">
        <w:rPr>
          <w:rFonts w:ascii="Verdana" w:hAnsi="Verdana"/>
          <w:b/>
          <w:sz w:val="18"/>
          <w:szCs w:val="18"/>
        </w:rPr>
        <w:t xml:space="preserve">, </w:t>
      </w:r>
      <w:r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Pr="00F03F4B">
        <w:rPr>
          <w:rFonts w:ascii="Verdana" w:hAnsi="Verdana"/>
          <w:sz w:val="18"/>
          <w:szCs w:val="18"/>
        </w:rPr>
        <w:t>warunków zamówienia.</w:t>
      </w:r>
    </w:p>
    <w:p w14:paraId="6E06E505" w14:textId="2135A9B5" w:rsidR="008D2AB8" w:rsidRPr="00E121B3" w:rsidRDefault="008D2AB8" w:rsidP="008D2AB8">
      <w:pPr>
        <w:tabs>
          <w:tab w:val="right" w:pos="9000"/>
        </w:tabs>
        <w:rPr>
          <w:rFonts w:ascii="Verdana" w:hAnsi="Verdana"/>
          <w:b/>
          <w:bCs/>
          <w:color w:val="FF0000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229"/>
        <w:gridCol w:w="1560"/>
        <w:gridCol w:w="850"/>
        <w:gridCol w:w="1391"/>
        <w:gridCol w:w="1042"/>
        <w:gridCol w:w="1031"/>
        <w:gridCol w:w="1101"/>
      </w:tblGrid>
      <w:tr w:rsidR="009678D8" w:rsidRPr="00132480" w14:paraId="636EB835" w14:textId="77777777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908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EBF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9494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E0A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86A5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13D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569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4BEE" w14:textId="6BD6786F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</w:t>
            </w:r>
            <w:r w:rsidR="00132480"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9678D8" w:rsidRPr="00132480" w14:paraId="4DC70A48" w14:textId="7777777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C5C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5393" w14:textId="77777777" w:rsidR="00E31815" w:rsidRDefault="00ED7FA3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Zestaw komputerowy </w:t>
            </w:r>
          </w:p>
          <w:p w14:paraId="56E78F02" w14:textId="77777777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color w:val="FF0000"/>
                <w:kern w:val="2"/>
                <w:sz w:val="16"/>
                <w:szCs w:val="16"/>
                <w:highlight w:val="yellow"/>
                <w:lang w:eastAsia="en-US"/>
              </w:rPr>
            </w:pPr>
            <w:r>
              <w:rPr>
                <w:rFonts w:ascii="Verdana" w:eastAsia="Aptos" w:hAnsi="Verdana"/>
                <w:color w:val="FF0000"/>
                <w:kern w:val="2"/>
                <w:sz w:val="16"/>
                <w:szCs w:val="16"/>
                <w:highlight w:val="yellow"/>
                <w:lang w:eastAsia="en-US"/>
              </w:rPr>
              <w:t xml:space="preserve">Nowy/polesingowy </w:t>
            </w:r>
            <w:bookmarkStart w:id="0" w:name="_Hlk195783708"/>
            <w:r>
              <w:rPr>
                <w:rFonts w:ascii="Verdana" w:eastAsia="Aptos" w:hAnsi="Verdana"/>
                <w:color w:val="FF0000"/>
                <w:kern w:val="2"/>
                <w:sz w:val="16"/>
                <w:szCs w:val="16"/>
                <w:highlight w:val="yellow"/>
                <w:lang w:eastAsia="en-US"/>
              </w:rPr>
              <w:t>**)</w:t>
            </w:r>
            <w:bookmarkEnd w:id="0"/>
          </w:p>
          <w:p w14:paraId="3DDCC102" w14:textId="1E7713B2" w:rsidR="00132480" w:rsidRDefault="00132480" w:rsidP="00132480">
            <w:pPr>
              <w:pStyle w:val="Tekstpodstawowy"/>
              <w:rPr>
                <w:rFonts w:ascii="Verdana" w:eastAsia="Aptos" w:hAnsi="Verdana"/>
                <w:b w:val="0"/>
                <w:color w:val="FF0000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 w:val="0"/>
                <w:color w:val="FF0000"/>
                <w:kern w:val="2"/>
                <w:sz w:val="16"/>
                <w:szCs w:val="16"/>
                <w:highlight w:val="yellow"/>
                <w:lang w:eastAsia="en-US"/>
              </w:rPr>
              <w:t>**)nie potrzebne skreślić</w:t>
            </w:r>
            <w:r>
              <w:rPr>
                <w:rFonts w:ascii="Verdana" w:eastAsia="Aptos" w:hAnsi="Verdana"/>
                <w:b w:val="0"/>
                <w:color w:val="FF0000"/>
                <w:kern w:val="2"/>
                <w:sz w:val="16"/>
                <w:szCs w:val="16"/>
                <w:lang w:eastAsia="en-US"/>
              </w:rPr>
              <w:t xml:space="preserve"> </w:t>
            </w:r>
          </w:p>
          <w:p w14:paraId="41A3A424" w14:textId="77777777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73B54A44" w14:textId="0C6630A6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w tym :</w:t>
            </w:r>
          </w:p>
          <w:p w14:paraId="5467EE80" w14:textId="35B08D93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procesor</w:t>
            </w:r>
          </w:p>
          <w:p w14:paraId="07C5130D" w14:textId="142125F9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płyta główna </w:t>
            </w:r>
          </w:p>
          <w:p w14:paraId="6ED01174" w14:textId="5D9E0F83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pamięć operacyjna</w:t>
            </w:r>
          </w:p>
          <w:p w14:paraId="7F589ED8" w14:textId="77777777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dyski twarde</w:t>
            </w:r>
          </w:p>
          <w:p w14:paraId="52E8DBD9" w14:textId="1C04326B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karta graficzna </w:t>
            </w:r>
          </w:p>
          <w:p w14:paraId="39EF0369" w14:textId="77777777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zasilanie</w:t>
            </w:r>
          </w:p>
          <w:p w14:paraId="4E66CED0" w14:textId="64B0794E" w:rsidR="00BB66E8" w:rsidRDefault="00BB66E8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klawiatura </w:t>
            </w:r>
          </w:p>
          <w:p w14:paraId="40894E67" w14:textId="0AE78DC1" w:rsidR="00BB66E8" w:rsidRDefault="00BB66E8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mysz</w:t>
            </w:r>
          </w:p>
          <w:p w14:paraId="57F0763A" w14:textId="3EF46311" w:rsidR="00BB66E8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oprogramowanie</w:t>
            </w:r>
          </w:p>
          <w:p w14:paraId="34F75F8E" w14:textId="11ED4EB0" w:rsidR="00132480" w:rsidRDefault="00132480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  </w:t>
            </w:r>
          </w:p>
          <w:p w14:paraId="24B98584" w14:textId="06315E8E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1DD5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  <w:p w14:paraId="0B089F90" w14:textId="77777777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  <w:p w14:paraId="37841FB5" w14:textId="77777777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  <w:p w14:paraId="0A81A12F" w14:textId="77777777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590C4C0E" w14:textId="77777777" w:rsidR="00BA7F05" w:rsidRDefault="00BA7F0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5C871229" w14:textId="77777777" w:rsidR="00BA7F05" w:rsidRDefault="00BA7F0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462D8B17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011F651D" w14:textId="49470F94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…..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</w:p>
          <w:p w14:paraId="23419222" w14:textId="19F38973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…..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</w:p>
          <w:p w14:paraId="60A055C1" w14:textId="0F1DA1D9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</w:p>
          <w:p w14:paraId="1F0F315A" w14:textId="72134A88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</w:p>
          <w:p w14:paraId="4EAAD6B7" w14:textId="278EA18B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…..….</w:t>
            </w:r>
          </w:p>
          <w:p w14:paraId="7F521E66" w14:textId="477518CB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</w:t>
            </w:r>
            <w:r w:rsidR="008D3860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…..</w:t>
            </w: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………….</w:t>
            </w:r>
          </w:p>
          <w:p w14:paraId="730DBBC0" w14:textId="35AC00BF" w:rsidR="008D3860" w:rsidRDefault="008D386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………………………</w:t>
            </w:r>
          </w:p>
          <w:p w14:paraId="3965D01A" w14:textId="064CC069" w:rsidR="00BB66E8" w:rsidRDefault="00BB66E8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………………………</w:t>
            </w:r>
          </w:p>
          <w:p w14:paraId="7C43D617" w14:textId="22A5660C" w:rsidR="00132480" w:rsidRDefault="0013248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Nazwa/……………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38F3" w14:textId="5273AC1C" w:rsidR="00E31815" w:rsidRDefault="00ED7FA3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2</w:t>
            </w:r>
            <w:r w:rsidR="00E31815"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 szt.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A136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73C8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66FF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05F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D4330E" w:rsidRPr="00132480" w14:paraId="46695B21" w14:textId="7777777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3350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7E32" w14:textId="3CC69D00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Monitory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20FF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D8DD" w14:textId="6AC95822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4 szt.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646F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E178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0AF0E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88CAA" w14:textId="77777777" w:rsidR="00D4330E" w:rsidRDefault="00D4330E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9678D8" w:rsidRPr="00132480" w14:paraId="5050550A" w14:textId="77777777">
        <w:trPr>
          <w:trHeight w:val="4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0A3C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90CB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82ED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AD5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BED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12980FD0" w14:textId="13C75FF5" w:rsidR="00676469" w:rsidRPr="00132480" w:rsidRDefault="00676469" w:rsidP="008D2AB8">
      <w:pPr>
        <w:pStyle w:val="Tekstpodstawowy"/>
        <w:rPr>
          <w:rFonts w:ascii="Verdana" w:hAnsi="Verdana"/>
          <w:color w:val="FF0000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</w:rPr>
        <w:t>*) W cenie brutto oferty wykonawca winien uwzględnić 23% stawkę podatku VAT</w:t>
      </w:r>
    </w:p>
    <w:p w14:paraId="53EBFEBD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36594B14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560546AE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69C82128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2F595772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019D16E6" w14:textId="19D432C4" w:rsidR="009A4704" w:rsidRPr="00132480" w:rsidRDefault="003F722B" w:rsidP="00BA7F05">
      <w:pPr>
        <w:pStyle w:val="Tekstpodstawowy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sz w:val="16"/>
          <w:szCs w:val="16"/>
        </w:rPr>
        <w:t>Termin realizacji umowy:</w:t>
      </w:r>
      <w:r w:rsidR="00FE545C" w:rsidRPr="00132480">
        <w:rPr>
          <w:rFonts w:ascii="Verdana" w:hAnsi="Verdana"/>
          <w:sz w:val="16"/>
          <w:szCs w:val="16"/>
        </w:rPr>
        <w:t xml:space="preserve"> </w:t>
      </w:r>
      <w:bookmarkStart w:id="1" w:name="_Hlk184365000"/>
      <w:r w:rsidR="00194378" w:rsidRPr="00132480">
        <w:rPr>
          <w:rFonts w:ascii="Verdana" w:hAnsi="Verdana"/>
          <w:sz w:val="16"/>
          <w:szCs w:val="16"/>
        </w:rPr>
        <w:t xml:space="preserve">do </w:t>
      </w:r>
      <w:r w:rsidR="00BA7F05">
        <w:rPr>
          <w:rFonts w:ascii="Verdana" w:hAnsi="Verdana"/>
          <w:sz w:val="16"/>
          <w:szCs w:val="16"/>
        </w:rPr>
        <w:t xml:space="preserve">14 </w:t>
      </w:r>
      <w:r w:rsidR="00FC67FB" w:rsidRPr="00132480">
        <w:rPr>
          <w:rFonts w:ascii="Verdana" w:hAnsi="Verdana"/>
          <w:sz w:val="16"/>
          <w:szCs w:val="16"/>
        </w:rPr>
        <w:t>dni od daty otrzymania zamówienia potwierdzonego przez</w:t>
      </w:r>
      <w:r w:rsidR="00FC67FB" w:rsidRPr="00132480">
        <w:rPr>
          <w:rFonts w:ascii="Verdana" w:hAnsi="Verdana"/>
          <w:color w:val="FF0000"/>
          <w:sz w:val="16"/>
          <w:szCs w:val="16"/>
        </w:rPr>
        <w:t xml:space="preserve"> </w:t>
      </w:r>
      <w:r w:rsidR="00FC67FB" w:rsidRPr="00132480">
        <w:rPr>
          <w:rFonts w:ascii="Verdana" w:hAnsi="Verdana"/>
          <w:sz w:val="16"/>
          <w:szCs w:val="16"/>
        </w:rPr>
        <w:t>M</w:t>
      </w:r>
      <w:r w:rsidR="000625D2" w:rsidRPr="00132480">
        <w:rPr>
          <w:rFonts w:ascii="Verdana" w:hAnsi="Verdana"/>
          <w:sz w:val="16"/>
          <w:szCs w:val="16"/>
        </w:rPr>
        <w:t>NiSW</w:t>
      </w:r>
      <w:r w:rsidR="00BA7F05">
        <w:rPr>
          <w:rFonts w:ascii="Verdana" w:hAnsi="Verdana"/>
          <w:sz w:val="16"/>
          <w:szCs w:val="16"/>
        </w:rPr>
        <w:t>.</w:t>
      </w:r>
      <w:bookmarkEnd w:id="1"/>
    </w:p>
    <w:p w14:paraId="36079448" w14:textId="06D9950C" w:rsidR="008D2E7B" w:rsidRPr="00132480" w:rsidRDefault="008D2E7B" w:rsidP="001B347A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  <w:r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Okres udzielonej gwarancji </w:t>
      </w:r>
      <w:r w:rsidR="00194378" w:rsidRPr="00132480">
        <w:rPr>
          <w:rFonts w:ascii="Verdana" w:hAnsi="Verdana"/>
          <w:b/>
          <w:bCs/>
          <w:sz w:val="16"/>
          <w:szCs w:val="16"/>
          <w:lang w:eastAsia="ar-SA"/>
        </w:rPr>
        <w:t>wynosi</w:t>
      </w:r>
      <w:r w:rsidRPr="00132480">
        <w:rPr>
          <w:rFonts w:ascii="Verdana" w:hAnsi="Verdana"/>
          <w:b/>
          <w:bCs/>
          <w:sz w:val="16"/>
          <w:szCs w:val="16"/>
          <w:lang w:eastAsia="ar-SA"/>
        </w:rPr>
        <w:t>:</w:t>
      </w:r>
      <w:r w:rsidR="00D4330E">
        <w:rPr>
          <w:rFonts w:ascii="Verdana" w:hAnsi="Verdana"/>
          <w:b/>
          <w:bCs/>
          <w:sz w:val="16"/>
          <w:szCs w:val="16"/>
          <w:lang w:eastAsia="ar-SA"/>
        </w:rPr>
        <w:t xml:space="preserve"> </w:t>
      </w:r>
      <w:r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 …………………………. </w:t>
      </w:r>
      <w:r w:rsidR="00194378" w:rsidRPr="00132480">
        <w:rPr>
          <w:rFonts w:ascii="Verdana" w:hAnsi="Verdana"/>
          <w:b/>
          <w:bCs/>
          <w:sz w:val="16"/>
          <w:szCs w:val="16"/>
          <w:lang w:eastAsia="ar-SA"/>
        </w:rPr>
        <w:t>mi</w:t>
      </w:r>
      <w:r w:rsidRPr="00132480">
        <w:rPr>
          <w:rFonts w:ascii="Verdana" w:hAnsi="Verdana"/>
          <w:b/>
          <w:bCs/>
          <w:sz w:val="16"/>
          <w:szCs w:val="16"/>
          <w:lang w:eastAsia="ar-SA"/>
        </w:rPr>
        <w:t>esięcy</w:t>
      </w:r>
      <w:r w:rsidR="00705559"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 </w:t>
      </w:r>
      <w:r w:rsidR="00705559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="009A4704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="00705559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)</w:t>
      </w:r>
      <w:r w:rsidR="00194378" w:rsidRPr="00132480">
        <w:rPr>
          <w:rFonts w:ascii="Verdana" w:hAnsi="Verdana"/>
          <w:b/>
          <w:bCs/>
          <w:color w:val="FF0000"/>
          <w:sz w:val="16"/>
          <w:szCs w:val="16"/>
        </w:rPr>
        <w:t xml:space="preserve"> </w:t>
      </w:r>
      <w:r w:rsidR="00ED7FA3" w:rsidRPr="00132480">
        <w:rPr>
          <w:rFonts w:ascii="Verdana" w:hAnsi="Verdana"/>
          <w:sz w:val="16"/>
          <w:szCs w:val="16"/>
          <w:highlight w:val="yellow"/>
        </w:rPr>
        <w:t>(kryterium oceny ofert)</w:t>
      </w:r>
    </w:p>
    <w:p w14:paraId="7854E5B5" w14:textId="77777777" w:rsidR="001B347A" w:rsidRPr="00132480" w:rsidRDefault="001B347A" w:rsidP="001B347A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</w:p>
    <w:p w14:paraId="4CCBE25C" w14:textId="43941753" w:rsidR="00522406" w:rsidRPr="00132480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  <w:highlight w:val="yellow"/>
        </w:rPr>
        <w:t>*</w:t>
      </w:r>
      <w:r w:rsidR="009A4704" w:rsidRPr="00132480">
        <w:rPr>
          <w:rFonts w:ascii="Verdana" w:hAnsi="Verdana"/>
          <w:color w:val="FF0000"/>
          <w:sz w:val="16"/>
          <w:szCs w:val="16"/>
          <w:highlight w:val="yellow"/>
        </w:rPr>
        <w:t>*</w:t>
      </w:r>
      <w:r w:rsidRPr="00132480">
        <w:rPr>
          <w:rFonts w:ascii="Verdana" w:hAnsi="Verdana"/>
          <w:color w:val="FF0000"/>
          <w:sz w:val="16"/>
          <w:szCs w:val="16"/>
          <w:highlight w:val="yellow"/>
        </w:rPr>
        <w:t>)</w:t>
      </w:r>
      <w:r w:rsidRPr="00132480">
        <w:rPr>
          <w:rFonts w:ascii="Verdana" w:hAnsi="Verdana"/>
          <w:sz w:val="16"/>
          <w:szCs w:val="16"/>
        </w:rPr>
        <w:t xml:space="preserve"> W przypadku nie podania okresu gwarancji, Zamawiający przyjmie minimalny okres gwarancji.</w:t>
      </w:r>
    </w:p>
    <w:p w14:paraId="0BFB1760" w14:textId="77777777" w:rsidR="009A4704" w:rsidRPr="009A4704" w:rsidRDefault="009A470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3A59437D" w:rsidR="000625D2" w:rsidRPr="00F03F4B" w:rsidRDefault="000625D2" w:rsidP="000625D2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132480">
        <w:rPr>
          <w:rFonts w:ascii="Verdana" w:hAnsi="Verdana"/>
          <w:b/>
          <w:bCs/>
          <w:i/>
          <w:iCs/>
          <w:sz w:val="18"/>
          <w:szCs w:val="18"/>
        </w:rPr>
        <w:t>zestaw</w:t>
      </w:r>
      <w:r w:rsidR="003B2ECE">
        <w:rPr>
          <w:rFonts w:ascii="Verdana" w:hAnsi="Verdana"/>
          <w:b/>
          <w:bCs/>
          <w:i/>
          <w:iCs/>
          <w:sz w:val="18"/>
          <w:szCs w:val="18"/>
        </w:rPr>
        <w:t>y</w:t>
      </w:r>
      <w:r w:rsidR="00132480">
        <w:rPr>
          <w:rFonts w:ascii="Verdana" w:hAnsi="Verdana"/>
          <w:b/>
          <w:bCs/>
          <w:i/>
          <w:iCs/>
          <w:sz w:val="18"/>
          <w:szCs w:val="18"/>
        </w:rPr>
        <w:t xml:space="preserve"> komputerow</w:t>
      </w:r>
      <w:r w:rsidR="003B2ECE">
        <w:rPr>
          <w:rFonts w:ascii="Verdana" w:hAnsi="Verdana"/>
          <w:b/>
          <w:bCs/>
          <w:i/>
          <w:iCs/>
          <w:sz w:val="18"/>
          <w:szCs w:val="18"/>
        </w:rPr>
        <w:t>e</w:t>
      </w:r>
      <w:r w:rsidR="00D4330E">
        <w:rPr>
          <w:rFonts w:ascii="Verdana" w:hAnsi="Verdana"/>
          <w:b/>
          <w:bCs/>
          <w:i/>
          <w:iCs/>
          <w:sz w:val="18"/>
          <w:szCs w:val="18"/>
        </w:rPr>
        <w:t xml:space="preserve"> i monitor</w:t>
      </w:r>
      <w:r w:rsidR="003B2ECE">
        <w:rPr>
          <w:rFonts w:ascii="Verdana" w:hAnsi="Verdana"/>
          <w:b/>
          <w:bCs/>
          <w:i/>
          <w:iCs/>
          <w:sz w:val="18"/>
          <w:szCs w:val="18"/>
        </w:rPr>
        <w:t>y</w:t>
      </w:r>
      <w:r w:rsidR="00D4330E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132480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D4330E">
        <w:rPr>
          <w:rFonts w:ascii="Verdana" w:hAnsi="Verdana"/>
          <w:b/>
          <w:bCs/>
          <w:i/>
          <w:iCs/>
          <w:sz w:val="18"/>
          <w:szCs w:val="18"/>
        </w:rPr>
        <w:t>.</w:t>
      </w:r>
    </w:p>
    <w:p w14:paraId="79E7AA3D" w14:textId="77777777" w:rsidR="00E121B3" w:rsidRDefault="00E121B3" w:rsidP="00E121B3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AADEED6" w14:textId="77777777" w:rsidR="00E121B3" w:rsidRDefault="00E121B3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39BE2242" w14:textId="423D7492" w:rsidR="008D2AB8" w:rsidRPr="00F03F4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03F4B">
        <w:rPr>
          <w:rFonts w:ascii="Verdana" w:hAnsi="Verdana"/>
          <w:sz w:val="18"/>
          <w:szCs w:val="18"/>
        </w:rPr>
        <w:t>6 marca 2018 r</w:t>
      </w:r>
      <w:r w:rsidRPr="00F03F4B">
        <w:rPr>
          <w:rFonts w:ascii="Verdana" w:hAnsi="Verdana"/>
          <w:sz w:val="18"/>
          <w:szCs w:val="18"/>
        </w:rPr>
        <w:t>.</w:t>
      </w:r>
      <w:r w:rsidR="00A0022B" w:rsidRPr="00F03F4B">
        <w:rPr>
          <w:rFonts w:ascii="Verdana" w:hAnsi="Verdana"/>
          <w:sz w:val="18"/>
          <w:szCs w:val="18"/>
        </w:rPr>
        <w:t xml:space="preserve"> Prawo przedsiębiorców, </w:t>
      </w:r>
      <w:r w:rsidRPr="00F03F4B">
        <w:rPr>
          <w:rFonts w:ascii="Verdana" w:hAnsi="Verdana"/>
          <w:sz w:val="18"/>
          <w:szCs w:val="18"/>
        </w:rPr>
        <w:t>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5F5CE5B7" w:rsidR="00272EDA" w:rsidRPr="00E121B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D7FA3">
        <w:rPr>
          <w:rFonts w:ascii="Verdana" w:hAnsi="Verdana"/>
          <w:b/>
          <w:color w:val="000000"/>
          <w:sz w:val="18"/>
          <w:szCs w:val="18"/>
          <w:lang w:eastAsia="ar-SA"/>
        </w:rPr>
        <w:t>zestaw komputerowy</w:t>
      </w:r>
      <w:r w:rsidR="00D4330E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i monitor </w:t>
      </w:r>
      <w:r w:rsidR="00ED7FA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="00E121B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2F0B63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ED7FA3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D4330E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i monitor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 w:rsidR="00F03F4B">
        <w:rPr>
          <w:rFonts w:ascii="Verdana" w:hAnsi="Verdana"/>
          <w:sz w:val="18"/>
          <w:szCs w:val="18"/>
        </w:rPr>
        <w:t xml:space="preserve"> 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F71846" w14:textId="77777777" w:rsidR="00D4330E" w:rsidRDefault="00D4330E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4F4A3D5D" w14:textId="77777777" w:rsidR="00D4330E" w:rsidRDefault="00D4330E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08FFB3C" w14:textId="77777777" w:rsidR="00D4330E" w:rsidRDefault="00D4330E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29B9D036" w14:textId="77777777" w:rsidR="00D4330E" w:rsidRDefault="00D4330E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2DBC5536" w14:textId="77777777" w:rsidR="00D4330E" w:rsidRPr="00F03F4B" w:rsidRDefault="00D4330E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56241" w14:textId="77777777" w:rsidR="00D65B83" w:rsidRDefault="00D65B83">
      <w:r>
        <w:separator/>
      </w:r>
    </w:p>
  </w:endnote>
  <w:endnote w:type="continuationSeparator" w:id="0">
    <w:p w14:paraId="74040C31" w14:textId="77777777" w:rsidR="00D65B83" w:rsidRDefault="00D65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FCD11" w14:textId="77777777" w:rsidR="00D65B83" w:rsidRDefault="00D65B83">
      <w:r>
        <w:separator/>
      </w:r>
    </w:p>
  </w:footnote>
  <w:footnote w:type="continuationSeparator" w:id="0">
    <w:p w14:paraId="08624CCC" w14:textId="77777777" w:rsidR="00D65B83" w:rsidRDefault="00D65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5DE09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520045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316F2"/>
    <w:rsid w:val="00132480"/>
    <w:rsid w:val="001801DD"/>
    <w:rsid w:val="00194378"/>
    <w:rsid w:val="001B347A"/>
    <w:rsid w:val="001D4612"/>
    <w:rsid w:val="002055B2"/>
    <w:rsid w:val="00207E98"/>
    <w:rsid w:val="002314D9"/>
    <w:rsid w:val="00233041"/>
    <w:rsid w:val="002723B0"/>
    <w:rsid w:val="00272EDA"/>
    <w:rsid w:val="00293B27"/>
    <w:rsid w:val="002F0B63"/>
    <w:rsid w:val="00315A4A"/>
    <w:rsid w:val="003B2ECE"/>
    <w:rsid w:val="003F0E75"/>
    <w:rsid w:val="003F722B"/>
    <w:rsid w:val="00464765"/>
    <w:rsid w:val="004B7300"/>
    <w:rsid w:val="004C6753"/>
    <w:rsid w:val="004D1A16"/>
    <w:rsid w:val="004F2B55"/>
    <w:rsid w:val="00522406"/>
    <w:rsid w:val="00595C87"/>
    <w:rsid w:val="005C6BC5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7C4EFC"/>
    <w:rsid w:val="00833933"/>
    <w:rsid w:val="00853083"/>
    <w:rsid w:val="00871D82"/>
    <w:rsid w:val="008B2F0C"/>
    <w:rsid w:val="008B4928"/>
    <w:rsid w:val="008D2AB8"/>
    <w:rsid w:val="008D2E7B"/>
    <w:rsid w:val="008D3860"/>
    <w:rsid w:val="008D4DD0"/>
    <w:rsid w:val="008F1C66"/>
    <w:rsid w:val="008F7B8B"/>
    <w:rsid w:val="00912182"/>
    <w:rsid w:val="009678D8"/>
    <w:rsid w:val="00970FE4"/>
    <w:rsid w:val="0097673A"/>
    <w:rsid w:val="009A4704"/>
    <w:rsid w:val="00A0022B"/>
    <w:rsid w:val="00A10244"/>
    <w:rsid w:val="00A346FE"/>
    <w:rsid w:val="00A47B4D"/>
    <w:rsid w:val="00A5560B"/>
    <w:rsid w:val="00A83018"/>
    <w:rsid w:val="00AA6DD8"/>
    <w:rsid w:val="00AC62BE"/>
    <w:rsid w:val="00AD6F23"/>
    <w:rsid w:val="00B3259E"/>
    <w:rsid w:val="00B711E0"/>
    <w:rsid w:val="00B774DC"/>
    <w:rsid w:val="00BA3275"/>
    <w:rsid w:val="00BA7F05"/>
    <w:rsid w:val="00BB66E8"/>
    <w:rsid w:val="00BC1DED"/>
    <w:rsid w:val="00C25E23"/>
    <w:rsid w:val="00C759A9"/>
    <w:rsid w:val="00C969A6"/>
    <w:rsid w:val="00CA7D36"/>
    <w:rsid w:val="00CF6844"/>
    <w:rsid w:val="00D017EB"/>
    <w:rsid w:val="00D24208"/>
    <w:rsid w:val="00D331E6"/>
    <w:rsid w:val="00D4330E"/>
    <w:rsid w:val="00D60C38"/>
    <w:rsid w:val="00D65B83"/>
    <w:rsid w:val="00D66893"/>
    <w:rsid w:val="00D90ACB"/>
    <w:rsid w:val="00DA1721"/>
    <w:rsid w:val="00DA5B75"/>
    <w:rsid w:val="00DA79B5"/>
    <w:rsid w:val="00DC1500"/>
    <w:rsid w:val="00E121B3"/>
    <w:rsid w:val="00E31815"/>
    <w:rsid w:val="00E44371"/>
    <w:rsid w:val="00E65BF8"/>
    <w:rsid w:val="00E949B0"/>
    <w:rsid w:val="00EC0BEA"/>
    <w:rsid w:val="00EC2C72"/>
    <w:rsid w:val="00ED7FA3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772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1899-12-31T23:00:00Z</cp:lastPrinted>
  <dcterms:created xsi:type="dcterms:W3CDTF">2025-05-30T07:04:00Z</dcterms:created>
  <dcterms:modified xsi:type="dcterms:W3CDTF">2025-06-02T11:42:00Z</dcterms:modified>
</cp:coreProperties>
</file>