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C526C" w14:textId="6313C1A1" w:rsidR="00D62E6E" w:rsidRPr="00A71D22" w:rsidRDefault="00D62E6E" w:rsidP="00A71D2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A71D22"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>5</w:t>
      </w: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1D22" w14:paraId="5BF932D5" w14:textId="77777777" w:rsidTr="00D62E6E">
        <w:tc>
          <w:tcPr>
            <w:tcW w:w="2800" w:type="dxa"/>
            <w:shd w:val="clear" w:color="auto" w:fill="auto"/>
          </w:tcPr>
          <w:p w14:paraId="2AB2E3A2" w14:textId="77777777" w:rsidR="00D62E6E" w:rsidRPr="00A71D22" w:rsidRDefault="00D62E6E" w:rsidP="00A71D2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1D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D394FF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F07B7A0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1C6FC9" w14:textId="77777777" w:rsidR="00D62E6E" w:rsidRPr="00A71D22" w:rsidRDefault="00D62E6E" w:rsidP="00A71D2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A71D22" w14:paraId="106BED3A" w14:textId="77777777" w:rsidTr="00D62E6E">
        <w:tc>
          <w:tcPr>
            <w:tcW w:w="2800" w:type="dxa"/>
            <w:shd w:val="clear" w:color="auto" w:fill="auto"/>
          </w:tcPr>
          <w:p w14:paraId="021FF3CB" w14:textId="77777777" w:rsidR="00D62E6E" w:rsidRPr="00A71D22" w:rsidRDefault="00D62E6E" w:rsidP="00A71D2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ED86121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E12F32C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07DB10" w14:textId="77777777" w:rsidR="00D62E6E" w:rsidRPr="00A71D22" w:rsidRDefault="00D62E6E" w:rsidP="00A71D2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1D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7787994" w14:textId="77777777" w:rsidR="00BC121E" w:rsidRPr="00A71D22" w:rsidRDefault="00BC121E" w:rsidP="00A71D2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76B8" w:rsidRPr="00A71D22" w14:paraId="7D733676" w14:textId="77777777" w:rsidTr="00E957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C7009B" w14:textId="77777777" w:rsidR="001976B8" w:rsidRPr="00A71D22" w:rsidRDefault="001976B8" w:rsidP="00A71D2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366F223C" w14:textId="6008DCDD" w:rsidR="001976B8" w:rsidRPr="00A71D22" w:rsidRDefault="001976B8" w:rsidP="00A71D22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2024 poz. 1320)</w:t>
            </w: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60812F29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6FB3027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B0942CF" w14:textId="47FD3518" w:rsidR="00BC121E" w:rsidRPr="00A71D22" w:rsidRDefault="001976B8" w:rsidP="00A71D22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A71D22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1D22" w14:paraId="6D9426EE" w14:textId="77777777" w:rsidTr="00D62E6E">
        <w:tc>
          <w:tcPr>
            <w:tcW w:w="2269" w:type="dxa"/>
            <w:shd w:val="clear" w:color="auto" w:fill="auto"/>
          </w:tcPr>
          <w:p w14:paraId="1D54C0EA" w14:textId="77777777" w:rsidR="00D62E6E" w:rsidRPr="00A71D2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D67F3C" w14:textId="77777777" w:rsidR="00D62E6E" w:rsidRDefault="001976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  <w:p w14:paraId="57798FF2" w14:textId="49EAC87E" w:rsidR="00A71D22" w:rsidRPr="00A71D22" w:rsidRDefault="00A71D2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……………….</w:t>
            </w:r>
          </w:p>
        </w:tc>
      </w:tr>
      <w:tr w:rsidR="001976B8" w:rsidRPr="00A71D22" w14:paraId="2B45EE21" w14:textId="77777777" w:rsidTr="00E957CF">
        <w:tc>
          <w:tcPr>
            <w:tcW w:w="2269" w:type="dxa"/>
            <w:shd w:val="clear" w:color="auto" w:fill="auto"/>
          </w:tcPr>
          <w:p w14:paraId="2F9273E1" w14:textId="77777777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745DF9" w14:textId="08B0BE19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ZP.271.15.2025</w:t>
            </w:r>
          </w:p>
        </w:tc>
      </w:tr>
    </w:tbl>
    <w:p w14:paraId="40197C6B" w14:textId="3EBDA074" w:rsidR="00BC121E" w:rsidRPr="00A71D22" w:rsidRDefault="001976B8" w:rsidP="00A71D22">
      <w:pPr>
        <w:spacing w:before="240"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A71D22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A71D22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CC6F023" w14:textId="45AD2E8C" w:rsidR="00BC121E" w:rsidRPr="00A71D22" w:rsidRDefault="008E296F" w:rsidP="00A71D2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A71D22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36FE76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52.9pt;height:17.25pt" o:ole="">
            <v:imagedata r:id="rId8" o:title=""/>
          </v:shape>
          <w:control r:id="rId9" w:name="OptionButton211" w:shapeid="_x0000_i1036"/>
        </w:objec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A71D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A71D2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6F72B54" w14:textId="77777777" w:rsidR="00BC121E" w:rsidRPr="00A71D22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5B02AD01">
          <v:shape id="_x0000_i1030" type="#_x0000_t75" style="width:452.9pt;height:17.25pt" o:ole="">
            <v:imagedata r:id="rId10" o:title=""/>
          </v:shape>
          <w:control r:id="rId11" w:name="OptionButton21" w:shapeid="_x0000_i1030"/>
        </w:object>
      </w: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A71D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334633B2" w14:textId="77777777" w:rsidR="00BF69A4" w:rsidRPr="00A71D2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71D22" w14:paraId="5C4C7B0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0902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674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92B8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A71D22" w14:paraId="545547D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A1BE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ECF0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70D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A71D22" w14:paraId="3F8E63A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EB7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A87F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EFA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4924401" w14:textId="77777777" w:rsidR="00BC121E" w:rsidRPr="00A71D2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0A47ACA3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8394474" w14:textId="2803E9EA" w:rsidR="00A71D22" w:rsidRPr="00A71D22" w:rsidRDefault="00A71D22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4D2FA6BF" w14:textId="3BC0A456" w:rsidR="00067B62" w:rsidRPr="00A71D22" w:rsidRDefault="00067B62" w:rsidP="00A71D2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666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A71D22" w:rsidRPr="00A71D22" w14:paraId="19A765EC" w14:textId="77777777" w:rsidTr="00A71D22">
        <w:tc>
          <w:tcPr>
            <w:tcW w:w="6662" w:type="dxa"/>
            <w:shd w:val="clear" w:color="auto" w:fill="auto"/>
          </w:tcPr>
          <w:p w14:paraId="3A9C4F9F" w14:textId="34C1F479" w:rsidR="00A71D22" w:rsidRPr="00A71D22" w:rsidRDefault="00A71D2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5FDDC6F" w14:textId="77777777" w:rsidR="00106AC7" w:rsidRPr="00A71D22" w:rsidRDefault="00106AC7" w:rsidP="00A71D22">
      <w:pPr>
        <w:rPr>
          <w:rFonts w:ascii="Times New Roman" w:hAnsi="Times New Roman"/>
          <w:sz w:val="20"/>
          <w:szCs w:val="20"/>
        </w:rPr>
      </w:pPr>
    </w:p>
    <w:sectPr w:rsidR="00106AC7" w:rsidRPr="00A71D22" w:rsidSect="00A71D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9C771" w14:textId="77777777" w:rsidR="00C07F4A" w:rsidRDefault="00C07F4A">
      <w:r>
        <w:separator/>
      </w:r>
    </w:p>
  </w:endnote>
  <w:endnote w:type="continuationSeparator" w:id="0">
    <w:p w14:paraId="1AE73434" w14:textId="77777777" w:rsidR="00C07F4A" w:rsidRDefault="00C0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F004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CA255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87D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520547" w14:textId="4F1A6E67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CD48C" w14:textId="77777777" w:rsidR="001976B8" w:rsidRDefault="001976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BE241" w14:textId="77777777" w:rsidR="00C07F4A" w:rsidRDefault="00C07F4A">
      <w:r>
        <w:separator/>
      </w:r>
    </w:p>
  </w:footnote>
  <w:footnote w:type="continuationSeparator" w:id="0">
    <w:p w14:paraId="471E30EC" w14:textId="77777777" w:rsidR="00C07F4A" w:rsidRDefault="00C0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15FBE" w14:textId="77777777" w:rsidR="001976B8" w:rsidRDefault="001976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70A60" w14:textId="77777777" w:rsidR="001976B8" w:rsidRDefault="00197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B6A1" w14:textId="77777777" w:rsidR="001976B8" w:rsidRDefault="001976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1066599">
    <w:abstractNumId w:val="13"/>
  </w:num>
  <w:num w:numId="2" w16cid:durableId="624391717">
    <w:abstractNumId w:val="0"/>
  </w:num>
  <w:num w:numId="3" w16cid:durableId="1212574853">
    <w:abstractNumId w:val="11"/>
  </w:num>
  <w:num w:numId="4" w16cid:durableId="1830318431">
    <w:abstractNumId w:val="8"/>
  </w:num>
  <w:num w:numId="5" w16cid:durableId="324358023">
    <w:abstractNumId w:val="7"/>
  </w:num>
  <w:num w:numId="6" w16cid:durableId="1133594790">
    <w:abstractNumId w:val="1"/>
  </w:num>
  <w:num w:numId="7" w16cid:durableId="1273853451">
    <w:abstractNumId w:val="6"/>
  </w:num>
  <w:num w:numId="8" w16cid:durableId="1309440563">
    <w:abstractNumId w:val="3"/>
  </w:num>
  <w:num w:numId="9" w16cid:durableId="1149398046">
    <w:abstractNumId w:val="2"/>
  </w:num>
  <w:num w:numId="10" w16cid:durableId="381441207">
    <w:abstractNumId w:val="5"/>
  </w:num>
  <w:num w:numId="11" w16cid:durableId="782110829">
    <w:abstractNumId w:val="10"/>
  </w:num>
  <w:num w:numId="12" w16cid:durableId="1753309126">
    <w:abstractNumId w:val="4"/>
  </w:num>
  <w:num w:numId="13" w16cid:durableId="2119132637">
    <w:abstractNumId w:val="9"/>
  </w:num>
  <w:num w:numId="14" w16cid:durableId="7497393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F4A"/>
    <w:rsid w:val="0000184A"/>
    <w:rsid w:val="00007C1C"/>
    <w:rsid w:val="00012997"/>
    <w:rsid w:val="000621A2"/>
    <w:rsid w:val="00067B62"/>
    <w:rsid w:val="000719DC"/>
    <w:rsid w:val="00075CEC"/>
    <w:rsid w:val="000807AB"/>
    <w:rsid w:val="00082CA4"/>
    <w:rsid w:val="000E0467"/>
    <w:rsid w:val="00106AC7"/>
    <w:rsid w:val="00111985"/>
    <w:rsid w:val="00147532"/>
    <w:rsid w:val="001614BA"/>
    <w:rsid w:val="001976B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1D2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7F4A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4D3205"/>
  <w15:chartTrackingRefBased/>
  <w15:docId w15:val="{5421D152-E689-41C6-97AA-E3F944C1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2025-05-30T08:27:00Z</cp:lastPrinted>
  <dcterms:created xsi:type="dcterms:W3CDTF">2025-05-30T08:27:00Z</dcterms:created>
  <dcterms:modified xsi:type="dcterms:W3CDTF">2025-05-30T08:27:00Z</dcterms:modified>
</cp:coreProperties>
</file>