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90927" w14:textId="31928F5E" w:rsidR="00FE545C" w:rsidRPr="00AF292B" w:rsidRDefault="008D2AB8" w:rsidP="00AF292B">
      <w:pPr>
        <w:pStyle w:val="Nagwek3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  <w:r w:rsidRPr="00AF292B">
        <w:rPr>
          <w:rFonts w:ascii="Verdana" w:hAnsi="Verdana"/>
          <w:b w:val="0"/>
          <w:sz w:val="18"/>
          <w:szCs w:val="18"/>
        </w:rPr>
        <w:tab/>
      </w:r>
    </w:p>
    <w:p w14:paraId="6341020B" w14:textId="77777777" w:rsidR="00A85D73" w:rsidRPr="00AF292B" w:rsidRDefault="00A85D73" w:rsidP="00A85D73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Cs/>
          <w:sz w:val="18"/>
          <w:szCs w:val="18"/>
        </w:rPr>
        <w:tab/>
      </w:r>
      <w:r w:rsidRPr="00AF292B">
        <w:rPr>
          <w:rFonts w:ascii="Verdana" w:hAnsi="Verdana"/>
          <w:b/>
          <w:bCs/>
          <w:sz w:val="18"/>
          <w:szCs w:val="18"/>
        </w:rPr>
        <w:t>Załącznik nr 1</w:t>
      </w:r>
    </w:p>
    <w:p w14:paraId="4FF852C9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8CCD5A" w14:textId="77777777" w:rsidR="00A85D73" w:rsidRPr="00AF292B" w:rsidRDefault="00A85D73" w:rsidP="00A85D73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FORMULARZ OFERTY</w:t>
      </w:r>
    </w:p>
    <w:p w14:paraId="28AEB17D" w14:textId="77777777" w:rsidR="00A85D73" w:rsidRPr="00AF292B" w:rsidRDefault="00A85D73" w:rsidP="00A85D73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0DBE04D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1E38C649" w14:textId="77777777" w:rsidR="00A85D73" w:rsidRPr="00AF292B" w:rsidRDefault="00A85D73" w:rsidP="00A85D7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31BAFF8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583A8194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5789E55B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>TEL.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6030B5B0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FAX </w:t>
      </w: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7B714C7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AF292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55A4E916" w14:textId="77777777" w:rsidR="00A85D73" w:rsidRPr="00AF292B" w:rsidRDefault="00A85D73" w:rsidP="00A85D7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F292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28EE62E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2F214FD9" w14:textId="77777777" w:rsidR="00A85D73" w:rsidRPr="00AF292B" w:rsidRDefault="00A85D73" w:rsidP="00A85D7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2C010935" w14:textId="77777777" w:rsidR="00A85D73" w:rsidRPr="00AF292B" w:rsidRDefault="00A85D73" w:rsidP="00A85D73">
      <w:pPr>
        <w:spacing w:line="360" w:lineRule="auto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Do: Nazwa i siedziba Zamawiającego:</w:t>
      </w:r>
    </w:p>
    <w:p w14:paraId="3ECAF3C5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Akademia Górniczo - Hutnicza</w:t>
      </w:r>
    </w:p>
    <w:p w14:paraId="0AF6AB48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im. Stanisława Staszica w Krakowie</w:t>
      </w:r>
    </w:p>
    <w:p w14:paraId="34158D0C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9D0DF6D" w14:textId="77777777" w:rsidR="00A85D73" w:rsidRPr="00AF292B" w:rsidRDefault="00A85D73" w:rsidP="00A85D73">
      <w:pPr>
        <w:ind w:right="-110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Al. Mickiewicza 30 </w:t>
      </w:r>
    </w:p>
    <w:p w14:paraId="1D1818D0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30-059 Kraków,  </w:t>
      </w:r>
    </w:p>
    <w:p w14:paraId="407CB097" w14:textId="77777777" w:rsidR="00A85D73" w:rsidRPr="00AF292B" w:rsidRDefault="00A85D73" w:rsidP="00A85D73">
      <w:pPr>
        <w:ind w:firstLine="3969"/>
        <w:rPr>
          <w:rFonts w:ascii="Verdana" w:hAnsi="Verdana"/>
          <w:b/>
          <w:sz w:val="18"/>
          <w:szCs w:val="18"/>
        </w:rPr>
      </w:pPr>
    </w:p>
    <w:p w14:paraId="0A8F6035" w14:textId="28867145" w:rsidR="00A85D73" w:rsidRPr="00AF292B" w:rsidRDefault="00A85D73" w:rsidP="00A85D73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D4FB0" w:rsidRPr="002D4FB0">
        <w:rPr>
          <w:rFonts w:ascii="Verdana" w:hAnsi="Verdana"/>
          <w:b/>
          <w:sz w:val="18"/>
          <w:szCs w:val="18"/>
        </w:rPr>
        <w:t xml:space="preserve">dostawa wyposażenia meblowego laboratorium komputerowego </w:t>
      </w:r>
      <w:proofErr w:type="spellStart"/>
      <w:r w:rsidR="002D4FB0" w:rsidRPr="002D4FB0">
        <w:rPr>
          <w:rFonts w:ascii="Verdana" w:hAnsi="Verdana"/>
          <w:b/>
          <w:sz w:val="18"/>
          <w:szCs w:val="18"/>
        </w:rPr>
        <w:t>KSEiUOŚ</w:t>
      </w:r>
      <w:proofErr w:type="spellEnd"/>
      <w:r w:rsidR="002D4FB0" w:rsidRPr="002D4FB0">
        <w:rPr>
          <w:rFonts w:ascii="Verdana" w:hAnsi="Verdana"/>
          <w:b/>
          <w:sz w:val="18"/>
          <w:szCs w:val="18"/>
        </w:rPr>
        <w:t xml:space="preserve"> nr 203 w budynku B3 - DE-dzp.272-293/25</w:t>
      </w:r>
      <w:r w:rsidRPr="00AF292B">
        <w:rPr>
          <w:rFonts w:ascii="Verdana" w:hAnsi="Verdana"/>
          <w:b/>
          <w:sz w:val="18"/>
          <w:szCs w:val="18"/>
        </w:rPr>
        <w:t xml:space="preserve">, </w:t>
      </w:r>
      <w:r w:rsidRPr="00AF292B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F8423B7" w14:textId="77777777" w:rsidR="000D17CD" w:rsidRPr="00AF292B" w:rsidRDefault="000D17CD" w:rsidP="00A85D73">
      <w:pPr>
        <w:widowControl w:val="0"/>
        <w:spacing w:line="360" w:lineRule="auto"/>
        <w:rPr>
          <w:rFonts w:ascii="Verdana" w:hAnsi="Verdana"/>
          <w:b/>
          <w:color w:val="FF0000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268"/>
        <w:gridCol w:w="1417"/>
        <w:gridCol w:w="709"/>
        <w:gridCol w:w="1134"/>
        <w:gridCol w:w="1031"/>
        <w:gridCol w:w="851"/>
        <w:gridCol w:w="2001"/>
      </w:tblGrid>
      <w:tr w:rsidR="000D17CD" w:rsidRPr="00AF292B" w14:paraId="562C26B6" w14:textId="77777777" w:rsidTr="000D17C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5D5C6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AF16D0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0B0E56" w14:textId="77777777" w:rsidR="000D17CD" w:rsidRPr="00AF292B" w:rsidRDefault="000D17CD" w:rsidP="000D17CD">
            <w:pPr>
              <w:rPr>
                <w:rFonts w:ascii="Verdana" w:hAnsi="Verdana"/>
                <w:b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t>producent, model/wyrób własny</w:t>
            </w:r>
            <w:r w:rsidRPr="00AF292B">
              <w:rPr>
                <w:rFonts w:ascii="Verdana" w:hAnsi="Verdana"/>
                <w:b/>
                <w:iCs/>
                <w:sz w:val="18"/>
                <w:szCs w:val="18"/>
              </w:rPr>
              <w:br/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320535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7FEA7C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77823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CB5AA9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5261E7C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0583BB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B9B4685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[23%]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ED2EE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5C2C9ABF" w14:textId="77777777" w:rsidR="000D17CD" w:rsidRPr="00AF292B" w:rsidRDefault="000D17CD" w:rsidP="000D17CD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[PLN]</w:t>
            </w:r>
          </w:p>
          <w:p w14:paraId="36397AE3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D17CD" w:rsidRPr="00AF292B" w14:paraId="28FB7829" w14:textId="77777777" w:rsidTr="00081C7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D6028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2D1E1D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E9033E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2E510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E6EB14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D55C5F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24576F6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F19C07" w14:textId="77777777" w:rsidR="000D17CD" w:rsidRPr="00AF292B" w:rsidRDefault="000D17CD" w:rsidP="000D17CD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D17CD" w:rsidRPr="00AF292B" w14:paraId="49546520" w14:textId="77777777" w:rsidTr="00081C78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788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008B" w14:textId="354E38C3" w:rsidR="000D17CD" w:rsidRPr="00AF292B" w:rsidRDefault="000D17CD" w:rsidP="000D17CD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 prowadzącego</w:t>
            </w:r>
            <w:r w:rsidRPr="00AF292B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6AF5CB8E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F879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3DC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027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D736C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CB9E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10A8E952" w14:textId="77777777" w:rsidTr="00081C78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85BC9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5FBB8" w14:textId="1930EEA5" w:rsidR="000D17CD" w:rsidRPr="00AF292B" w:rsidRDefault="000D17CD" w:rsidP="000D17C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Biurko proste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  <w:tr2bl w:val="nil"/>
            </w:tcBorders>
          </w:tcPr>
          <w:p w14:paraId="16B6A98C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32251" w14:textId="053FF40E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16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20D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3A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AE3494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3C77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3563AEF2" w14:textId="77777777" w:rsidTr="00081C7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EE32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EEE5" w14:textId="48026012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Krzesło obrotowe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B56A" w14:textId="77777777" w:rsidR="000D17CD" w:rsidRPr="00AF292B" w:rsidRDefault="000D17CD" w:rsidP="00081C78">
            <w:pPr>
              <w:ind w:right="425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C5E7B" w14:textId="1E2C7153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17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1464A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41CE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6322CD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AD755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2774CE15" w14:textId="77777777" w:rsidTr="000D17C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B564D" w14:textId="77777777" w:rsidR="000D17CD" w:rsidRPr="00AF292B" w:rsidRDefault="000D17CD" w:rsidP="000D17C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AA064" w14:textId="0B04AFD3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Szafa metalowa zamykana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DCB1" w14:textId="77777777" w:rsidR="000D17CD" w:rsidRPr="00AF292B" w:rsidRDefault="000D17CD" w:rsidP="000D17CD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A4D44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F0D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1D81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B18B57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3B92A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D17CD" w:rsidRPr="00AF292B" w14:paraId="6A5C52BB" w14:textId="77777777" w:rsidTr="000D17C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0EDBB2" w14:textId="3A0E0BC0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020EF331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F292B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29442C5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CD23A3C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08110942" w14:textId="77777777" w:rsidR="000D17CD" w:rsidRPr="00AF292B" w:rsidRDefault="000D17CD" w:rsidP="000D17CD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09CED50" w14:textId="77777777" w:rsidR="000D17CD" w:rsidRPr="00AF292B" w:rsidRDefault="000D17CD" w:rsidP="000D17CD">
            <w:pPr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………………………………./</w:t>
            </w:r>
          </w:p>
          <w:p w14:paraId="6F48E2B6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……………………………..…/</w:t>
            </w:r>
          </w:p>
          <w:p w14:paraId="5A2E595A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Vat ……………………………………………………………………………………………..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A7A3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F9FF2B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BEDE20" w14:textId="77777777" w:rsidR="000D17CD" w:rsidRPr="00AF292B" w:rsidRDefault="000D17CD" w:rsidP="000D17CD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5C56F9D" w14:textId="1C41F69C" w:rsidR="00A85D73" w:rsidRPr="00AF292B" w:rsidRDefault="00A85D73" w:rsidP="00A85D73">
      <w:pPr>
        <w:widowControl w:val="0"/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lastRenderedPageBreak/>
        <w:t xml:space="preserve">Termin realizacji umowy: …………. dni od daty podpisania umowy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7062DCEC" w14:textId="3905DA69" w:rsidR="000D17CD" w:rsidRPr="00AF292B" w:rsidRDefault="000D17CD" w:rsidP="00270B72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AF292B">
        <w:rPr>
          <w:rFonts w:ascii="Verdana" w:hAnsi="Verdana"/>
          <w:bCs/>
          <w:i/>
          <w:iCs/>
          <w:sz w:val="18"/>
          <w:szCs w:val="18"/>
        </w:rPr>
        <w:t xml:space="preserve">*)W przypadku nie podania terminu realizacji, Zamawiający przyjmie maksymalny termin realizacji wskazany w </w:t>
      </w:r>
      <w:r w:rsidR="00AF292B">
        <w:rPr>
          <w:rFonts w:ascii="Verdana" w:hAnsi="Verdana"/>
          <w:bCs/>
          <w:i/>
          <w:iCs/>
          <w:sz w:val="18"/>
          <w:szCs w:val="18"/>
        </w:rPr>
        <w:t>SWZ</w:t>
      </w:r>
      <w:r w:rsidRPr="00AF292B">
        <w:rPr>
          <w:rFonts w:ascii="Verdana" w:hAnsi="Verdana"/>
          <w:bCs/>
          <w:i/>
          <w:iCs/>
          <w:sz w:val="18"/>
          <w:szCs w:val="18"/>
        </w:rPr>
        <w:t>.</w:t>
      </w:r>
    </w:p>
    <w:p w14:paraId="02579F0C" w14:textId="237C7304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Okres udzielonej gwarancji</w:t>
      </w:r>
      <w:r w:rsidR="005C01CB" w:rsidRPr="00AF292B">
        <w:rPr>
          <w:rFonts w:ascii="Verdana" w:hAnsi="Verdana"/>
          <w:b/>
          <w:sz w:val="18"/>
          <w:szCs w:val="18"/>
        </w:rPr>
        <w:t xml:space="preserve"> na wszystkie elementy dostawy</w:t>
      </w:r>
      <w:r w:rsidRPr="00AF292B">
        <w:rPr>
          <w:rFonts w:ascii="Verdana" w:hAnsi="Verdana"/>
          <w:b/>
          <w:sz w:val="18"/>
          <w:szCs w:val="18"/>
        </w:rPr>
        <w:t xml:space="preserve"> wynosi:</w:t>
      </w:r>
      <w:r w:rsidRPr="00AF292B">
        <w:rPr>
          <w:rFonts w:ascii="Verdana" w:hAnsi="Verdana"/>
          <w:sz w:val="18"/>
          <w:szCs w:val="18"/>
        </w:rPr>
        <w:t xml:space="preserve"> </w:t>
      </w:r>
      <w:r w:rsidRPr="00AF292B">
        <w:rPr>
          <w:rFonts w:ascii="Verdana" w:hAnsi="Verdana"/>
          <w:b/>
          <w:bCs/>
          <w:sz w:val="18"/>
          <w:szCs w:val="18"/>
        </w:rPr>
        <w:t xml:space="preserve">………………… miesięcy </w:t>
      </w:r>
      <w:r w:rsidRPr="00AF292B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015E04B" w14:textId="3B1C99FA" w:rsidR="00A85D73" w:rsidRPr="00AF292B" w:rsidRDefault="00A85D73" w:rsidP="00A85D7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AF292B">
        <w:rPr>
          <w:rFonts w:ascii="Verdana" w:hAnsi="Verdana"/>
          <w:b/>
          <w:bCs/>
          <w:sz w:val="18"/>
          <w:szCs w:val="18"/>
        </w:rPr>
        <w:t>*</w:t>
      </w:r>
      <w:r w:rsidRPr="00AF292B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24A4FD3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F292B">
        <w:rPr>
          <w:rFonts w:ascii="Verdana" w:hAnsi="Verdana"/>
          <w:b/>
          <w:sz w:val="18"/>
          <w:szCs w:val="18"/>
        </w:rPr>
        <w:t xml:space="preserve"> TAK/NIE</w:t>
      </w:r>
    </w:p>
    <w:p w14:paraId="67E51C6E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 xml:space="preserve">Termin płatności: </w:t>
      </w:r>
      <w:r w:rsidRPr="00AF292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B808C70" w14:textId="77777777" w:rsidR="00A85D73" w:rsidRPr="00AF292B" w:rsidRDefault="00A85D73" w:rsidP="00A85D73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6D9894C7" w14:textId="77777777" w:rsidR="00A85D73" w:rsidRPr="00AF292B" w:rsidRDefault="00A85D73" w:rsidP="00A85D73">
      <w:pPr>
        <w:rPr>
          <w:rFonts w:ascii="Verdana" w:hAnsi="Verdana"/>
          <w:bCs/>
          <w:sz w:val="18"/>
          <w:szCs w:val="18"/>
        </w:rPr>
      </w:pPr>
      <w:r w:rsidRPr="00AF292B">
        <w:rPr>
          <w:rFonts w:ascii="Verdana" w:hAnsi="Verdana"/>
          <w:b/>
          <w:sz w:val="18"/>
          <w:szCs w:val="18"/>
        </w:rPr>
        <w:t>ZOBOWIĄZUJEMY SIĘ</w:t>
      </w:r>
      <w:r w:rsidRPr="00AF292B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1908C4F" w14:textId="77777777" w:rsidR="00A85D73" w:rsidRPr="00AF292B" w:rsidRDefault="00A85D73" w:rsidP="00A85D73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1636978" w14:textId="77777777" w:rsidR="00A85D73" w:rsidRPr="00AF292B" w:rsidRDefault="00A85D73" w:rsidP="00A85D73">
      <w:pPr>
        <w:rPr>
          <w:rFonts w:ascii="Verdana" w:hAnsi="Verdana"/>
          <w:b/>
          <w:sz w:val="18"/>
          <w:szCs w:val="18"/>
          <w:u w:val="single"/>
        </w:rPr>
      </w:pPr>
      <w:r w:rsidRPr="00AF292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DD21855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FFC328B" w14:textId="77777777" w:rsidR="00A85D73" w:rsidRPr="00AF292B" w:rsidRDefault="00A85D73" w:rsidP="00A85D7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F292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F292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4E8AC74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2CB8F5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C0482D" w14:textId="77777777" w:rsidR="00A85D73" w:rsidRPr="00AF292B" w:rsidRDefault="00A85D73" w:rsidP="00A85D7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F292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9DB088" w14:textId="77777777" w:rsidR="00A85D73" w:rsidRPr="00AF292B" w:rsidRDefault="00A85D73" w:rsidP="00A85D73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85D73" w:rsidRPr="00AF292B" w14:paraId="5BAD8225" w14:textId="77777777" w:rsidTr="00D515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9FE2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76F69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BAA0228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1B1C4" w14:textId="77777777" w:rsidR="00A85D73" w:rsidRPr="00AF292B" w:rsidRDefault="00A85D73" w:rsidP="00A85D7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F292B">
              <w:rPr>
                <w:rFonts w:ascii="Verdana" w:hAnsi="Verdana"/>
                <w:sz w:val="18"/>
                <w:szCs w:val="18"/>
              </w:rPr>
              <w:t>Nazwa podwykonawcy</w:t>
            </w:r>
            <w:r w:rsidRPr="00AF292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85D73" w:rsidRPr="00AF292B" w14:paraId="40216B7E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6AC65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6832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A2746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85D73" w:rsidRPr="00AF292B" w14:paraId="7B39ABDA" w14:textId="77777777" w:rsidTr="00D515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58A0D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E074B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A714E" w14:textId="77777777" w:rsidR="00A85D73" w:rsidRPr="00AF292B" w:rsidRDefault="00A85D73" w:rsidP="00A85D7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82C766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A2881FA" w14:textId="77777777" w:rsidR="00A85D73" w:rsidRPr="00AF292B" w:rsidRDefault="00A85D73" w:rsidP="00A85D73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AF292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  <w:r w:rsidRPr="00AF292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F0F1947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</w:r>
    </w:p>
    <w:p w14:paraId="3149A13F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0BBA974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F292B">
        <w:rPr>
          <w:rFonts w:ascii="Verdana" w:hAnsi="Verdana"/>
          <w:sz w:val="18"/>
          <w:szCs w:val="18"/>
        </w:rPr>
        <w:tab/>
      </w:r>
      <w:r w:rsidRPr="00AF292B">
        <w:rPr>
          <w:rFonts w:ascii="Verdana" w:hAnsi="Verdana"/>
          <w:sz w:val="18"/>
          <w:szCs w:val="18"/>
        </w:rPr>
        <w:tab/>
        <w:t xml:space="preserve"> </w:t>
      </w:r>
    </w:p>
    <w:p w14:paraId="6A60B07D" w14:textId="77777777" w:rsidR="00A85D73" w:rsidRPr="00AF292B" w:rsidRDefault="00A85D73" w:rsidP="00A85D7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A5F943D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F292B">
        <w:rPr>
          <w:rFonts w:ascii="Verdana" w:hAnsi="Verdana"/>
          <w:sz w:val="18"/>
          <w:szCs w:val="18"/>
        </w:rPr>
        <w:t>ych</w:t>
      </w:r>
      <w:proofErr w:type="spellEnd"/>
      <w:r w:rsidRPr="00AF292B">
        <w:rPr>
          <w:rFonts w:ascii="Verdana" w:hAnsi="Verdana"/>
          <w:sz w:val="18"/>
          <w:szCs w:val="18"/>
        </w:rPr>
        <w:t>) dokumentu(ów)</w:t>
      </w:r>
    </w:p>
    <w:p w14:paraId="5FC6A00E" w14:textId="77777777" w:rsidR="00A85D73" w:rsidRDefault="00A85D73" w:rsidP="00A85D73">
      <w:p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DCFFC27" w14:textId="77777777" w:rsidR="00AF292B" w:rsidRPr="00AF292B" w:rsidRDefault="00AF292B" w:rsidP="00A85D73">
      <w:pPr>
        <w:jc w:val="both"/>
        <w:rPr>
          <w:rFonts w:ascii="Verdana" w:hAnsi="Verdana"/>
          <w:sz w:val="18"/>
          <w:szCs w:val="18"/>
        </w:rPr>
      </w:pPr>
    </w:p>
    <w:p w14:paraId="61F72641" w14:textId="77777777" w:rsidR="00A85D73" w:rsidRPr="00AF292B" w:rsidRDefault="00A85D73" w:rsidP="00A85D7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61837E67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519C0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F09968B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3DE12A63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223F448" w14:textId="77777777" w:rsidR="00A85D73" w:rsidRPr="00AF292B" w:rsidRDefault="00A85D73" w:rsidP="00A85D7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F292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5F193E" w14:textId="77777777" w:rsidR="00A85D73" w:rsidRPr="00AF292B" w:rsidRDefault="00A85D73" w:rsidP="00A85D73">
      <w:pPr>
        <w:jc w:val="both"/>
        <w:rPr>
          <w:rFonts w:ascii="Verdana" w:hAnsi="Verdana"/>
          <w:sz w:val="18"/>
          <w:szCs w:val="18"/>
        </w:rPr>
      </w:pPr>
    </w:p>
    <w:p w14:paraId="33582403" w14:textId="77777777" w:rsidR="00A85D73" w:rsidRPr="00AF292B" w:rsidRDefault="00A85D73" w:rsidP="00A85D7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76A5251" w14:textId="77777777" w:rsidR="00A85D73" w:rsidRPr="00AF292B" w:rsidRDefault="00A85D73" w:rsidP="00A85D7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F292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AF292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24E4D55A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79D9B50F" w14:textId="77777777" w:rsidR="00A85D73" w:rsidRPr="00AF292B" w:rsidRDefault="00A85D73" w:rsidP="00A85D7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3003F8B6" w14:textId="77777777" w:rsidR="00A85D73" w:rsidRPr="00AF292B" w:rsidRDefault="00A85D73" w:rsidP="00A85D73">
      <w:pPr>
        <w:jc w:val="right"/>
        <w:rPr>
          <w:rFonts w:ascii="Verdana" w:hAnsi="Verdana"/>
          <w:sz w:val="18"/>
          <w:szCs w:val="18"/>
        </w:rPr>
      </w:pPr>
    </w:p>
    <w:p w14:paraId="37510279" w14:textId="77777777" w:rsidR="00FE545C" w:rsidRPr="00AF292B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AF29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86840" w14:textId="77777777" w:rsidR="004A00A2" w:rsidRDefault="004A00A2">
      <w:r>
        <w:separator/>
      </w:r>
    </w:p>
  </w:endnote>
  <w:endnote w:type="continuationSeparator" w:id="0">
    <w:p w14:paraId="384ACF88" w14:textId="77777777" w:rsidR="004A00A2" w:rsidRDefault="004A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F6CC0" w14:textId="77777777" w:rsidR="00AB5B02" w:rsidRDefault="00AB5B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4C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2794" w14:textId="77777777" w:rsidR="00AB5B02" w:rsidRDefault="00AB5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3F84F" w14:textId="77777777" w:rsidR="004A00A2" w:rsidRDefault="004A00A2">
      <w:r>
        <w:separator/>
      </w:r>
    </w:p>
  </w:footnote>
  <w:footnote w:type="continuationSeparator" w:id="0">
    <w:p w14:paraId="52FBB099" w14:textId="77777777" w:rsidR="004A00A2" w:rsidRDefault="004A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2CDC5" w14:textId="77777777" w:rsidR="00AB5B02" w:rsidRDefault="00AB5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99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86AD7" w14:textId="77777777" w:rsidR="00AB5B02" w:rsidRDefault="00AB5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66479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524858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4334711">
    <w:abstractNumId w:val="0"/>
  </w:num>
  <w:num w:numId="4" w16cid:durableId="169569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00A2"/>
    <w:rsid w:val="00012286"/>
    <w:rsid w:val="000704FC"/>
    <w:rsid w:val="00071CCC"/>
    <w:rsid w:val="00071D70"/>
    <w:rsid w:val="00081C78"/>
    <w:rsid w:val="00083F76"/>
    <w:rsid w:val="000B731D"/>
    <w:rsid w:val="000D17CD"/>
    <w:rsid w:val="000D6134"/>
    <w:rsid w:val="000E09C7"/>
    <w:rsid w:val="000F6589"/>
    <w:rsid w:val="00106636"/>
    <w:rsid w:val="00116EC6"/>
    <w:rsid w:val="001801DD"/>
    <w:rsid w:val="001D4612"/>
    <w:rsid w:val="00207E98"/>
    <w:rsid w:val="00270B72"/>
    <w:rsid w:val="002723B0"/>
    <w:rsid w:val="002C126E"/>
    <w:rsid w:val="002D4FB0"/>
    <w:rsid w:val="00315A4A"/>
    <w:rsid w:val="004A00A2"/>
    <w:rsid w:val="004B7300"/>
    <w:rsid w:val="004C6753"/>
    <w:rsid w:val="0057784C"/>
    <w:rsid w:val="00595C87"/>
    <w:rsid w:val="005C01C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049B"/>
    <w:rsid w:val="00970FE4"/>
    <w:rsid w:val="00997F93"/>
    <w:rsid w:val="00A0022B"/>
    <w:rsid w:val="00A346FE"/>
    <w:rsid w:val="00A47B4D"/>
    <w:rsid w:val="00A83018"/>
    <w:rsid w:val="00A85D73"/>
    <w:rsid w:val="00AB5B02"/>
    <w:rsid w:val="00AF292B"/>
    <w:rsid w:val="00B774DC"/>
    <w:rsid w:val="00C70689"/>
    <w:rsid w:val="00C969A6"/>
    <w:rsid w:val="00CA7D36"/>
    <w:rsid w:val="00D24208"/>
    <w:rsid w:val="00D60C38"/>
    <w:rsid w:val="00D66893"/>
    <w:rsid w:val="00D90ACB"/>
    <w:rsid w:val="00D96B0E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35DDA"/>
  <w15:chartTrackingRefBased/>
  <w15:docId w15:val="{0CC882E3-5375-4C9F-9236-ECD838A8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634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2025-05-26T06:22:00Z</cp:lastPrinted>
  <dcterms:created xsi:type="dcterms:W3CDTF">2025-05-29T07:24:00Z</dcterms:created>
  <dcterms:modified xsi:type="dcterms:W3CDTF">2025-05-29T07:24:00Z</dcterms:modified>
</cp:coreProperties>
</file>