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8CF8D" w14:textId="5CFD0EB5" w:rsidR="00EB1359" w:rsidRPr="003261E7" w:rsidRDefault="00B5286C" w:rsidP="00EB1359">
      <w:pPr>
        <w:spacing w:after="240"/>
        <w:jc w:val="right"/>
        <w:rPr>
          <w:sz w:val="22"/>
          <w:szCs w:val="22"/>
        </w:rPr>
      </w:pPr>
      <w:r w:rsidRPr="00B5286C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F94638">
        <w:rPr>
          <w:sz w:val="22"/>
          <w:szCs w:val="22"/>
        </w:rPr>
        <w:t>02/06/2025r.</w:t>
      </w:r>
    </w:p>
    <w:p w14:paraId="729F0C0B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A9DE832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6E1BD12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D1F65DB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8936863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101DA09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F166303" w14:textId="024F3210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4860C2">
        <w:rPr>
          <w:b/>
          <w:sz w:val="28"/>
          <w:szCs w:val="24"/>
        </w:rPr>
        <w:t>8,9,10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5286C" w:rsidRPr="003261E7" w14:paraId="3A564F78" w14:textId="77777777" w:rsidTr="00F74B60">
        <w:trPr>
          <w:trHeight w:val="638"/>
        </w:trPr>
        <w:tc>
          <w:tcPr>
            <w:tcW w:w="959" w:type="dxa"/>
            <w:shd w:val="clear" w:color="auto" w:fill="auto"/>
          </w:tcPr>
          <w:p w14:paraId="38E13877" w14:textId="77777777" w:rsidR="00B5286C" w:rsidRPr="003261E7" w:rsidRDefault="00B5286C" w:rsidP="00F74B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4006EC" w14:textId="3CF786FB" w:rsidR="00B5286C" w:rsidRPr="003261E7" w:rsidRDefault="00B5286C" w:rsidP="00F74B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5286C">
              <w:rPr>
                <w:sz w:val="22"/>
                <w:szCs w:val="22"/>
              </w:rPr>
              <w:t>podstawowy</w:t>
            </w:r>
            <w:r w:rsidR="004860C2">
              <w:rPr>
                <w:sz w:val="22"/>
                <w:szCs w:val="22"/>
              </w:rPr>
              <w:t>m</w:t>
            </w:r>
            <w:r w:rsidRPr="00B5286C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860C2">
              <w:rPr>
                <w:b/>
                <w:bCs/>
                <w:i/>
                <w:iCs/>
                <w:sz w:val="22"/>
                <w:szCs w:val="22"/>
              </w:rPr>
              <w:t>Zakup i dostawa leków do programów lekowych i chemioterapii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5286C">
              <w:rPr>
                <w:b/>
                <w:sz w:val="22"/>
                <w:szCs w:val="22"/>
              </w:rPr>
              <w:t>ZP/23/2025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C33903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130CE8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870A3A8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244332DC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6BECE8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E42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C24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9E3E46D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5286C" w:rsidRPr="00EB1359" w14:paraId="007021F6" w14:textId="77777777" w:rsidTr="00F74B6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4CA9" w14:textId="77777777" w:rsidR="00B5286C" w:rsidRPr="00710915" w:rsidRDefault="00B5286C" w:rsidP="00F74B6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5286C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7E901" w14:textId="77777777" w:rsidR="00B5286C" w:rsidRPr="00EB1359" w:rsidRDefault="00B5286C" w:rsidP="00F74B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5286C">
              <w:rPr>
                <w:b/>
                <w:sz w:val="22"/>
                <w:szCs w:val="22"/>
              </w:rPr>
              <w:t>Pakiet 8 - Immunoglobulina anti-RH0 (D) I</w:t>
            </w:r>
          </w:p>
          <w:p w14:paraId="2F729DA3" w14:textId="77777777" w:rsidR="00B5286C" w:rsidRPr="004860C2" w:rsidRDefault="00B5286C" w:rsidP="00F74B60">
            <w:pPr>
              <w:spacing w:line="276" w:lineRule="auto"/>
              <w:jc w:val="both"/>
              <w:rPr>
                <w:u w:val="single"/>
              </w:rPr>
            </w:pPr>
            <w:r w:rsidRPr="004860C2">
              <w:rPr>
                <w:u w:val="single"/>
              </w:rPr>
              <w:t>Uzasadnienie prawne:</w:t>
            </w:r>
          </w:p>
          <w:p w14:paraId="5B163AA0" w14:textId="33ECF7E3" w:rsidR="00B5286C" w:rsidRPr="004860C2" w:rsidRDefault="004860C2" w:rsidP="00F74B60">
            <w:pPr>
              <w:spacing w:after="40" w:line="276" w:lineRule="auto"/>
              <w:jc w:val="both"/>
            </w:pPr>
            <w:r w:rsidRPr="004860C2">
              <w:rPr>
                <w:b/>
                <w:bCs/>
              </w:rPr>
              <w:t>Art. 255 pkt 1 ustawy</w:t>
            </w:r>
            <w:r w:rsidRPr="004860C2">
              <w:t xml:space="preserve"> Pzp - </w:t>
            </w:r>
            <w:r w:rsidR="00B5286C" w:rsidRPr="004860C2">
              <w:t xml:space="preserve">nie złożono żadnego wniosku o dopuszczenie do udziału </w:t>
            </w:r>
            <w:r>
              <w:br/>
            </w:r>
            <w:r w:rsidR="00B5286C" w:rsidRPr="004860C2">
              <w:t>w postępowaniu albo żadnej oferty</w:t>
            </w:r>
          </w:p>
          <w:p w14:paraId="7ED3DFBE" w14:textId="77777777" w:rsidR="00B5286C" w:rsidRPr="004860C2" w:rsidRDefault="00B5286C" w:rsidP="00F74B60">
            <w:pPr>
              <w:spacing w:line="276" w:lineRule="auto"/>
              <w:jc w:val="both"/>
              <w:rPr>
                <w:u w:val="single"/>
              </w:rPr>
            </w:pPr>
            <w:r w:rsidRPr="004860C2">
              <w:rPr>
                <w:u w:val="single"/>
              </w:rPr>
              <w:t>Uzasadnienie faktyczne:</w:t>
            </w:r>
          </w:p>
          <w:p w14:paraId="213B7123" w14:textId="77777777" w:rsidR="00B5286C" w:rsidRPr="00EB1359" w:rsidRDefault="00B5286C" w:rsidP="00F74B6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860C2">
              <w:rPr>
                <w:b/>
                <w:bCs/>
              </w:rPr>
              <w:t>Art. 255 pkt 1 ustawy Pzp</w:t>
            </w:r>
            <w:r w:rsidRPr="004860C2">
              <w:t xml:space="preserve"> - nie złożono żadnej oferty. W postępowaniu nie wpłynęła żadna oferta w terminie przewidzianym na składanie ofert, tj. do dnia 23 maja 2025 r. do godziny 11:00.</w:t>
            </w:r>
          </w:p>
        </w:tc>
      </w:tr>
      <w:tr w:rsidR="00B5286C" w:rsidRPr="00EB1359" w14:paraId="66EA5F33" w14:textId="77777777" w:rsidTr="00F74B6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9077" w14:textId="77777777" w:rsidR="00B5286C" w:rsidRPr="00710915" w:rsidRDefault="00B5286C" w:rsidP="00F74B6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5286C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049E" w14:textId="77777777" w:rsidR="00B5286C" w:rsidRPr="00EB1359" w:rsidRDefault="00B5286C" w:rsidP="00F74B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5286C">
              <w:rPr>
                <w:b/>
                <w:sz w:val="22"/>
                <w:szCs w:val="22"/>
              </w:rPr>
              <w:t>Pakiet 9 - Immunoglobuliny anti-RH0 (D) II</w:t>
            </w:r>
          </w:p>
          <w:p w14:paraId="736FE91A" w14:textId="77777777" w:rsidR="00B5286C" w:rsidRPr="004860C2" w:rsidRDefault="00B5286C" w:rsidP="00F74B60">
            <w:pPr>
              <w:spacing w:line="276" w:lineRule="auto"/>
              <w:jc w:val="both"/>
              <w:rPr>
                <w:u w:val="single"/>
              </w:rPr>
            </w:pPr>
            <w:r w:rsidRPr="004860C2">
              <w:rPr>
                <w:u w:val="single"/>
              </w:rPr>
              <w:t>Uzasadnienie prawne:</w:t>
            </w:r>
          </w:p>
          <w:p w14:paraId="274E8421" w14:textId="24EE818E" w:rsidR="00B5286C" w:rsidRPr="004860C2" w:rsidRDefault="004860C2" w:rsidP="00F74B60">
            <w:pPr>
              <w:spacing w:after="40" w:line="276" w:lineRule="auto"/>
              <w:jc w:val="both"/>
              <w:rPr>
                <w:u w:val="single"/>
              </w:rPr>
            </w:pPr>
            <w:r w:rsidRPr="004860C2">
              <w:rPr>
                <w:b/>
                <w:bCs/>
              </w:rPr>
              <w:t>Art. 255 pkt 1 ustawy Pzp</w:t>
            </w:r>
            <w:r w:rsidRPr="004860C2">
              <w:t xml:space="preserve"> - </w:t>
            </w:r>
            <w:r w:rsidR="00B5286C" w:rsidRPr="004860C2">
              <w:t xml:space="preserve">nie złożono żadnego wniosku o dopuszczenie do udziału </w:t>
            </w:r>
            <w:r>
              <w:br/>
            </w:r>
            <w:r w:rsidR="00B5286C" w:rsidRPr="004860C2">
              <w:t xml:space="preserve">w </w:t>
            </w:r>
            <w:r w:rsidR="00B5286C" w:rsidRPr="004860C2">
              <w:rPr>
                <w:u w:val="single"/>
              </w:rPr>
              <w:t>postępowaniu albo żadnej oferty</w:t>
            </w:r>
          </w:p>
          <w:p w14:paraId="0A2FBF3B" w14:textId="77777777" w:rsidR="00B5286C" w:rsidRPr="004860C2" w:rsidRDefault="00B5286C" w:rsidP="00F74B60">
            <w:pPr>
              <w:spacing w:line="276" w:lineRule="auto"/>
              <w:jc w:val="both"/>
              <w:rPr>
                <w:u w:val="single"/>
              </w:rPr>
            </w:pPr>
            <w:r w:rsidRPr="004860C2">
              <w:rPr>
                <w:u w:val="single"/>
              </w:rPr>
              <w:t>Uzasadnienie faktyczne:</w:t>
            </w:r>
          </w:p>
          <w:p w14:paraId="64C7FAB8" w14:textId="77777777" w:rsidR="00B5286C" w:rsidRPr="00EB1359" w:rsidRDefault="00B5286C" w:rsidP="00F74B6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860C2">
              <w:rPr>
                <w:b/>
                <w:bCs/>
              </w:rPr>
              <w:t>Art. 255 pkt 1 ustawy Pzp</w:t>
            </w:r>
            <w:r w:rsidRPr="004860C2">
              <w:t xml:space="preserve"> - nie złożono żadnej oferty. W postępowaniu nie wpłynęła żadna oferta w terminie przewidzianym na składanie ofert, tj. do dnia 23 maja 2025 r. do godziny 11:00.</w:t>
            </w:r>
          </w:p>
        </w:tc>
      </w:tr>
      <w:tr w:rsidR="00B5286C" w:rsidRPr="00EB1359" w14:paraId="33927B77" w14:textId="77777777" w:rsidTr="00F74B6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191E" w14:textId="77777777" w:rsidR="00B5286C" w:rsidRPr="00710915" w:rsidRDefault="00B5286C" w:rsidP="00F74B60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5286C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7BD3" w14:textId="77777777" w:rsidR="00B5286C" w:rsidRPr="00EB1359" w:rsidRDefault="00B5286C" w:rsidP="00F74B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5286C">
              <w:rPr>
                <w:b/>
                <w:sz w:val="22"/>
                <w:szCs w:val="22"/>
              </w:rPr>
              <w:t>Pakiet 10 - Etoposide</w:t>
            </w:r>
          </w:p>
          <w:p w14:paraId="4F562505" w14:textId="77777777" w:rsidR="00B5286C" w:rsidRPr="004860C2" w:rsidRDefault="00B5286C" w:rsidP="00F74B60">
            <w:pPr>
              <w:spacing w:line="276" w:lineRule="auto"/>
              <w:jc w:val="both"/>
              <w:rPr>
                <w:u w:val="single"/>
              </w:rPr>
            </w:pPr>
            <w:r w:rsidRPr="004860C2">
              <w:rPr>
                <w:u w:val="single"/>
              </w:rPr>
              <w:t>Uzasadnienie prawne:</w:t>
            </w:r>
          </w:p>
          <w:p w14:paraId="36D702B7" w14:textId="6CECF701" w:rsidR="00B5286C" w:rsidRPr="004860C2" w:rsidRDefault="004860C2" w:rsidP="00F74B60">
            <w:pPr>
              <w:spacing w:after="40" w:line="276" w:lineRule="auto"/>
              <w:jc w:val="both"/>
            </w:pPr>
            <w:r w:rsidRPr="004860C2">
              <w:rPr>
                <w:b/>
                <w:bCs/>
              </w:rPr>
              <w:t>Art. 255 pkt 1 ustawy Pzp</w:t>
            </w:r>
            <w:r w:rsidRPr="004860C2">
              <w:t xml:space="preserve"> - </w:t>
            </w:r>
            <w:r w:rsidR="00B5286C" w:rsidRPr="004860C2">
              <w:t xml:space="preserve">nie złożono żadnego wniosku o dopuszczenie do udziału </w:t>
            </w:r>
            <w:r>
              <w:br/>
            </w:r>
            <w:r w:rsidR="00B5286C" w:rsidRPr="004860C2">
              <w:t>w postępowaniu albo żadnej oferty</w:t>
            </w:r>
          </w:p>
          <w:p w14:paraId="718FEE69" w14:textId="77777777" w:rsidR="00B5286C" w:rsidRPr="004860C2" w:rsidRDefault="00B5286C" w:rsidP="00F74B60">
            <w:pPr>
              <w:spacing w:line="276" w:lineRule="auto"/>
              <w:jc w:val="both"/>
              <w:rPr>
                <w:u w:val="single"/>
              </w:rPr>
            </w:pPr>
            <w:r w:rsidRPr="004860C2">
              <w:rPr>
                <w:u w:val="single"/>
              </w:rPr>
              <w:t>Uzasadnienie faktyczne:</w:t>
            </w:r>
          </w:p>
          <w:p w14:paraId="39BA1A5F" w14:textId="77777777" w:rsidR="00B5286C" w:rsidRPr="00EB1359" w:rsidRDefault="00B5286C" w:rsidP="00F74B60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860C2">
              <w:rPr>
                <w:b/>
                <w:bCs/>
              </w:rPr>
              <w:t>Art. 255 pkt 1 ustawy Pzp</w:t>
            </w:r>
            <w:r w:rsidRPr="004860C2">
              <w:t xml:space="preserve"> - nie złożono żadnej oferty. W postępowaniu nie wpłynęła żadna oferta w terminie przewidzianym na składanie ofert, tj. do dnia 23 maja 2025 r. do godziny 11:00.</w:t>
            </w:r>
          </w:p>
        </w:tc>
      </w:tr>
    </w:tbl>
    <w:p w14:paraId="15974C9D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8A442" w14:textId="77777777" w:rsidR="00B5286C" w:rsidRDefault="00B5286C" w:rsidP="00B5286C">
      <w:r>
        <w:separator/>
      </w:r>
    </w:p>
  </w:endnote>
  <w:endnote w:type="continuationSeparator" w:id="0">
    <w:p w14:paraId="2E091A5F" w14:textId="77777777" w:rsidR="00B5286C" w:rsidRDefault="00B5286C" w:rsidP="00B52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93463" w14:textId="77777777" w:rsidR="00B5286C" w:rsidRDefault="00B528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622A" w14:textId="77777777" w:rsidR="00B5286C" w:rsidRDefault="00B528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90610" w14:textId="77777777" w:rsidR="00B5286C" w:rsidRDefault="00B528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F999B" w14:textId="77777777" w:rsidR="00B5286C" w:rsidRDefault="00B5286C" w:rsidP="00B5286C">
      <w:r>
        <w:separator/>
      </w:r>
    </w:p>
  </w:footnote>
  <w:footnote w:type="continuationSeparator" w:id="0">
    <w:p w14:paraId="6BF29ECB" w14:textId="77777777" w:rsidR="00B5286C" w:rsidRDefault="00B5286C" w:rsidP="00B52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DEB30" w14:textId="77777777" w:rsidR="00B5286C" w:rsidRDefault="00B528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EC4B7" w14:textId="77777777" w:rsidR="00B5286C" w:rsidRDefault="00B528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9C03B" w14:textId="77777777" w:rsidR="00B5286C" w:rsidRDefault="00B528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D11"/>
    <w:rsid w:val="00010B31"/>
    <w:rsid w:val="00104963"/>
    <w:rsid w:val="00150F65"/>
    <w:rsid w:val="00271A34"/>
    <w:rsid w:val="004860C2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B5286C"/>
    <w:rsid w:val="00D41670"/>
    <w:rsid w:val="00D44D12"/>
    <w:rsid w:val="00D66D11"/>
    <w:rsid w:val="00E403D2"/>
    <w:rsid w:val="00E742E3"/>
    <w:rsid w:val="00EB1359"/>
    <w:rsid w:val="00F9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68038F"/>
  <w15:chartTrackingRefBased/>
  <w15:docId w15:val="{A691F285-5C05-4F3E-B39F-6C8819D22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B52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528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285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2025-05-28T06:57:00Z</dcterms:created>
  <dcterms:modified xsi:type="dcterms:W3CDTF">2025-06-02T12:15:00Z</dcterms:modified>
</cp:coreProperties>
</file>