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A48DF" w14:textId="6A0A4712" w:rsidR="00B36EDA" w:rsidRPr="006642FC" w:rsidRDefault="006125C9" w:rsidP="006642FC">
      <w:pPr>
        <w:spacing w:after="600"/>
        <w:jc w:val="right"/>
      </w:pPr>
      <w:bookmarkStart w:id="0" w:name="_Hlk53520193"/>
      <w:r w:rsidRPr="006642FC">
        <w:t>Kraków</w:t>
      </w:r>
      <w:r w:rsidR="00B36EDA" w:rsidRPr="006642FC">
        <w:t xml:space="preserve"> dnia: </w:t>
      </w:r>
      <w:r w:rsidR="003B74E7">
        <w:t>02/06/2025r.</w:t>
      </w:r>
    </w:p>
    <w:p w14:paraId="6C5A7E9B" w14:textId="77777777" w:rsidR="006125C9" w:rsidRPr="006642FC" w:rsidRDefault="006125C9" w:rsidP="006642FC">
      <w:pPr>
        <w:ind w:right="3969"/>
        <w:rPr>
          <w:b/>
          <w:bCs/>
          <w:sz w:val="22"/>
          <w:szCs w:val="22"/>
        </w:rPr>
      </w:pPr>
      <w:r w:rsidRPr="006642FC">
        <w:rPr>
          <w:b/>
          <w:bCs/>
          <w:sz w:val="22"/>
          <w:szCs w:val="22"/>
        </w:rPr>
        <w:t>Szpital Miejski Specjalistyczny</w:t>
      </w:r>
    </w:p>
    <w:p w14:paraId="66B7FA37" w14:textId="77777777" w:rsidR="006125C9" w:rsidRPr="006642FC" w:rsidRDefault="006125C9" w:rsidP="006642FC">
      <w:pPr>
        <w:ind w:right="3969"/>
        <w:rPr>
          <w:b/>
          <w:bCs/>
          <w:sz w:val="22"/>
          <w:szCs w:val="22"/>
        </w:rPr>
      </w:pPr>
      <w:r w:rsidRPr="006642FC">
        <w:rPr>
          <w:b/>
          <w:bCs/>
          <w:sz w:val="22"/>
          <w:szCs w:val="22"/>
        </w:rPr>
        <w:t>im. Gabriela Narutowicza w Krakowie</w:t>
      </w:r>
    </w:p>
    <w:p w14:paraId="1652CBCA" w14:textId="77777777" w:rsidR="00B36EDA" w:rsidRPr="006642FC" w:rsidRDefault="006125C9" w:rsidP="006642FC">
      <w:pPr>
        <w:ind w:right="3969"/>
        <w:rPr>
          <w:sz w:val="22"/>
          <w:szCs w:val="22"/>
        </w:rPr>
      </w:pPr>
      <w:r w:rsidRPr="006642FC">
        <w:rPr>
          <w:sz w:val="22"/>
          <w:szCs w:val="22"/>
        </w:rPr>
        <w:t>ul. Prądnicka</w:t>
      </w:r>
      <w:r w:rsidR="00B36EDA" w:rsidRPr="006642FC">
        <w:rPr>
          <w:sz w:val="22"/>
          <w:szCs w:val="22"/>
        </w:rPr>
        <w:t xml:space="preserve"> </w:t>
      </w:r>
      <w:r w:rsidRPr="006642FC">
        <w:rPr>
          <w:sz w:val="22"/>
          <w:szCs w:val="22"/>
        </w:rPr>
        <w:t>35-37</w:t>
      </w:r>
    </w:p>
    <w:p w14:paraId="0160AF05" w14:textId="77777777" w:rsidR="00B36EDA" w:rsidRPr="006642FC" w:rsidRDefault="006125C9" w:rsidP="006642FC">
      <w:pPr>
        <w:ind w:right="3969"/>
        <w:rPr>
          <w:sz w:val="22"/>
          <w:szCs w:val="22"/>
        </w:rPr>
      </w:pPr>
      <w:r w:rsidRPr="006642FC">
        <w:rPr>
          <w:sz w:val="22"/>
          <w:szCs w:val="22"/>
        </w:rPr>
        <w:t>31-202</w:t>
      </w:r>
      <w:r w:rsidR="00B36EDA" w:rsidRPr="006642FC">
        <w:rPr>
          <w:sz w:val="22"/>
          <w:szCs w:val="22"/>
        </w:rPr>
        <w:t xml:space="preserve"> </w:t>
      </w:r>
      <w:r w:rsidRPr="006642FC">
        <w:rPr>
          <w:sz w:val="22"/>
          <w:szCs w:val="22"/>
        </w:rPr>
        <w:t>Kraków</w:t>
      </w:r>
    </w:p>
    <w:p w14:paraId="41DBC696" w14:textId="77777777" w:rsidR="00B36EDA" w:rsidRPr="006642FC" w:rsidRDefault="00B36EDA" w:rsidP="006642FC">
      <w:pPr>
        <w:tabs>
          <w:tab w:val="left" w:pos="708"/>
          <w:tab w:val="center" w:pos="4536"/>
          <w:tab w:val="right" w:pos="9072"/>
        </w:tabs>
        <w:spacing w:after="20" w:line="276" w:lineRule="auto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642FC" w14:paraId="6ADE23D2" w14:textId="77777777" w:rsidTr="00B36EDA">
        <w:tc>
          <w:tcPr>
            <w:tcW w:w="9923" w:type="dxa"/>
            <w:shd w:val="clear" w:color="auto" w:fill="F2F2F2"/>
            <w:hideMark/>
          </w:tcPr>
          <w:p w14:paraId="275E33CC" w14:textId="67365E6A" w:rsidR="00B36EDA" w:rsidRPr="006642FC" w:rsidRDefault="006642FC" w:rsidP="006642FC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3F5E1A3" w14:textId="77777777" w:rsidR="00B36EDA" w:rsidRPr="006642FC" w:rsidRDefault="00B36EDA" w:rsidP="006642FC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642F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71127EC" w14:textId="77777777" w:rsidR="00B36EDA" w:rsidRPr="006642FC" w:rsidRDefault="00B36EDA" w:rsidP="006642FC">
      <w:pPr>
        <w:keepNext/>
        <w:spacing w:after="240" w:line="276" w:lineRule="auto"/>
        <w:outlineLvl w:val="0"/>
        <w:rPr>
          <w:b/>
        </w:rPr>
      </w:pPr>
    </w:p>
    <w:p w14:paraId="183573A9" w14:textId="77777777" w:rsidR="00B36EDA" w:rsidRPr="006642FC" w:rsidRDefault="00B36EDA" w:rsidP="006642FC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642FC">
        <w:rPr>
          <w:rFonts w:eastAsia="Calibri"/>
          <w:sz w:val="22"/>
          <w:szCs w:val="22"/>
          <w:lang w:eastAsia="en-US"/>
        </w:rPr>
        <w:t xml:space="preserve">Dotyczy </w:t>
      </w:r>
      <w:r w:rsidRPr="006642FC">
        <w:rPr>
          <w:sz w:val="22"/>
          <w:szCs w:val="22"/>
        </w:rPr>
        <w:t>postępowania o udzielenie zamówienia publicznego</w:t>
      </w:r>
      <w:r w:rsidRPr="006642FC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642FC" w14:paraId="175B6EB4" w14:textId="77777777" w:rsidTr="00B36EDA">
        <w:tc>
          <w:tcPr>
            <w:tcW w:w="2269" w:type="dxa"/>
            <w:shd w:val="clear" w:color="auto" w:fill="auto"/>
          </w:tcPr>
          <w:p w14:paraId="55A2D596" w14:textId="77777777" w:rsidR="00B36EDA" w:rsidRPr="006642FC" w:rsidRDefault="00B36EDA" w:rsidP="006642F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6642FC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2E8C85C" w14:textId="77777777" w:rsidR="00B36EDA" w:rsidRPr="006642FC" w:rsidRDefault="006125C9" w:rsidP="006642F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642FC">
              <w:rPr>
                <w:bCs/>
                <w:i/>
                <w:iCs/>
                <w:sz w:val="22"/>
                <w:szCs w:val="22"/>
              </w:rPr>
              <w:t>Zakup i dostawa leków do programów lekowych i chemioterapii</w:t>
            </w:r>
          </w:p>
        </w:tc>
      </w:tr>
      <w:tr w:rsidR="006125C9" w:rsidRPr="006642FC" w14:paraId="61FB3BD1" w14:textId="77777777" w:rsidTr="000B4923">
        <w:tc>
          <w:tcPr>
            <w:tcW w:w="2269" w:type="dxa"/>
            <w:shd w:val="clear" w:color="auto" w:fill="auto"/>
          </w:tcPr>
          <w:p w14:paraId="29B2BDD8" w14:textId="77777777" w:rsidR="006125C9" w:rsidRPr="006642FC" w:rsidRDefault="006125C9" w:rsidP="006642F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6642FC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929C1C3" w14:textId="77777777" w:rsidR="006125C9" w:rsidRPr="006642FC" w:rsidRDefault="006125C9" w:rsidP="006642F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642FC">
              <w:rPr>
                <w:b/>
                <w:sz w:val="22"/>
                <w:szCs w:val="22"/>
              </w:rPr>
              <w:t>ZP/23/2025</w:t>
            </w:r>
          </w:p>
        </w:tc>
      </w:tr>
    </w:tbl>
    <w:p w14:paraId="7E32A2EE" w14:textId="77777777" w:rsidR="00B36EDA" w:rsidRPr="006642FC" w:rsidRDefault="00B36EDA" w:rsidP="006642FC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7D206779" w14:textId="6B33BC89" w:rsidR="00B36EDA" w:rsidRPr="006642FC" w:rsidRDefault="00B36EDA" w:rsidP="006642FC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0"/>
          <w:szCs w:val="20"/>
        </w:rPr>
      </w:pPr>
      <w:r w:rsidRPr="006642FC">
        <w:rPr>
          <w:sz w:val="22"/>
          <w:szCs w:val="22"/>
        </w:rPr>
        <w:t>Zamawiający, działając na podstawie art. 253 ust. 1 pkt. 1 i ust. 2 ustawy z dnia 11 września 2019r. Prawo zamówień publicznych</w:t>
      </w:r>
      <w:r w:rsidR="006642FC" w:rsidRPr="006642FC">
        <w:rPr>
          <w:sz w:val="22"/>
          <w:szCs w:val="22"/>
        </w:rPr>
        <w:t xml:space="preserve">, </w:t>
      </w:r>
      <w:r w:rsidRPr="006642FC">
        <w:rPr>
          <w:sz w:val="22"/>
          <w:szCs w:val="22"/>
        </w:rPr>
        <w:t>zwanej dalej „ustawą Pzp”, informuje, że w toczącym się postępowaniu o udzielenie zamówienia publicznego, jako najkorzystniejsza wybrana została oferta złożona przez wykonawcę</w:t>
      </w:r>
      <w:r w:rsidRPr="006642FC">
        <w:rPr>
          <w:sz w:val="20"/>
          <w:szCs w:val="20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125C9" w:rsidRPr="006642FC" w14:paraId="459C8FD8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81B2" w14:textId="437F1505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Pakiet 1 - Natalizumabum</w:t>
            </w:r>
          </w:p>
          <w:p w14:paraId="16326382" w14:textId="77777777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>Farmacol Logistyka Sp. z o.o.</w:t>
            </w:r>
          </w:p>
          <w:p w14:paraId="26201D89" w14:textId="2E3D182F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Szopienicka 77 </w:t>
            </w:r>
          </w:p>
          <w:p w14:paraId="3919EA29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40-431 Katowice</w:t>
            </w:r>
          </w:p>
          <w:p w14:paraId="4DC2CF6E" w14:textId="7076CC4E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25C9" w:rsidRPr="006642FC" w14:paraId="1D4B2659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725FD" w14:textId="1888B311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Pakiet 2 - Siponimodum</w:t>
            </w:r>
          </w:p>
          <w:p w14:paraId="1E89308E" w14:textId="77777777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>Urtica Sp. z o.o.</w:t>
            </w:r>
          </w:p>
          <w:p w14:paraId="101882AB" w14:textId="10F4081E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Krzemieniecka 120 </w:t>
            </w:r>
          </w:p>
          <w:p w14:paraId="17598DC0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54-640 Wrocław</w:t>
            </w:r>
          </w:p>
          <w:p w14:paraId="294027FF" w14:textId="70E0D42E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25C9" w:rsidRPr="006642FC" w14:paraId="719EF929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AED76" w14:textId="5EE0EBA5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Pakiet 3 - Pembrolizumabum</w:t>
            </w:r>
          </w:p>
          <w:p w14:paraId="2944AC7F" w14:textId="77777777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>Salus International Sp. z o.o.</w:t>
            </w:r>
          </w:p>
          <w:p w14:paraId="4A9A5BCD" w14:textId="3681E81C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Pułaskiego 9 </w:t>
            </w:r>
          </w:p>
          <w:p w14:paraId="1EC0B53F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40-273 Katowice</w:t>
            </w:r>
          </w:p>
          <w:p w14:paraId="1032381A" w14:textId="4087F437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25C9" w:rsidRPr="006642FC" w14:paraId="14A46984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9912D" w14:textId="2EE9C701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Pakiet 4 - Fulvestrant</w:t>
            </w:r>
          </w:p>
          <w:p w14:paraId="21D37225" w14:textId="77777777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>Salus International Sp. z o.o.</w:t>
            </w:r>
          </w:p>
          <w:p w14:paraId="47CEC697" w14:textId="7F665607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Pułaskiego 9 </w:t>
            </w:r>
          </w:p>
          <w:p w14:paraId="62A55DD4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40-273 Katowice</w:t>
            </w:r>
          </w:p>
          <w:p w14:paraId="41AFE9AD" w14:textId="42A4416A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25C9" w:rsidRPr="006642FC" w14:paraId="14DB3C42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0B45D" w14:textId="37B833C1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Pakiet 5 - Bleomycini</w:t>
            </w:r>
          </w:p>
          <w:p w14:paraId="38C40B3C" w14:textId="77777777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>Asclepios S.A.</w:t>
            </w:r>
          </w:p>
          <w:p w14:paraId="53EFC029" w14:textId="4F70A892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Hubska 44 </w:t>
            </w:r>
          </w:p>
          <w:p w14:paraId="2FABBAB0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50-502 Wrocław</w:t>
            </w:r>
          </w:p>
          <w:p w14:paraId="4465EA53" w14:textId="00CD2FF5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6125C9" w:rsidRPr="006642FC" w14:paraId="45303D7E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7C1B" w14:textId="5AB58D23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lastRenderedPageBreak/>
              <w:t>Pakiet 6 - Vinblastine</w:t>
            </w:r>
          </w:p>
          <w:p w14:paraId="4FDCE043" w14:textId="515CF134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 xml:space="preserve">Medyk-Lek Panek </w:t>
            </w:r>
            <w:r w:rsidR="006642FC" w:rsidRPr="006642FC">
              <w:rPr>
                <w:b/>
                <w:sz w:val="20"/>
                <w:szCs w:val="20"/>
              </w:rPr>
              <w:t>Sp. z o.o. Sp. k.</w:t>
            </w:r>
          </w:p>
          <w:p w14:paraId="67945CFA" w14:textId="6DBA0E85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Pawła Włodkowica 2c </w:t>
            </w:r>
          </w:p>
          <w:p w14:paraId="41BFDF93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03-262 Warszawa</w:t>
            </w:r>
          </w:p>
          <w:p w14:paraId="5684F177" w14:textId="4CC26C10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6125C9" w:rsidRPr="006642FC" w14:paraId="09CF6A50" w14:textId="77777777" w:rsidTr="006125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3EDC0" w14:textId="59B88444" w:rsidR="006125C9" w:rsidRPr="006642FC" w:rsidRDefault="006125C9" w:rsidP="006642FC">
            <w:pPr>
              <w:spacing w:before="120" w:after="240"/>
              <w:jc w:val="both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Pakiet 7 - Acidum zoledronicum</w:t>
            </w:r>
          </w:p>
          <w:p w14:paraId="1FB4DCEE" w14:textId="77777777" w:rsidR="006125C9" w:rsidRPr="006642FC" w:rsidRDefault="006125C9" w:rsidP="006642FC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6642FC">
              <w:rPr>
                <w:b/>
                <w:sz w:val="20"/>
                <w:szCs w:val="20"/>
              </w:rPr>
              <w:t>Farmacol Logistyka Sp. z o.o.</w:t>
            </w:r>
          </w:p>
          <w:p w14:paraId="788C6BCD" w14:textId="31C84BAF" w:rsidR="006125C9" w:rsidRPr="006642FC" w:rsidRDefault="006642FC" w:rsidP="006642FC">
            <w:pPr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 xml:space="preserve">ul. </w:t>
            </w:r>
            <w:r w:rsidR="006125C9" w:rsidRPr="006642FC">
              <w:rPr>
                <w:bCs/>
                <w:sz w:val="20"/>
                <w:szCs w:val="20"/>
              </w:rPr>
              <w:t xml:space="preserve">Szopienicka 77 </w:t>
            </w:r>
          </w:p>
          <w:p w14:paraId="3E109368" w14:textId="77777777" w:rsidR="006125C9" w:rsidRPr="006642FC" w:rsidRDefault="006125C9" w:rsidP="006642FC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40-431 Katowice</w:t>
            </w:r>
          </w:p>
          <w:p w14:paraId="43255234" w14:textId="414C0723" w:rsidR="006125C9" w:rsidRPr="006642FC" w:rsidRDefault="006125C9" w:rsidP="006642FC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6642FC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642FC">
              <w:rPr>
                <w:color w:val="000000"/>
                <w:sz w:val="20"/>
                <w:szCs w:val="20"/>
              </w:rPr>
              <w:t>:</w:t>
            </w:r>
            <w:r w:rsidR="006642FC" w:rsidRPr="006642FC">
              <w:rPr>
                <w:color w:val="000000"/>
                <w:sz w:val="20"/>
                <w:szCs w:val="20"/>
              </w:rPr>
              <w:t xml:space="preserve"> </w:t>
            </w:r>
            <w:r w:rsidRPr="006642FC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752E353C" w14:textId="77777777" w:rsidR="00B36EDA" w:rsidRPr="006642FC" w:rsidRDefault="00B36EDA" w:rsidP="006642FC">
      <w:pPr>
        <w:spacing w:before="360" w:after="120" w:line="276" w:lineRule="auto"/>
        <w:ind w:right="-425"/>
        <w:jc w:val="both"/>
        <w:rPr>
          <w:color w:val="000000"/>
        </w:rPr>
      </w:pPr>
      <w:r w:rsidRPr="006642FC">
        <w:rPr>
          <w:b/>
          <w:bCs/>
          <w:color w:val="000000"/>
        </w:rPr>
        <w:t>Punktacja przyznana ofertom w każdym kryterium oceny ofert wraz z łączną punktacją</w:t>
      </w:r>
      <w:r w:rsidRPr="006642FC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6642FC" w14:paraId="5F041FCC" w14:textId="77777777" w:rsidTr="006642FC">
        <w:trPr>
          <w:trHeight w:val="37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BD2527" w14:textId="77777777" w:rsidR="00B36EDA" w:rsidRPr="006642FC" w:rsidRDefault="00B36EDA" w:rsidP="006642FC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470170" w14:textId="77777777" w:rsidR="00B36EDA" w:rsidRPr="006642FC" w:rsidRDefault="00B36EDA" w:rsidP="006642FC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6642FC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0F0F56" w14:textId="77777777" w:rsidR="00B36EDA" w:rsidRPr="006642FC" w:rsidRDefault="00B36EDA" w:rsidP="006642FC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6642FC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CC346E" w14:textId="77777777" w:rsidR="00B36EDA" w:rsidRPr="006642FC" w:rsidRDefault="00B36EDA" w:rsidP="006642FC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6642FC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125C9" w:rsidRPr="006642FC" w14:paraId="705FC9E7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CC05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Pakiet 1 - Natalizumabum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BFC6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5F0CE3E" w14:textId="162702E1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Szopienicka 77</w:t>
            </w:r>
          </w:p>
          <w:p w14:paraId="42250D05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40-431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5342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3C7AA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1FD0A3C9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19A95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2 - Pakiet 2 - Siponimodum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3FCC0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Urtica Sp. z o.o.</w:t>
            </w:r>
          </w:p>
          <w:p w14:paraId="00A43B8E" w14:textId="19025C76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Krzemieniecka 120</w:t>
            </w:r>
          </w:p>
          <w:p w14:paraId="378D55FB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5C25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D434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45742F1E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82825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3 - Pakiet 3 - Pembrolizumabum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C9E9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86F1DE" w14:textId="12C6EE39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Pułaskiego 9</w:t>
            </w:r>
          </w:p>
          <w:p w14:paraId="54F9C629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FE1F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9BF8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7797249A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6A51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4 - Pakiet 4 - Fulvestrant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B65CA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8BCD158" w14:textId="70947E7D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Pułaskiego 9</w:t>
            </w:r>
          </w:p>
          <w:p w14:paraId="7EB80A6F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5530F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67B4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024924B3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41B55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5 - Pakiet 5 - Bleomycini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98198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Asclepios S.A.</w:t>
            </w:r>
          </w:p>
          <w:p w14:paraId="7B6D657A" w14:textId="583C6415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Hubska 44</w:t>
            </w:r>
          </w:p>
          <w:p w14:paraId="2EDB018B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6EDAA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6721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013A37E5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93FC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6 - Pakiet 6 - Vinblastine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703C9" w14:textId="21B897FA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Medyk-Lek Panek S</w:t>
            </w:r>
            <w:r w:rsidR="006642FC">
              <w:rPr>
                <w:b/>
                <w:bCs/>
                <w:sz w:val="20"/>
                <w:szCs w:val="20"/>
              </w:rPr>
              <w:t>p. z o.o. Sp. k.</w:t>
            </w:r>
          </w:p>
          <w:p w14:paraId="170933AD" w14:textId="12AE3F8A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Pawła Włodkowica 2 c</w:t>
            </w:r>
          </w:p>
          <w:p w14:paraId="57103EDA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03-262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80438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695B5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693E133F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F853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6 - Pakiet 6 - Vinblastine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96177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Asclepios S.A.</w:t>
            </w:r>
          </w:p>
          <w:p w14:paraId="55ED0B5A" w14:textId="3A99E23E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Hubska 44</w:t>
            </w:r>
          </w:p>
          <w:p w14:paraId="01D95A55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B322B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- 303.05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05372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303,05</w:t>
            </w:r>
          </w:p>
        </w:tc>
      </w:tr>
      <w:tr w:rsidR="006125C9" w:rsidRPr="006642FC" w14:paraId="0C694D25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3673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6 - Pakiet 6 - Vinblastine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69618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A8F906" w14:textId="370BFF0C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Pułaskiego 9</w:t>
            </w:r>
          </w:p>
          <w:p w14:paraId="2C664102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BDCB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- 182.60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0D4E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182,60</w:t>
            </w:r>
          </w:p>
        </w:tc>
      </w:tr>
      <w:tr w:rsidR="006125C9" w:rsidRPr="006642FC" w14:paraId="26AA3616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35D2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7 - Pakiet 7 - Acidum zoledronicum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A87AB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1735E73" w14:textId="5C34C9B9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Szopienicka 77</w:t>
            </w:r>
          </w:p>
          <w:p w14:paraId="41FB2583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40-431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AF439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07A6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500,00</w:t>
            </w:r>
          </w:p>
        </w:tc>
      </w:tr>
      <w:tr w:rsidR="006125C9" w:rsidRPr="006642FC" w14:paraId="216F7EE6" w14:textId="77777777" w:rsidTr="006642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A81B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7 - Pakiet 7 - Acidum zoledronicum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03E7" w14:textId="77777777" w:rsidR="006125C9" w:rsidRPr="006642FC" w:rsidRDefault="006125C9" w:rsidP="006642FC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642FC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0198491" w14:textId="24ED2D50" w:rsidR="006125C9" w:rsidRPr="006642FC" w:rsidRDefault="006642FC" w:rsidP="006642FC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125C9" w:rsidRPr="006642FC">
              <w:rPr>
                <w:sz w:val="20"/>
                <w:szCs w:val="20"/>
              </w:rPr>
              <w:t>Pułaskiego 9</w:t>
            </w:r>
          </w:p>
          <w:p w14:paraId="2DFF8BBD" w14:textId="77777777" w:rsidR="006125C9" w:rsidRPr="006642FC" w:rsidRDefault="006125C9" w:rsidP="006642FC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09C10" w14:textId="77777777" w:rsidR="006125C9" w:rsidRPr="006642FC" w:rsidRDefault="006125C9" w:rsidP="006642FC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>1 - Cena - 488.30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FF9D1" w14:textId="77777777" w:rsidR="006125C9" w:rsidRPr="006642FC" w:rsidRDefault="006125C9" w:rsidP="006642FC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6642FC">
              <w:rPr>
                <w:sz w:val="20"/>
                <w:szCs w:val="20"/>
              </w:rPr>
              <w:t xml:space="preserve">  488,30</w:t>
            </w:r>
          </w:p>
        </w:tc>
      </w:tr>
      <w:bookmarkEnd w:id="0"/>
    </w:tbl>
    <w:p w14:paraId="12138430" w14:textId="0F4BE79B" w:rsidR="008642B3" w:rsidRPr="006642FC" w:rsidRDefault="008642B3" w:rsidP="006642FC">
      <w:pPr>
        <w:spacing w:line="276" w:lineRule="auto"/>
        <w:ind w:right="-425"/>
        <w:jc w:val="right"/>
        <w:rPr>
          <w:vertAlign w:val="superscript"/>
        </w:rPr>
      </w:pPr>
    </w:p>
    <w:sectPr w:rsidR="008642B3" w:rsidRPr="006642FC" w:rsidSect="006642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4C75E" w14:textId="77777777" w:rsidR="0036594D" w:rsidRDefault="0036594D">
      <w:r>
        <w:separator/>
      </w:r>
    </w:p>
  </w:endnote>
  <w:endnote w:type="continuationSeparator" w:id="0">
    <w:p w14:paraId="2F3FEB88" w14:textId="77777777" w:rsidR="0036594D" w:rsidRDefault="00365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170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5E96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C8A0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C297FC" w14:textId="43CCD12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12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14C1B" w14:textId="77777777" w:rsidR="0036594D" w:rsidRDefault="0036594D">
      <w:r>
        <w:separator/>
      </w:r>
    </w:p>
  </w:footnote>
  <w:footnote w:type="continuationSeparator" w:id="0">
    <w:p w14:paraId="3104C3EA" w14:textId="77777777" w:rsidR="0036594D" w:rsidRDefault="00365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5F96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02D0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A52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94D"/>
    <w:rsid w:val="00022322"/>
    <w:rsid w:val="00042497"/>
    <w:rsid w:val="000C1E6F"/>
    <w:rsid w:val="000E4E56"/>
    <w:rsid w:val="001A1468"/>
    <w:rsid w:val="001B7815"/>
    <w:rsid w:val="00211A34"/>
    <w:rsid w:val="00271A34"/>
    <w:rsid w:val="002B1E4F"/>
    <w:rsid w:val="002B6761"/>
    <w:rsid w:val="003445A0"/>
    <w:rsid w:val="0036594D"/>
    <w:rsid w:val="003A0AFC"/>
    <w:rsid w:val="003B74E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25C9"/>
    <w:rsid w:val="00644DCB"/>
    <w:rsid w:val="00657C1E"/>
    <w:rsid w:val="006642FC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20198"/>
  <w15:chartTrackingRefBased/>
  <w15:docId w15:val="{71C4B41B-8E2C-4BEF-AE00-1F141EEE9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477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2025-06-02T09:45:00Z</dcterms:created>
  <dcterms:modified xsi:type="dcterms:W3CDTF">2025-06-02T12:14:00Z</dcterms:modified>
</cp:coreProperties>
</file>