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C33302" w:rsidRDefault="00D62E6E" w:rsidP="00C33302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3330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FE3189" w:rsidRPr="00C33302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C3330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C33302" w:rsidTr="00D62E6E">
        <w:tc>
          <w:tcPr>
            <w:tcW w:w="2800" w:type="dxa"/>
            <w:shd w:val="clear" w:color="auto" w:fill="auto"/>
          </w:tcPr>
          <w:p w:rsidR="00D62E6E" w:rsidRPr="00C33302" w:rsidRDefault="00D62E6E" w:rsidP="00C333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33302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C33302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C33302" w:rsidRDefault="00D62E6E" w:rsidP="00C3330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C33302" w:rsidRDefault="00D62E6E" w:rsidP="00C3330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3330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33302" w:rsidRDefault="00D62E6E" w:rsidP="00C33302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333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C3330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C333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C33302" w:rsidTr="00D62E6E">
        <w:tc>
          <w:tcPr>
            <w:tcW w:w="2800" w:type="dxa"/>
            <w:shd w:val="clear" w:color="auto" w:fill="auto"/>
          </w:tcPr>
          <w:p w:rsidR="00D62E6E" w:rsidRPr="00C33302" w:rsidRDefault="00D62E6E" w:rsidP="00C33302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33302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C33302" w:rsidRDefault="00D62E6E" w:rsidP="00C3330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C33302" w:rsidRDefault="00D62E6E" w:rsidP="00C3330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bookmarkStart w:id="0" w:name="_GoBack"/>
            <w:bookmarkEnd w:id="0"/>
            <w:r w:rsidRPr="00C3330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33302" w:rsidRDefault="00D62E6E" w:rsidP="00C33302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C333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C33302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C333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C33302" w:rsidRDefault="00BC121E" w:rsidP="00C33302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E3189" w:rsidRPr="00C33302" w:rsidTr="008B542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3189" w:rsidRPr="00C33302" w:rsidRDefault="00FE3189" w:rsidP="00C33302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3330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FE3189" w:rsidRPr="00C33302" w:rsidRDefault="00FE3189" w:rsidP="00C33302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3330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C3330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poz. 1320)</w:t>
            </w:r>
            <w:r w:rsidRPr="00C3330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FE3189" w:rsidRPr="00C33302" w:rsidRDefault="00FE3189" w:rsidP="00C3330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3330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FE3189" w:rsidRPr="00C33302" w:rsidRDefault="00FE3189" w:rsidP="00C3330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33302" w:rsidRDefault="00FE3189" w:rsidP="00C33302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3330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C33302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33302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C33302" w:rsidTr="00D62E6E">
        <w:tc>
          <w:tcPr>
            <w:tcW w:w="2269" w:type="dxa"/>
            <w:shd w:val="clear" w:color="auto" w:fill="auto"/>
          </w:tcPr>
          <w:p w:rsidR="00D62E6E" w:rsidRPr="00C33302" w:rsidRDefault="00D62E6E" w:rsidP="00C333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3330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C33302" w:rsidRDefault="00FE3189" w:rsidP="00C3330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333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notebooka dla Katedry Maszyn Cieplnych Politechniki Częstochowskiej</w:t>
            </w:r>
            <w:r w:rsidR="00D62E6E" w:rsidRPr="00C333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E3189" w:rsidRPr="00C33302" w:rsidTr="008B5425">
        <w:tc>
          <w:tcPr>
            <w:tcW w:w="2269" w:type="dxa"/>
            <w:shd w:val="clear" w:color="auto" w:fill="auto"/>
          </w:tcPr>
          <w:p w:rsidR="00FE3189" w:rsidRPr="00C33302" w:rsidRDefault="00FE3189" w:rsidP="00C333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3330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E3189" w:rsidRPr="00C33302" w:rsidRDefault="00FE3189" w:rsidP="00C3330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333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RK-NZ.262.10.2025.MM</w:t>
            </w:r>
          </w:p>
        </w:tc>
      </w:tr>
    </w:tbl>
    <w:p w:rsidR="00BC121E" w:rsidRPr="00C33302" w:rsidRDefault="00FE3189" w:rsidP="00C33302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3330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33302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C33302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C33302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33302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33302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33302" w:rsidRDefault="008E296F" w:rsidP="00C33302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33302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33302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C33302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33302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33302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33302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C3330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C33302" w:rsidRDefault="00BC121E" w:rsidP="00C33302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33302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33302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C33302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33302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33302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33302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33302" w:rsidRDefault="00BF69A4" w:rsidP="00C33302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33302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33302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33302" w:rsidRDefault="00BC121E" w:rsidP="00C33302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3330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33302" w:rsidRDefault="00BC121E" w:rsidP="00C33302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3330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33302" w:rsidRDefault="00BC121E" w:rsidP="00C33302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3330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3330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33302" w:rsidRDefault="00BC121E" w:rsidP="00C33302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3330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33302" w:rsidRDefault="00BC121E" w:rsidP="00C3330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33302" w:rsidRDefault="00BC121E" w:rsidP="00C3330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3330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33302" w:rsidRDefault="00BC121E" w:rsidP="00C33302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3330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33302" w:rsidRDefault="00BC121E" w:rsidP="00C3330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33302" w:rsidRDefault="00BC121E" w:rsidP="00C3330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33302" w:rsidRDefault="00BC121E" w:rsidP="00C33302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33302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C33302" w:rsidRDefault="00BC121E" w:rsidP="00C33302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33302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C33302" w:rsidRDefault="00067B62" w:rsidP="00C33302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C3330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C3330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C3330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C33302" w:rsidRDefault="00067B62" w:rsidP="00C33302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33302" w:rsidTr="00620E37">
        <w:tc>
          <w:tcPr>
            <w:tcW w:w="2660" w:type="dxa"/>
            <w:shd w:val="clear" w:color="auto" w:fill="auto"/>
          </w:tcPr>
          <w:p w:rsidR="00BC121E" w:rsidRPr="00C33302" w:rsidRDefault="00BC121E" w:rsidP="00C3330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33302" w:rsidRDefault="00D62E6E" w:rsidP="00C3330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3330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C33302" w:rsidRDefault="00844A96" w:rsidP="00C33302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3330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C3330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C3330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C33302" w:rsidRDefault="00BC121E" w:rsidP="00C3330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33302" w:rsidRDefault="00BC121E" w:rsidP="00C3330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3330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C33302" w:rsidRDefault="00844A96" w:rsidP="00C33302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3330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FE3189" w:rsidRPr="00C3330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C3330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C3330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983" w:rsidRDefault="00AF0983">
      <w:r>
        <w:separator/>
      </w:r>
    </w:p>
  </w:endnote>
  <w:endnote w:type="continuationSeparator" w:id="0">
    <w:p w:rsidR="00AF0983" w:rsidRDefault="00AF0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330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330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189" w:rsidRDefault="00FE31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983" w:rsidRDefault="00AF0983">
      <w:r>
        <w:separator/>
      </w:r>
    </w:p>
  </w:footnote>
  <w:footnote w:type="continuationSeparator" w:id="0">
    <w:p w:rsidR="00AF0983" w:rsidRDefault="00AF0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189" w:rsidRDefault="00FE31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189" w:rsidRDefault="00FE31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189" w:rsidRDefault="00FE31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0983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65BB5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F0983"/>
    <w:rsid w:val="00B04D14"/>
    <w:rsid w:val="00B26102"/>
    <w:rsid w:val="00B45ED4"/>
    <w:rsid w:val="00B54FB4"/>
    <w:rsid w:val="00BC121E"/>
    <w:rsid w:val="00BE6092"/>
    <w:rsid w:val="00BF69A4"/>
    <w:rsid w:val="00C33302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E3189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0FA6ADA-AC07-48EC-AF14-4882D0F97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333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33302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C01CD-ADE0-42C7-BD38-03559639E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2025-06-02T10:52:00Z</cp:lastPrinted>
  <dcterms:created xsi:type="dcterms:W3CDTF">2025-06-02T10:52:00Z</dcterms:created>
  <dcterms:modified xsi:type="dcterms:W3CDTF">2025-06-02T10:52:00Z</dcterms:modified>
</cp:coreProperties>
</file>