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DBC8B" w14:textId="17C43D4A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A0714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4D1A461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26DF5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F53B57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965AFE8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4001FC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B11C186" w14:textId="77777777" w:rsidTr="004F10A0">
        <w:tc>
          <w:tcPr>
            <w:tcW w:w="2269" w:type="dxa"/>
            <w:shd w:val="clear" w:color="auto" w:fill="auto"/>
          </w:tcPr>
          <w:p w14:paraId="13D0B279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5B8BDF" w14:textId="77777777" w:rsidR="00A137C9" w:rsidRPr="00A2540E" w:rsidRDefault="00A5432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43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sterylnego.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5432F" w:rsidRPr="00A2540E" w14:paraId="5CFB8884" w14:textId="77777777" w:rsidTr="000555FC">
        <w:tc>
          <w:tcPr>
            <w:tcW w:w="2269" w:type="dxa"/>
            <w:shd w:val="clear" w:color="auto" w:fill="auto"/>
          </w:tcPr>
          <w:p w14:paraId="733A37E0" w14:textId="77777777" w:rsidR="00A5432F" w:rsidRPr="00A2540E" w:rsidRDefault="00A5432F" w:rsidP="000555F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7E7281" w14:textId="77777777" w:rsidR="00A5432F" w:rsidRPr="00A2540E" w:rsidRDefault="00A5432F" w:rsidP="000555F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43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SZP-271-27/25</w:t>
            </w:r>
          </w:p>
        </w:tc>
      </w:tr>
    </w:tbl>
    <w:p w14:paraId="38B11EF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DFEFDD1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5432F" w:rsidRPr="00A5432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A5C2B5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777F1885" w14:textId="77777777" w:rsidTr="00A137C9">
        <w:tc>
          <w:tcPr>
            <w:tcW w:w="617" w:type="dxa"/>
            <w:shd w:val="clear" w:color="auto" w:fill="auto"/>
            <w:vAlign w:val="center"/>
          </w:tcPr>
          <w:p w14:paraId="7CF6ADF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E7C0FD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879109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BEA548A" w14:textId="77777777" w:rsidTr="00A137C9">
        <w:tc>
          <w:tcPr>
            <w:tcW w:w="617" w:type="dxa"/>
            <w:shd w:val="clear" w:color="auto" w:fill="auto"/>
            <w:vAlign w:val="center"/>
          </w:tcPr>
          <w:p w14:paraId="61DC9D1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782DE5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2993DF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DD758F0" w14:textId="77777777" w:rsidTr="00A137C9">
        <w:tc>
          <w:tcPr>
            <w:tcW w:w="617" w:type="dxa"/>
            <w:shd w:val="clear" w:color="auto" w:fill="auto"/>
            <w:vAlign w:val="center"/>
          </w:tcPr>
          <w:p w14:paraId="17BA13F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89DB37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4F9CA6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97BE8DE" w14:textId="126B8960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5432F" w:rsidRPr="00A5432F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7F13420" w14:textId="77777777" w:rsidTr="00A137C9">
        <w:tc>
          <w:tcPr>
            <w:tcW w:w="617" w:type="dxa"/>
            <w:shd w:val="clear" w:color="auto" w:fill="auto"/>
            <w:vAlign w:val="center"/>
          </w:tcPr>
          <w:p w14:paraId="21A18C4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D8E59F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91EA6C8" w14:textId="29969F5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</w:p>
        </w:tc>
      </w:tr>
      <w:tr w:rsidR="00B641BE" w:rsidRPr="0087706D" w14:paraId="703F5A35" w14:textId="77777777" w:rsidTr="00A137C9">
        <w:tc>
          <w:tcPr>
            <w:tcW w:w="617" w:type="dxa"/>
            <w:shd w:val="clear" w:color="auto" w:fill="auto"/>
            <w:vAlign w:val="center"/>
          </w:tcPr>
          <w:p w14:paraId="5B6997E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CF632F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C0D2B3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6240DD9" w14:textId="77777777" w:rsidTr="00A137C9">
        <w:tc>
          <w:tcPr>
            <w:tcW w:w="617" w:type="dxa"/>
            <w:shd w:val="clear" w:color="auto" w:fill="auto"/>
            <w:vAlign w:val="center"/>
          </w:tcPr>
          <w:p w14:paraId="497487C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68AE10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8E862D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034057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6C2729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9C30A0D" w14:textId="77777777" w:rsidTr="004F10A0">
        <w:tc>
          <w:tcPr>
            <w:tcW w:w="2660" w:type="dxa"/>
            <w:shd w:val="clear" w:color="auto" w:fill="auto"/>
          </w:tcPr>
          <w:p w14:paraId="6CB29B7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03F0B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1356788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8D18CD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151C6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6EF6A05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5432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A654C1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67C10" w14:textId="77777777" w:rsidR="006D7489" w:rsidRDefault="006D7489" w:rsidP="00025386">
      <w:pPr>
        <w:spacing w:after="0" w:line="240" w:lineRule="auto"/>
      </w:pPr>
      <w:r>
        <w:separator/>
      </w:r>
    </w:p>
  </w:endnote>
  <w:endnote w:type="continuationSeparator" w:id="0">
    <w:p w14:paraId="71F106AC" w14:textId="77777777" w:rsidR="006D7489" w:rsidRDefault="006D74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0889F" w14:textId="77777777" w:rsidR="00A5432F" w:rsidRDefault="00A543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EB73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34B7A9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4A8ADE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242B5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47DF3" w14:textId="77777777" w:rsidR="00A5432F" w:rsidRDefault="00A543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4D75A" w14:textId="77777777" w:rsidR="006D7489" w:rsidRDefault="006D7489" w:rsidP="00025386">
      <w:pPr>
        <w:spacing w:after="0" w:line="240" w:lineRule="auto"/>
      </w:pPr>
      <w:r>
        <w:separator/>
      </w:r>
    </w:p>
  </w:footnote>
  <w:footnote w:type="continuationSeparator" w:id="0">
    <w:p w14:paraId="593BB668" w14:textId="77777777" w:rsidR="006D7489" w:rsidRDefault="006D74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D83BA" w14:textId="77777777" w:rsidR="00A5432F" w:rsidRDefault="00A54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F64BE" w14:textId="77777777" w:rsidR="00A5432F" w:rsidRDefault="00A54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4C7C2" w14:textId="77777777" w:rsidR="00A5432F" w:rsidRDefault="00A543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930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48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D7489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432F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0714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7FB261"/>
  <w15:chartTrackingRefBased/>
  <w15:docId w15:val="{449B22CC-D5BD-427B-98E6-8FF1B12E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dcterms:created xsi:type="dcterms:W3CDTF">2025-05-30T06:00:00Z</dcterms:created>
  <dcterms:modified xsi:type="dcterms:W3CDTF">2025-05-30T06:00:00Z</dcterms:modified>
</cp:coreProperties>
</file>