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C5234" w14:textId="6B0BA0C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033F9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1051C68" w14:textId="77777777" w:rsidTr="005844F6">
        <w:tc>
          <w:tcPr>
            <w:tcW w:w="9104" w:type="dxa"/>
            <w:shd w:val="clear" w:color="auto" w:fill="F2F2F2"/>
          </w:tcPr>
          <w:p w14:paraId="214A78B3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C1F9027" w14:textId="77777777" w:rsidR="00140C27" w:rsidRPr="00140C27" w:rsidRDefault="00B07FC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07FC0">
        <w:rPr>
          <w:rFonts w:ascii="Arial" w:hAnsi="Arial" w:cs="Arial"/>
          <w:b/>
          <w:bCs/>
        </w:rPr>
        <w:t>Szpital Specjalistyczny im. Stefana Żeromskiego SP ZOZ w Krakowie</w:t>
      </w:r>
    </w:p>
    <w:p w14:paraId="61EA2838" w14:textId="77777777" w:rsidR="00140C27" w:rsidRPr="00140C27" w:rsidRDefault="00B07FC0" w:rsidP="00140C27">
      <w:pPr>
        <w:spacing w:line="360" w:lineRule="auto"/>
        <w:ind w:left="3969"/>
        <w:rPr>
          <w:rFonts w:ascii="Arial" w:hAnsi="Arial" w:cs="Arial"/>
        </w:rPr>
      </w:pPr>
      <w:r w:rsidRPr="00B07FC0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07FC0">
        <w:rPr>
          <w:rFonts w:ascii="Arial" w:hAnsi="Arial" w:cs="Arial"/>
        </w:rPr>
        <w:t>66</w:t>
      </w:r>
    </w:p>
    <w:p w14:paraId="6F15D684" w14:textId="77777777" w:rsidR="00140C27" w:rsidRPr="00140C27" w:rsidRDefault="00B07FC0" w:rsidP="00140C27">
      <w:pPr>
        <w:ind w:left="3969"/>
        <w:rPr>
          <w:rFonts w:ascii="Arial" w:hAnsi="Arial" w:cs="Arial"/>
        </w:rPr>
      </w:pPr>
      <w:r w:rsidRPr="00B07FC0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07FC0">
        <w:rPr>
          <w:rFonts w:ascii="Arial" w:hAnsi="Arial" w:cs="Arial"/>
        </w:rPr>
        <w:t>Kraków</w:t>
      </w:r>
    </w:p>
    <w:p w14:paraId="33D36E8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4506F1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0281EB8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70103481" w14:textId="77777777">
        <w:tc>
          <w:tcPr>
            <w:tcW w:w="2268" w:type="dxa"/>
            <w:shd w:val="clear" w:color="auto" w:fill="auto"/>
          </w:tcPr>
          <w:p w14:paraId="7E2F6A82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C15EC1E" w14:textId="77777777" w:rsidR="00140C27" w:rsidRPr="00140C27" w:rsidRDefault="00B07FC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FC0">
              <w:rPr>
                <w:rFonts w:ascii="Arial" w:hAnsi="Arial" w:cs="Arial"/>
                <w:bCs/>
              </w:rPr>
              <w:t>Dostawa sprzętu jednorazowego sterylnego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07FC0" w:rsidRPr="00140C27" w14:paraId="6F266B06" w14:textId="77777777" w:rsidTr="00AF3CE4">
        <w:tc>
          <w:tcPr>
            <w:tcW w:w="2268" w:type="dxa"/>
            <w:shd w:val="clear" w:color="auto" w:fill="auto"/>
          </w:tcPr>
          <w:p w14:paraId="38BB3193" w14:textId="77777777" w:rsidR="00B07FC0" w:rsidRPr="00140C27" w:rsidRDefault="00B07FC0" w:rsidP="00AF3C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0699FDC" w14:textId="77777777" w:rsidR="00B07FC0" w:rsidRPr="00140C27" w:rsidRDefault="00B07FC0" w:rsidP="00AF3C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FC0">
              <w:rPr>
                <w:rFonts w:ascii="Arial" w:hAnsi="Arial" w:cs="Arial"/>
                <w:bCs/>
              </w:rPr>
              <w:t>SZP-271-27/25</w:t>
            </w:r>
          </w:p>
        </w:tc>
      </w:tr>
    </w:tbl>
    <w:p w14:paraId="2FE4B68D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43BFA57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BFFC182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5DAF7343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EE5C5C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FE14779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F7F393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07FC12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022BB7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7F1D0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EC3FE6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002A4F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4791EBA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478A519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068EDD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9F9F12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659CCCA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B6482C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8B2417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34A5050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9BE257F" w14:textId="4D9D688B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9C21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4EB15812" w14:textId="237F4F8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DBCD8A7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048C89B4" w14:textId="61D353D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0D05343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1E8B65BB" w14:textId="6850E37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3170DF4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64CA7845" w14:textId="5C94BDA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67F109A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4674D7E4" w14:textId="4CE8A016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3AC97F3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3F44D2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E4110AE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EBEC468" w14:textId="5C28CAED" w:rsidR="006E3E28" w:rsidRPr="00697616" w:rsidRDefault="00B964C4" w:rsidP="00697616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za </w:t>
      </w:r>
      <w:r w:rsidRPr="00697616">
        <w:rPr>
          <w:rFonts w:ascii="Arial" w:hAnsi="Arial" w:cs="Arial"/>
          <w:b/>
          <w:bCs/>
        </w:rPr>
        <w:t>cenę</w:t>
      </w:r>
      <w:r w:rsidR="00697616" w:rsidRPr="00697616">
        <w:rPr>
          <w:rFonts w:ascii="Arial" w:hAnsi="Arial" w:cs="Arial"/>
          <w:b/>
          <w:bCs/>
        </w:rPr>
        <w:t xml:space="preserve"> podaną w załączniku nr 1.B do SWZ.</w:t>
      </w:r>
    </w:p>
    <w:p w14:paraId="2781B621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634DCA4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5015273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EC4DB92" w14:textId="77777777" w:rsidR="00B07FC0" w:rsidRPr="00C754AE" w:rsidRDefault="00FF57EE" w:rsidP="00B07FC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128490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1876FD6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172B65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DA1EB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DA02C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A8E55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6EA1364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9CD8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E3DB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2332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F1231D5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D580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7E58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D611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C43E29E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359AD2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2547E6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E82B321" w14:textId="1997FC9E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F4DFB01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171EADD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EFEE094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2FA4356" w14:textId="3D73F8DF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DA311E7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35F63593" w14:textId="03FA839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EC0CBC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7221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7BB77D" w14:textId="2BA4882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towaru, któr</w:t>
            </w:r>
            <w:r w:rsidR="00720F06">
              <w:rPr>
                <w:rFonts w:ascii="Arial" w:hAnsi="Arial" w:cs="Arial"/>
                <w:sz w:val="20"/>
                <w:szCs w:val="20"/>
              </w:rPr>
              <w:t>ego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dostawa będ</w:t>
            </w:r>
            <w:r w:rsidR="00720F06"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</w:t>
            </w:r>
            <w:r w:rsidR="00720F06">
              <w:rPr>
                <w:rFonts w:ascii="Arial" w:hAnsi="Arial" w:cs="Arial"/>
                <w:sz w:val="20"/>
                <w:szCs w:val="20"/>
              </w:rPr>
              <w:t>ić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3B12A5" w14:textId="5F82B6CE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4734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B6D704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531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12B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BD7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05D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410E83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A357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8A2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64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C9B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A8659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9C7C577" w14:textId="77777777" w:rsidTr="00B56BE6">
        <w:tc>
          <w:tcPr>
            <w:tcW w:w="1984" w:type="dxa"/>
            <w:shd w:val="clear" w:color="auto" w:fill="auto"/>
            <w:vAlign w:val="center"/>
          </w:tcPr>
          <w:p w14:paraId="024CFCE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E8F47F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507FC4D" w14:textId="77777777" w:rsidTr="00B56BE6">
        <w:tc>
          <w:tcPr>
            <w:tcW w:w="1984" w:type="dxa"/>
            <w:shd w:val="clear" w:color="auto" w:fill="auto"/>
            <w:vAlign w:val="center"/>
          </w:tcPr>
          <w:p w14:paraId="3FEF39B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7856F3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52F469F" w14:textId="77777777" w:rsidTr="00B56BE6">
        <w:tc>
          <w:tcPr>
            <w:tcW w:w="1984" w:type="dxa"/>
            <w:shd w:val="clear" w:color="auto" w:fill="auto"/>
            <w:vAlign w:val="center"/>
          </w:tcPr>
          <w:p w14:paraId="0E66EAB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D47590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43EDA71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7E11CF4" w14:textId="77777777" w:rsidR="00697616" w:rsidRDefault="00697616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A4EDFC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EEB3D51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03D67" w14:textId="77777777" w:rsidR="004028B0" w:rsidRDefault="004028B0" w:rsidP="00FF57EE">
      <w:r>
        <w:separator/>
      </w:r>
    </w:p>
  </w:endnote>
  <w:endnote w:type="continuationSeparator" w:id="0">
    <w:p w14:paraId="0FE08BA9" w14:textId="77777777" w:rsidR="004028B0" w:rsidRDefault="004028B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88484" w14:textId="77777777" w:rsidR="00B07FC0" w:rsidRDefault="00B07F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4D18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E669F" w14:textId="77777777" w:rsidR="00B07FC0" w:rsidRDefault="00B07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64363" w14:textId="77777777" w:rsidR="004028B0" w:rsidRDefault="004028B0" w:rsidP="00FF57EE">
      <w:r>
        <w:separator/>
      </w:r>
    </w:p>
  </w:footnote>
  <w:footnote w:type="continuationSeparator" w:id="0">
    <w:p w14:paraId="6DC391B8" w14:textId="77777777" w:rsidR="004028B0" w:rsidRDefault="004028B0" w:rsidP="00FF57EE">
      <w:r>
        <w:continuationSeparator/>
      </w:r>
    </w:p>
  </w:footnote>
  <w:footnote w:id="1">
    <w:p w14:paraId="1C891D1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32DAC4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A37377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35702D4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C1466DE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5BB230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73C5961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A490" w14:textId="77777777" w:rsidR="00B07FC0" w:rsidRDefault="00B07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B16F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07FC0">
      <w:rPr>
        <w:sz w:val="20"/>
        <w:szCs w:val="20"/>
      </w:rPr>
      <w:t>SZP-271-27/25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76EC" w14:textId="77777777" w:rsidR="00B07FC0" w:rsidRDefault="00B07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6E4A2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29813083">
    <w:abstractNumId w:val="2"/>
  </w:num>
  <w:num w:numId="2" w16cid:durableId="38286340">
    <w:abstractNumId w:val="0"/>
  </w:num>
  <w:num w:numId="3" w16cid:durableId="1200508663">
    <w:abstractNumId w:val="1"/>
  </w:num>
  <w:num w:numId="4" w16cid:durableId="4325566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8B0"/>
    <w:rsid w:val="00025E59"/>
    <w:rsid w:val="00077EBA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028B0"/>
    <w:rsid w:val="004717F6"/>
    <w:rsid w:val="00497AEE"/>
    <w:rsid w:val="004C59EC"/>
    <w:rsid w:val="004D4F17"/>
    <w:rsid w:val="004D5A42"/>
    <w:rsid w:val="004E4F1B"/>
    <w:rsid w:val="00525EFF"/>
    <w:rsid w:val="00534861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97616"/>
    <w:rsid w:val="006B63D6"/>
    <w:rsid w:val="006C641D"/>
    <w:rsid w:val="006D09E0"/>
    <w:rsid w:val="006E3E28"/>
    <w:rsid w:val="00720F06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07FC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EF2427"/>
    <w:rsid w:val="00F033F9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FFFEB42"/>
  <w15:chartTrackingRefBased/>
  <w15:docId w15:val="{381757CC-B851-4A79-A939-E306FC5B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2025-05-20T09:24:00Z</dcterms:created>
  <dcterms:modified xsi:type="dcterms:W3CDTF">2025-05-30T06:04:00Z</dcterms:modified>
</cp:coreProperties>
</file>