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DC4CF" w14:textId="51EF299E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9672C">
        <w:rPr>
          <w:rFonts w:ascii="Arial" w:hAnsi="Arial" w:cs="Arial"/>
          <w:bCs/>
          <w:i w:val="0"/>
          <w:szCs w:val="24"/>
        </w:rPr>
        <w:t xml:space="preserve">7 </w:t>
      </w:r>
      <w:r w:rsidRPr="00A90D0E">
        <w:rPr>
          <w:rFonts w:ascii="Arial" w:hAnsi="Arial" w:cs="Arial"/>
          <w:bCs/>
          <w:i w:val="0"/>
          <w:szCs w:val="24"/>
        </w:rPr>
        <w:t>do SWZ</w:t>
      </w:r>
    </w:p>
    <w:p w14:paraId="33B4232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0B53C80" w14:textId="77777777" w:rsidR="00B95C96" w:rsidRPr="0012157F" w:rsidRDefault="000F7AF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AF3">
        <w:rPr>
          <w:rFonts w:ascii="Arial" w:hAnsi="Arial" w:cs="Arial"/>
        </w:rPr>
        <w:t>Szpital Specjalistyczny im. Stefana Żeromskiego SPZOZ w Krakowie</w:t>
      </w:r>
    </w:p>
    <w:p w14:paraId="63DED037" w14:textId="77777777" w:rsidR="00B95C96" w:rsidRPr="0012157F" w:rsidRDefault="000F7AF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AF3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0F7AF3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5E6C663" w14:textId="77777777" w:rsidR="00B95C96" w:rsidRDefault="000F7AF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F7AF3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0F7AF3">
        <w:rPr>
          <w:rFonts w:ascii="Arial" w:hAnsi="Arial" w:cs="Arial"/>
        </w:rPr>
        <w:t>Kraków</w:t>
      </w:r>
    </w:p>
    <w:p w14:paraId="3155C03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BB1E4C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286252C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1ED3D51" w14:textId="77777777" w:rsidTr="006C3667">
        <w:tc>
          <w:tcPr>
            <w:tcW w:w="2800" w:type="dxa"/>
            <w:shd w:val="clear" w:color="auto" w:fill="auto"/>
          </w:tcPr>
          <w:p w14:paraId="2F4CE17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72CCA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21F98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6DDE12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6D3D484" w14:textId="77777777" w:rsidTr="006C3667">
        <w:tc>
          <w:tcPr>
            <w:tcW w:w="2800" w:type="dxa"/>
            <w:shd w:val="clear" w:color="auto" w:fill="auto"/>
          </w:tcPr>
          <w:p w14:paraId="4556321A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CCFBF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EA26F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E69AF7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8C9D2D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7AF3" w:rsidRPr="0012157F" w14:paraId="0047E19C" w14:textId="77777777" w:rsidTr="00F55D9A">
        <w:tc>
          <w:tcPr>
            <w:tcW w:w="9104" w:type="dxa"/>
            <w:shd w:val="clear" w:color="auto" w:fill="D9D9D9"/>
          </w:tcPr>
          <w:p w14:paraId="78769D4A" w14:textId="77777777" w:rsidR="000F7AF3" w:rsidRPr="0012157F" w:rsidRDefault="000F7AF3" w:rsidP="00F55D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97D06D5" w14:textId="77777777" w:rsidR="000F7AF3" w:rsidRPr="00094F76" w:rsidRDefault="000F7AF3" w:rsidP="00F55D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F7AF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7AF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7AF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C7C0965" w14:textId="77777777" w:rsidR="000F7AF3" w:rsidRPr="0017574D" w:rsidRDefault="000F7AF3" w:rsidP="00F55D9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D8156CF" w14:textId="77777777" w:rsidR="000F7AF3" w:rsidRDefault="000F7AF3" w:rsidP="00F55D9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5EC2B59" w14:textId="77777777" w:rsidR="000F7AF3" w:rsidRPr="002C3302" w:rsidRDefault="000F7AF3" w:rsidP="00F55D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0A6BCE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AA536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59A7DF9" w14:textId="77777777" w:rsidTr="006C3667">
        <w:tc>
          <w:tcPr>
            <w:tcW w:w="2269" w:type="dxa"/>
            <w:shd w:val="clear" w:color="auto" w:fill="auto"/>
          </w:tcPr>
          <w:p w14:paraId="5C4E319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D251D7" w14:textId="77777777" w:rsidR="00B95C96" w:rsidRPr="00A2540E" w:rsidRDefault="000F7AF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7AF3" w:rsidRPr="00A2540E" w14:paraId="13F4B3B2" w14:textId="77777777" w:rsidTr="00F55D9A">
        <w:tc>
          <w:tcPr>
            <w:tcW w:w="2269" w:type="dxa"/>
            <w:shd w:val="clear" w:color="auto" w:fill="auto"/>
          </w:tcPr>
          <w:p w14:paraId="32DF7D45" w14:textId="77777777" w:rsidR="000F7AF3" w:rsidRPr="00A2540E" w:rsidRDefault="000F7AF3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D5824E" w14:textId="77777777" w:rsidR="000F7AF3" w:rsidRPr="00A2540E" w:rsidRDefault="000F7AF3" w:rsidP="00F55D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A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SZP-271-27/25</w:t>
            </w:r>
          </w:p>
        </w:tc>
      </w:tr>
    </w:tbl>
    <w:p w14:paraId="2D9E607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FE7CD43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F7AF3" w:rsidRPr="000F7AF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ABA4BD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7FD7D4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BB1F4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AA9E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F958D0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74FA134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4E81E10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7D5FAF1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708D30E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895A251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F80DC4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D8FB4B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D147BF0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5E38D8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1E7D707" w14:textId="77777777" w:rsidTr="006C3667">
        <w:tc>
          <w:tcPr>
            <w:tcW w:w="2660" w:type="dxa"/>
            <w:shd w:val="clear" w:color="auto" w:fill="auto"/>
          </w:tcPr>
          <w:p w14:paraId="15B8C6F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CB4B1B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B11983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D0A13D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A7AAB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4D349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7AF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63114A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7A119" w14:textId="77777777" w:rsidR="001B1402" w:rsidRDefault="001B1402" w:rsidP="0038231F">
      <w:pPr>
        <w:spacing w:after="0" w:line="240" w:lineRule="auto"/>
      </w:pPr>
      <w:r>
        <w:separator/>
      </w:r>
    </w:p>
  </w:endnote>
  <w:endnote w:type="continuationSeparator" w:id="0">
    <w:p w14:paraId="244DB5B7" w14:textId="77777777" w:rsidR="001B1402" w:rsidRDefault="001B14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7A616" w14:textId="77777777" w:rsidR="000F7AF3" w:rsidRDefault="000F7A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F60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0217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2BFC" w14:textId="77777777" w:rsidR="000F7AF3" w:rsidRDefault="000F7A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14013" w14:textId="77777777" w:rsidR="001B1402" w:rsidRDefault="001B1402" w:rsidP="0038231F">
      <w:pPr>
        <w:spacing w:after="0" w:line="240" w:lineRule="auto"/>
      </w:pPr>
      <w:r>
        <w:separator/>
      </w:r>
    </w:p>
  </w:footnote>
  <w:footnote w:type="continuationSeparator" w:id="0">
    <w:p w14:paraId="4F5A2EAD" w14:textId="77777777" w:rsidR="001B1402" w:rsidRDefault="001B14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D6940" w14:textId="77777777" w:rsidR="000F7AF3" w:rsidRDefault="000F7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029A9" w14:textId="77777777" w:rsidR="000F7AF3" w:rsidRDefault="000F7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D9AD1" w14:textId="77777777" w:rsidR="000F7AF3" w:rsidRDefault="000F7A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743239">
    <w:abstractNumId w:val="12"/>
  </w:num>
  <w:num w:numId="2" w16cid:durableId="1574462077">
    <w:abstractNumId w:val="0"/>
  </w:num>
  <w:num w:numId="3" w16cid:durableId="636449138">
    <w:abstractNumId w:val="11"/>
  </w:num>
  <w:num w:numId="4" w16cid:durableId="2020544169">
    <w:abstractNumId w:val="16"/>
  </w:num>
  <w:num w:numId="5" w16cid:durableId="177893930">
    <w:abstractNumId w:val="13"/>
  </w:num>
  <w:num w:numId="6" w16cid:durableId="295108829">
    <w:abstractNumId w:val="10"/>
  </w:num>
  <w:num w:numId="7" w16cid:durableId="1091657842">
    <w:abstractNumId w:val="1"/>
  </w:num>
  <w:num w:numId="8" w16cid:durableId="1063599059">
    <w:abstractNumId w:val="6"/>
  </w:num>
  <w:num w:numId="9" w16cid:durableId="1028219901">
    <w:abstractNumId w:val="4"/>
  </w:num>
  <w:num w:numId="10" w16cid:durableId="710963583">
    <w:abstractNumId w:val="7"/>
  </w:num>
  <w:num w:numId="11" w16cid:durableId="2002931376">
    <w:abstractNumId w:val="5"/>
  </w:num>
  <w:num w:numId="12" w16cid:durableId="1897082964">
    <w:abstractNumId w:val="9"/>
  </w:num>
  <w:num w:numId="13" w16cid:durableId="985203319">
    <w:abstractNumId w:val="3"/>
  </w:num>
  <w:num w:numId="14" w16cid:durableId="1310328080">
    <w:abstractNumId w:val="2"/>
  </w:num>
  <w:num w:numId="15" w16cid:durableId="1946644492">
    <w:abstractNumId w:val="15"/>
  </w:num>
  <w:num w:numId="16" w16cid:durableId="1385523121">
    <w:abstractNumId w:val="8"/>
  </w:num>
  <w:num w:numId="17" w16cid:durableId="7821903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4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7AF3"/>
    <w:rsid w:val="00110593"/>
    <w:rsid w:val="00111180"/>
    <w:rsid w:val="0011306C"/>
    <w:rsid w:val="0012157F"/>
    <w:rsid w:val="00160A7A"/>
    <w:rsid w:val="0017574D"/>
    <w:rsid w:val="00182C50"/>
    <w:rsid w:val="001902D2"/>
    <w:rsid w:val="0019672C"/>
    <w:rsid w:val="001B140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86499"/>
  <w15:docId w15:val="{366039C8-C1D8-429D-8DAB-38CEEACE3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2025-05-20T09:45:00Z</dcterms:created>
  <dcterms:modified xsi:type="dcterms:W3CDTF">2025-05-20T09:45:00Z</dcterms:modified>
</cp:coreProperties>
</file>