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08D6B" w14:textId="4BBA39C2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E17146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5BB0FEE9" w14:textId="77777777" w:rsidTr="00D62E6E">
        <w:tc>
          <w:tcPr>
            <w:tcW w:w="2800" w:type="dxa"/>
            <w:shd w:val="clear" w:color="auto" w:fill="auto"/>
          </w:tcPr>
          <w:p w14:paraId="621E0D9F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5FD7F1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901E95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611009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212DC32B" w14:textId="77777777" w:rsidTr="00D62E6E">
        <w:tc>
          <w:tcPr>
            <w:tcW w:w="2800" w:type="dxa"/>
            <w:shd w:val="clear" w:color="auto" w:fill="auto"/>
          </w:tcPr>
          <w:p w14:paraId="30302216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1987FF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2729FC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68FFE5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3A50D54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D73D5" w:rsidRPr="00C14101" w14:paraId="5419D0A1" w14:textId="77777777" w:rsidTr="00F55D9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DFD3F03" w14:textId="77777777" w:rsidR="008D73D5" w:rsidRPr="00C14101" w:rsidRDefault="008D73D5" w:rsidP="00F55D9A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767145C" w14:textId="77777777" w:rsidR="008D73D5" w:rsidRPr="00C14101" w:rsidRDefault="008D73D5" w:rsidP="00F55D9A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8D73D5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6884BEB9" w14:textId="77777777" w:rsidR="008D73D5" w:rsidRPr="00C14101" w:rsidRDefault="008D73D5" w:rsidP="00F55D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795ACFA" w14:textId="77777777" w:rsidR="008D73D5" w:rsidRPr="00C14101" w:rsidRDefault="008D73D5" w:rsidP="00F55D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D659A35" w14:textId="77777777" w:rsidR="00BC121E" w:rsidRPr="00C14101" w:rsidRDefault="008D73D5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4BAEB9F8" w14:textId="77777777" w:rsidTr="00D62E6E">
        <w:tc>
          <w:tcPr>
            <w:tcW w:w="2269" w:type="dxa"/>
            <w:shd w:val="clear" w:color="auto" w:fill="auto"/>
          </w:tcPr>
          <w:p w14:paraId="3DD9EEC5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CA9DDCC" w14:textId="77777777" w:rsidR="00D62E6E" w:rsidRPr="00D62E6E" w:rsidRDefault="008D73D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D73D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jednorazowego sterylnego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D73D5" w:rsidRPr="00D62E6E" w14:paraId="0FC36DB7" w14:textId="77777777" w:rsidTr="00F55D9A">
        <w:tc>
          <w:tcPr>
            <w:tcW w:w="2269" w:type="dxa"/>
            <w:shd w:val="clear" w:color="auto" w:fill="auto"/>
          </w:tcPr>
          <w:p w14:paraId="09213770" w14:textId="77777777" w:rsidR="008D73D5" w:rsidRPr="00D62E6E" w:rsidRDefault="008D73D5" w:rsidP="00F55D9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587D15" w14:textId="77777777" w:rsidR="008D73D5" w:rsidRPr="00D62E6E" w:rsidRDefault="008D73D5" w:rsidP="00F55D9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D73D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SZP-271-27/25</w:t>
            </w:r>
          </w:p>
        </w:tc>
      </w:tr>
    </w:tbl>
    <w:p w14:paraId="5754CC36" w14:textId="77777777" w:rsidR="00BC121E" w:rsidRDefault="008D73D5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8D73D5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6B2B1F70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5DBB34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061F423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71D0E373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78DFC4A5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3A07F693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7D75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DFA8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FFA0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068B88F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B2DE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DFD1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26DC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65BB764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28C1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AA0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319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3B47F1E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1E7D8422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5042C4D9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2C869106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00EF85EA" w14:textId="77777777" w:rsidTr="00620E37">
        <w:tc>
          <w:tcPr>
            <w:tcW w:w="2660" w:type="dxa"/>
            <w:shd w:val="clear" w:color="auto" w:fill="auto"/>
          </w:tcPr>
          <w:p w14:paraId="41766500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60D9853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02999481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8E2BF27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DCC0E0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843826D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D73D5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7FF10E36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43CC04" w14:textId="77777777" w:rsidR="002679DF" w:rsidRDefault="002679DF">
      <w:r>
        <w:separator/>
      </w:r>
    </w:p>
  </w:endnote>
  <w:endnote w:type="continuationSeparator" w:id="0">
    <w:p w14:paraId="00930303" w14:textId="77777777" w:rsidR="002679DF" w:rsidRDefault="00267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69B4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3F677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E498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AA842EB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B845375">
        <v:line id="_x0000_s1025" style="position:absolute;left:0;text-align:left;z-index:251657728" from="-3.85pt,8.7pt" to="455.15pt,8.7pt"/>
      </w:pict>
    </w:r>
  </w:p>
  <w:p w14:paraId="041C2105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10029" w14:textId="77777777" w:rsidR="008D73D5" w:rsidRDefault="008D73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75CBE" w14:textId="77777777" w:rsidR="002679DF" w:rsidRDefault="002679DF">
      <w:r>
        <w:separator/>
      </w:r>
    </w:p>
  </w:footnote>
  <w:footnote w:type="continuationSeparator" w:id="0">
    <w:p w14:paraId="54A9BFFD" w14:textId="77777777" w:rsidR="002679DF" w:rsidRDefault="002679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08088" w14:textId="77777777" w:rsidR="008D73D5" w:rsidRDefault="008D73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5643A" w14:textId="77777777" w:rsidR="008D73D5" w:rsidRDefault="008D73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49675" w14:textId="77777777" w:rsidR="008D73D5" w:rsidRDefault="008D73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1294005">
    <w:abstractNumId w:val="13"/>
  </w:num>
  <w:num w:numId="2" w16cid:durableId="1481580637">
    <w:abstractNumId w:val="0"/>
  </w:num>
  <w:num w:numId="3" w16cid:durableId="1222210283">
    <w:abstractNumId w:val="11"/>
  </w:num>
  <w:num w:numId="4" w16cid:durableId="1965846094">
    <w:abstractNumId w:val="8"/>
  </w:num>
  <w:num w:numId="5" w16cid:durableId="1808860862">
    <w:abstractNumId w:val="7"/>
  </w:num>
  <w:num w:numId="6" w16cid:durableId="1242445801">
    <w:abstractNumId w:val="1"/>
  </w:num>
  <w:num w:numId="7" w16cid:durableId="581140283">
    <w:abstractNumId w:val="6"/>
  </w:num>
  <w:num w:numId="8" w16cid:durableId="1574317686">
    <w:abstractNumId w:val="3"/>
  </w:num>
  <w:num w:numId="9" w16cid:durableId="435173289">
    <w:abstractNumId w:val="2"/>
  </w:num>
  <w:num w:numId="10" w16cid:durableId="36198906">
    <w:abstractNumId w:val="5"/>
  </w:num>
  <w:num w:numId="11" w16cid:durableId="256525607">
    <w:abstractNumId w:val="10"/>
  </w:num>
  <w:num w:numId="12" w16cid:durableId="1039011928">
    <w:abstractNumId w:val="4"/>
  </w:num>
  <w:num w:numId="13" w16cid:durableId="605118725">
    <w:abstractNumId w:val="9"/>
  </w:num>
  <w:num w:numId="14" w16cid:durableId="120956389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79DF"/>
    <w:rsid w:val="0000184A"/>
    <w:rsid w:val="00007C1C"/>
    <w:rsid w:val="00012997"/>
    <w:rsid w:val="000621A2"/>
    <w:rsid w:val="00067B62"/>
    <w:rsid w:val="000719DC"/>
    <w:rsid w:val="00075CEC"/>
    <w:rsid w:val="000807AB"/>
    <w:rsid w:val="000B4926"/>
    <w:rsid w:val="000E0467"/>
    <w:rsid w:val="00106AC7"/>
    <w:rsid w:val="00111985"/>
    <w:rsid w:val="00147532"/>
    <w:rsid w:val="001614BA"/>
    <w:rsid w:val="00204613"/>
    <w:rsid w:val="002679DF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D73D5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17146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234C8B"/>
  <w15:chartTrackingRefBased/>
  <w15:docId w15:val="{4DACA3F1-7401-4B18-9CEA-7C519D580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214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3</cp:revision>
  <cp:lastPrinted>2010-01-07T09:39:00Z</cp:lastPrinted>
  <dcterms:created xsi:type="dcterms:W3CDTF">2025-05-20T09:45:00Z</dcterms:created>
  <dcterms:modified xsi:type="dcterms:W3CDTF">2025-05-20T09:45:00Z</dcterms:modified>
</cp:coreProperties>
</file>