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FD5C4" w14:textId="5DD3BD75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D112A8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B788A9B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A6A444F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B5D6F" w:rsidRPr="006B5D6F">
        <w:rPr>
          <w:rFonts w:ascii="Arial" w:hAnsi="Arial" w:cs="Arial"/>
          <w:b/>
          <w:sz w:val="24"/>
          <w:szCs w:val="24"/>
        </w:rPr>
        <w:t>SZP-271-27/25</w:t>
      </w:r>
    </w:p>
    <w:p w14:paraId="39CB6909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B894C0B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B5D6F" w:rsidRPr="006B5D6F">
        <w:rPr>
          <w:rFonts w:ascii="Arial" w:hAnsi="Arial" w:cs="Arial"/>
        </w:rPr>
        <w:t>Szpital Specjalistyczny im. Stefana Żeromskiego SPZOZ w Krakowie</w:t>
      </w:r>
    </w:p>
    <w:p w14:paraId="6D3730AA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B5D6F" w:rsidRPr="006B5D6F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6B5D6F" w:rsidRPr="006B5D6F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7952CE75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B5D6F" w:rsidRPr="006B5D6F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6B5D6F" w:rsidRPr="006B5D6F">
        <w:rPr>
          <w:rFonts w:ascii="Arial" w:hAnsi="Arial" w:cs="Arial"/>
        </w:rPr>
        <w:t>Kraków</w:t>
      </w:r>
    </w:p>
    <w:p w14:paraId="78C7638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4410F3A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EF1E2F0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409BD3E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51C052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EFF702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87E7C14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76B0B65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50A0EC8B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B5D6F" w:rsidRPr="0012157F" w14:paraId="3D5BF9A3" w14:textId="77777777" w:rsidTr="00F55D9A">
        <w:tc>
          <w:tcPr>
            <w:tcW w:w="9104" w:type="dxa"/>
            <w:shd w:val="clear" w:color="auto" w:fill="D9D9D9"/>
          </w:tcPr>
          <w:p w14:paraId="489F7BF1" w14:textId="77777777" w:rsidR="006B5D6F" w:rsidRPr="0012157F" w:rsidRDefault="006B5D6F" w:rsidP="00F55D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962B886" w14:textId="77777777" w:rsidR="006B5D6F" w:rsidRDefault="006B5D6F" w:rsidP="00F55D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B5D6F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B4DBCB4" w14:textId="77777777" w:rsidR="006B5D6F" w:rsidRPr="00C86421" w:rsidRDefault="006B5D6F" w:rsidP="00F55D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04D1EEF" w14:textId="77777777" w:rsidR="006B5D6F" w:rsidRDefault="006B5D6F" w:rsidP="00F55D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29A86CA0" w14:textId="77777777" w:rsidR="006B5D6F" w:rsidRPr="00C86421" w:rsidRDefault="006B5D6F" w:rsidP="00F55D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C84BD5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B60148F" w14:textId="77777777" w:rsidR="00E50194" w:rsidRDefault="006B5D6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B5D6F">
        <w:rPr>
          <w:rFonts w:ascii="Arial" w:hAnsi="Arial" w:cs="Arial"/>
          <w:b/>
          <w:sz w:val="24"/>
          <w:szCs w:val="24"/>
        </w:rPr>
        <w:t>Dostawa sprzętu jednorazowego sterylnego</w:t>
      </w:r>
    </w:p>
    <w:p w14:paraId="10019203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B5D6F" w:rsidRPr="006B5D6F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09C9C567" w14:textId="77777777" w:rsidTr="00650D6C">
        <w:tc>
          <w:tcPr>
            <w:tcW w:w="9104" w:type="dxa"/>
            <w:shd w:val="clear" w:color="auto" w:fill="D9D9D9"/>
          </w:tcPr>
          <w:p w14:paraId="274B2B53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1CA6C761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53B883D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D3A1BCA" w14:textId="77777777" w:rsidTr="00CD4DD1">
        <w:tc>
          <w:tcPr>
            <w:tcW w:w="9104" w:type="dxa"/>
            <w:shd w:val="clear" w:color="auto" w:fill="D9D9D9"/>
          </w:tcPr>
          <w:p w14:paraId="17E66840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9490B98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424E9FC2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1EDD31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B1A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2A416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0093C0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7A678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A1B43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704D918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505E8A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5F479BF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9381A2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850B49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B2DF8C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DAE9D6D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EDA26FA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484F2C49" w14:textId="77777777" w:rsidTr="0061040C">
        <w:tc>
          <w:tcPr>
            <w:tcW w:w="9104" w:type="dxa"/>
            <w:shd w:val="clear" w:color="auto" w:fill="D9D9D9"/>
          </w:tcPr>
          <w:p w14:paraId="2216307F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2062D68C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ACD6D2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5E18F7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94AA732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FFCFB82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DF148BE" w14:textId="77777777" w:rsidTr="0061040C">
        <w:tc>
          <w:tcPr>
            <w:tcW w:w="9104" w:type="dxa"/>
            <w:shd w:val="clear" w:color="auto" w:fill="D9D9D9"/>
          </w:tcPr>
          <w:p w14:paraId="27499BF8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C807E16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871DC66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3320F6B1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2A4C2A3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5CBB4FD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57FDE79" w14:textId="77777777" w:rsidTr="00CD4DD1">
        <w:tc>
          <w:tcPr>
            <w:tcW w:w="9104" w:type="dxa"/>
            <w:shd w:val="clear" w:color="auto" w:fill="D9D9D9"/>
          </w:tcPr>
          <w:p w14:paraId="02EB3C95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586803B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D6A5B54" w14:textId="77777777" w:rsidTr="00847232">
        <w:tc>
          <w:tcPr>
            <w:tcW w:w="9104" w:type="dxa"/>
            <w:shd w:val="clear" w:color="auto" w:fill="D9D9D9"/>
          </w:tcPr>
          <w:p w14:paraId="73F231B8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643E662D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8E2C32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E66BF1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6BC8C4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A5D390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560DFB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72343C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4ABEB6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83089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BED2C5E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4CC161A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47891F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6FF0A" w14:textId="77777777" w:rsidR="00A97573" w:rsidRDefault="00A97573" w:rsidP="0038231F">
      <w:pPr>
        <w:spacing w:after="0" w:line="240" w:lineRule="auto"/>
      </w:pPr>
      <w:r>
        <w:separator/>
      </w:r>
    </w:p>
  </w:endnote>
  <w:endnote w:type="continuationSeparator" w:id="0">
    <w:p w14:paraId="5BA487E8" w14:textId="77777777" w:rsidR="00A97573" w:rsidRDefault="00A975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CFF41" w14:textId="77777777" w:rsidR="006B5D6F" w:rsidRDefault="006B5D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B555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45731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0CD38" w14:textId="77777777" w:rsidR="006B5D6F" w:rsidRDefault="006B5D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19056" w14:textId="77777777" w:rsidR="00A97573" w:rsidRDefault="00A97573" w:rsidP="0038231F">
      <w:pPr>
        <w:spacing w:after="0" w:line="240" w:lineRule="auto"/>
      </w:pPr>
      <w:r>
        <w:separator/>
      </w:r>
    </w:p>
  </w:footnote>
  <w:footnote w:type="continuationSeparator" w:id="0">
    <w:p w14:paraId="5ACDF6E1" w14:textId="77777777" w:rsidR="00A97573" w:rsidRDefault="00A97573" w:rsidP="0038231F">
      <w:pPr>
        <w:spacing w:after="0" w:line="240" w:lineRule="auto"/>
      </w:pPr>
      <w:r>
        <w:continuationSeparator/>
      </w:r>
    </w:p>
  </w:footnote>
  <w:footnote w:id="1">
    <w:p w14:paraId="753EC8B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4A7C09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29366A6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BD5BE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1F3760E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404D33F" w14:textId="77777777" w:rsidR="0032618A" w:rsidRDefault="0032618A" w:rsidP="0032618A">
      <w:pPr>
        <w:pStyle w:val="Tekstprzypisudolnego"/>
      </w:pPr>
    </w:p>
  </w:footnote>
  <w:footnote w:id="2">
    <w:p w14:paraId="282901C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35629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3132E8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EC4FA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1A4FD" w14:textId="77777777" w:rsidR="006B5D6F" w:rsidRDefault="006B5D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5D303" w14:textId="77777777" w:rsidR="006B5D6F" w:rsidRDefault="006B5D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5FB3C" w14:textId="77777777" w:rsidR="006B5D6F" w:rsidRDefault="006B5D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76169">
    <w:abstractNumId w:val="11"/>
  </w:num>
  <w:num w:numId="2" w16cid:durableId="534315949">
    <w:abstractNumId w:val="0"/>
  </w:num>
  <w:num w:numId="3" w16cid:durableId="985666693">
    <w:abstractNumId w:val="10"/>
  </w:num>
  <w:num w:numId="4" w16cid:durableId="1699626826">
    <w:abstractNumId w:val="13"/>
  </w:num>
  <w:num w:numId="5" w16cid:durableId="1206138178">
    <w:abstractNumId w:val="12"/>
  </w:num>
  <w:num w:numId="6" w16cid:durableId="1551771557">
    <w:abstractNumId w:val="9"/>
  </w:num>
  <w:num w:numId="7" w16cid:durableId="375468439">
    <w:abstractNumId w:val="1"/>
  </w:num>
  <w:num w:numId="8" w16cid:durableId="870340631">
    <w:abstractNumId w:val="6"/>
  </w:num>
  <w:num w:numId="9" w16cid:durableId="1145900151">
    <w:abstractNumId w:val="4"/>
  </w:num>
  <w:num w:numId="10" w16cid:durableId="1551913561">
    <w:abstractNumId w:val="7"/>
  </w:num>
  <w:num w:numId="11" w16cid:durableId="1710371555">
    <w:abstractNumId w:val="5"/>
  </w:num>
  <w:num w:numId="12" w16cid:durableId="1536891415">
    <w:abstractNumId w:val="8"/>
  </w:num>
  <w:num w:numId="13" w16cid:durableId="463742213">
    <w:abstractNumId w:val="3"/>
  </w:num>
  <w:num w:numId="14" w16cid:durableId="1737119717">
    <w:abstractNumId w:val="2"/>
  </w:num>
  <w:num w:numId="15" w16cid:durableId="88109178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757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B5D6F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7573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112A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46478"/>
  <w15:docId w15:val="{1AFFABE7-DD5C-4629-B53F-5E61BC89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850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3</cp:revision>
  <cp:lastPrinted>2016-07-26T10:32:00Z</cp:lastPrinted>
  <dcterms:created xsi:type="dcterms:W3CDTF">2025-05-20T09:44:00Z</dcterms:created>
  <dcterms:modified xsi:type="dcterms:W3CDTF">2025-05-20T09:44:00Z</dcterms:modified>
</cp:coreProperties>
</file>