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EF817" w14:textId="26363D3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81FE4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3A50E5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0045C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A81985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8BE328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E23899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CA86C18" w14:textId="77777777" w:rsidTr="004F10A0">
        <w:tc>
          <w:tcPr>
            <w:tcW w:w="2269" w:type="dxa"/>
            <w:shd w:val="clear" w:color="auto" w:fill="auto"/>
          </w:tcPr>
          <w:p w14:paraId="7461BD2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A3029F" w14:textId="77777777" w:rsidR="00A137C9" w:rsidRPr="00A2540E" w:rsidRDefault="0045175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17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niesterylnego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1752" w:rsidRPr="00A2540E" w14:paraId="18385DC7" w14:textId="77777777" w:rsidTr="00F974BB">
        <w:tc>
          <w:tcPr>
            <w:tcW w:w="2269" w:type="dxa"/>
            <w:shd w:val="clear" w:color="auto" w:fill="auto"/>
          </w:tcPr>
          <w:p w14:paraId="4447C8DC" w14:textId="77777777" w:rsidR="00451752" w:rsidRPr="00A2540E" w:rsidRDefault="00451752" w:rsidP="00F974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F1683B" w14:textId="77777777" w:rsidR="00451752" w:rsidRPr="00A2540E" w:rsidRDefault="00451752" w:rsidP="00F974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17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SZP-271-25/25</w:t>
            </w:r>
          </w:p>
        </w:tc>
      </w:tr>
    </w:tbl>
    <w:p w14:paraId="4572539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DFCA4F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1752" w:rsidRPr="0045175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0514F8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188B33E" w14:textId="77777777" w:rsidTr="00A137C9">
        <w:tc>
          <w:tcPr>
            <w:tcW w:w="617" w:type="dxa"/>
            <w:shd w:val="clear" w:color="auto" w:fill="auto"/>
            <w:vAlign w:val="center"/>
          </w:tcPr>
          <w:p w14:paraId="7A65BA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BADB82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27E47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839C806" w14:textId="77777777" w:rsidTr="00A137C9">
        <w:tc>
          <w:tcPr>
            <w:tcW w:w="617" w:type="dxa"/>
            <w:shd w:val="clear" w:color="auto" w:fill="auto"/>
            <w:vAlign w:val="center"/>
          </w:tcPr>
          <w:p w14:paraId="7451138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567499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67EC4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485E114" w14:textId="77777777" w:rsidTr="00A137C9">
        <w:tc>
          <w:tcPr>
            <w:tcW w:w="617" w:type="dxa"/>
            <w:shd w:val="clear" w:color="auto" w:fill="auto"/>
            <w:vAlign w:val="center"/>
          </w:tcPr>
          <w:p w14:paraId="2BBB4C7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B7089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747B20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F18A5FE" w14:textId="5E9E382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51752" w:rsidRPr="00451752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DDE11F8" w14:textId="77777777" w:rsidTr="00A137C9">
        <w:tc>
          <w:tcPr>
            <w:tcW w:w="617" w:type="dxa"/>
            <w:shd w:val="clear" w:color="auto" w:fill="auto"/>
            <w:vAlign w:val="center"/>
          </w:tcPr>
          <w:p w14:paraId="5FA4C01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E6907E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E60AD1E" w14:textId="7E1DF71E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6C79408B" w14:textId="77777777" w:rsidTr="00A137C9">
        <w:tc>
          <w:tcPr>
            <w:tcW w:w="617" w:type="dxa"/>
            <w:shd w:val="clear" w:color="auto" w:fill="auto"/>
            <w:vAlign w:val="center"/>
          </w:tcPr>
          <w:p w14:paraId="5B64282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C65C1A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6C206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124D4CC" w14:textId="77777777" w:rsidTr="00A137C9">
        <w:tc>
          <w:tcPr>
            <w:tcW w:w="617" w:type="dxa"/>
            <w:shd w:val="clear" w:color="auto" w:fill="auto"/>
            <w:vAlign w:val="center"/>
          </w:tcPr>
          <w:p w14:paraId="02ADFCA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7C232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012ED4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D04451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7DB58E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5369FC4" w14:textId="77777777" w:rsidTr="004F10A0">
        <w:tc>
          <w:tcPr>
            <w:tcW w:w="2660" w:type="dxa"/>
            <w:shd w:val="clear" w:color="auto" w:fill="auto"/>
          </w:tcPr>
          <w:p w14:paraId="74EF403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7F0F5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7D420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25A8E7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190EA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52F966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5175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B9BD049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B238F" w14:textId="77777777" w:rsidR="0078454B" w:rsidRDefault="0078454B" w:rsidP="00025386">
      <w:pPr>
        <w:spacing w:after="0" w:line="240" w:lineRule="auto"/>
      </w:pPr>
      <w:r>
        <w:separator/>
      </w:r>
    </w:p>
  </w:endnote>
  <w:endnote w:type="continuationSeparator" w:id="0">
    <w:p w14:paraId="21834F8D" w14:textId="77777777" w:rsidR="0078454B" w:rsidRDefault="007845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D1F8" w14:textId="77777777" w:rsidR="00451752" w:rsidRDefault="00451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C755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8416D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FDD1D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66D82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132A4" w14:textId="77777777" w:rsidR="00451752" w:rsidRDefault="00451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DBDE6" w14:textId="77777777" w:rsidR="0078454B" w:rsidRDefault="0078454B" w:rsidP="00025386">
      <w:pPr>
        <w:spacing w:after="0" w:line="240" w:lineRule="auto"/>
      </w:pPr>
      <w:r>
        <w:separator/>
      </w:r>
    </w:p>
  </w:footnote>
  <w:footnote w:type="continuationSeparator" w:id="0">
    <w:p w14:paraId="3B872E42" w14:textId="77777777" w:rsidR="0078454B" w:rsidRDefault="007845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8388D" w14:textId="77777777" w:rsidR="00451752" w:rsidRDefault="00451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3CE64" w14:textId="77777777" w:rsidR="00451752" w:rsidRDefault="00451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32503" w14:textId="77777777" w:rsidR="00451752" w:rsidRDefault="00451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342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54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5175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8454B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1FE4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B4A93"/>
  <w15:chartTrackingRefBased/>
  <w15:docId w15:val="{8AE4EA3A-3A65-4F7C-B9BB-213F83B9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2025-05-29T08:03:00Z</dcterms:created>
  <dcterms:modified xsi:type="dcterms:W3CDTF">2025-05-29T08:03:00Z</dcterms:modified>
</cp:coreProperties>
</file>