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D33B6" w14:textId="35F002D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720DD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03CB0010" w14:textId="77777777" w:rsidTr="005844F6">
        <w:tc>
          <w:tcPr>
            <w:tcW w:w="9104" w:type="dxa"/>
            <w:shd w:val="clear" w:color="auto" w:fill="F2F2F2"/>
          </w:tcPr>
          <w:p w14:paraId="29858EFB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DCE273A" w14:textId="77777777" w:rsidR="00140C27" w:rsidRPr="00140C27" w:rsidRDefault="00C475E9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475E9">
        <w:rPr>
          <w:rFonts w:ascii="Arial" w:hAnsi="Arial" w:cs="Arial"/>
          <w:b/>
          <w:bCs/>
        </w:rPr>
        <w:t>Szpital Specjalistyczny im. Stefana Żeromskiego SP ZOZ w Krakowie</w:t>
      </w:r>
    </w:p>
    <w:p w14:paraId="08C3A581" w14:textId="77777777" w:rsidR="00140C27" w:rsidRPr="00140C27" w:rsidRDefault="00C475E9" w:rsidP="00140C27">
      <w:pPr>
        <w:spacing w:line="360" w:lineRule="auto"/>
        <w:ind w:left="3969"/>
        <w:rPr>
          <w:rFonts w:ascii="Arial" w:hAnsi="Arial" w:cs="Arial"/>
        </w:rPr>
      </w:pPr>
      <w:r w:rsidRPr="00C475E9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C475E9">
        <w:rPr>
          <w:rFonts w:ascii="Arial" w:hAnsi="Arial" w:cs="Arial"/>
        </w:rPr>
        <w:t>66</w:t>
      </w:r>
    </w:p>
    <w:p w14:paraId="54B0F9A3" w14:textId="77777777" w:rsidR="00140C27" w:rsidRPr="00140C27" w:rsidRDefault="00C475E9" w:rsidP="00140C27">
      <w:pPr>
        <w:ind w:left="3969"/>
        <w:rPr>
          <w:rFonts w:ascii="Arial" w:hAnsi="Arial" w:cs="Arial"/>
        </w:rPr>
      </w:pPr>
      <w:r w:rsidRPr="00C475E9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C475E9">
        <w:rPr>
          <w:rFonts w:ascii="Arial" w:hAnsi="Arial" w:cs="Arial"/>
        </w:rPr>
        <w:t>Kraków</w:t>
      </w:r>
    </w:p>
    <w:p w14:paraId="2465CFC3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0E034B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454531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0638125D" w14:textId="77777777">
        <w:tc>
          <w:tcPr>
            <w:tcW w:w="2268" w:type="dxa"/>
            <w:shd w:val="clear" w:color="auto" w:fill="auto"/>
          </w:tcPr>
          <w:p w14:paraId="12053D34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E09BA2C" w14:textId="77777777" w:rsidR="00140C27" w:rsidRPr="00140C27" w:rsidRDefault="00C475E9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75E9">
              <w:rPr>
                <w:rFonts w:ascii="Arial" w:hAnsi="Arial" w:cs="Arial"/>
                <w:bCs/>
              </w:rPr>
              <w:t>Zakup i dostawa sprzętu jednorazowego niesterylnego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475E9" w:rsidRPr="00140C27" w14:paraId="314657F3" w14:textId="77777777" w:rsidTr="00F55D9A">
        <w:tc>
          <w:tcPr>
            <w:tcW w:w="2268" w:type="dxa"/>
            <w:shd w:val="clear" w:color="auto" w:fill="auto"/>
          </w:tcPr>
          <w:p w14:paraId="30252E50" w14:textId="77777777" w:rsidR="00C475E9" w:rsidRPr="00140C27" w:rsidRDefault="00C475E9" w:rsidP="00F55D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D6E7334" w14:textId="77777777" w:rsidR="00C475E9" w:rsidRPr="00140C27" w:rsidRDefault="00C475E9" w:rsidP="00F55D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75E9">
              <w:rPr>
                <w:rFonts w:ascii="Arial" w:hAnsi="Arial" w:cs="Arial"/>
                <w:bCs/>
              </w:rPr>
              <w:t>SZP-271-25/25</w:t>
            </w:r>
          </w:p>
        </w:tc>
      </w:tr>
    </w:tbl>
    <w:p w14:paraId="72A8D8B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28FFE90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925B8CB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72F45D3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B966FB8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548A4EF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E2AD9A2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0EEC3C6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17D6955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1A6F944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CEBDED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2FD0A06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D00FF9C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2DB5A21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C17ED8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3AD988E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1A5ABEC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2656314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B43C5D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5C2740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FE9EE5C" w14:textId="7CBCB1A4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23574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5C6A13A4" w14:textId="50390DD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7C4CA65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6C805AB5" w14:textId="0C1FAC6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3954CB3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1324D3AF" w14:textId="15A900B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AC37DC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06D992DB" w14:textId="170F528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6E7BBAE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63E38A76" w14:textId="4B938B29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317C3FF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209449C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899F269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920B50B" w14:textId="756BCA4B" w:rsidR="006D09E0" w:rsidRPr="00B964C4" w:rsidRDefault="00B964C4" w:rsidP="009720D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bCs/>
          <w:sz w:val="10"/>
          <w:szCs w:val="12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za </w:t>
      </w:r>
      <w:r w:rsidRPr="009720DD">
        <w:rPr>
          <w:rFonts w:ascii="Arial" w:hAnsi="Arial" w:cs="Arial"/>
          <w:b/>
          <w:bCs/>
        </w:rPr>
        <w:t>cenę</w:t>
      </w:r>
      <w:r w:rsidR="009720DD" w:rsidRPr="009720DD">
        <w:rPr>
          <w:rFonts w:ascii="Arial" w:hAnsi="Arial" w:cs="Arial"/>
          <w:b/>
          <w:bCs/>
        </w:rPr>
        <w:t xml:space="preserve"> podaną w załączniku nr 1.B do SWZ.</w:t>
      </w:r>
    </w:p>
    <w:p w14:paraId="06CE4A94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30FD29A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010F38B0" w14:textId="77777777" w:rsidR="00C475E9" w:rsidRPr="00C754AE" w:rsidRDefault="00FF57EE" w:rsidP="00C475E9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3FFE6A24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E3AB562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08A4BBC1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4D286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149D70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8A23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3EF37C9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39A6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8341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3572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31C0D30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F656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2E5C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5112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7765555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1B48B0D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56473E3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62AFC02" w14:textId="197CAA15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1C6F9E8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3A129066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53A7151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E1A2F94" w14:textId="242B70CA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96E2540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DA0240C" w14:textId="2816EDF5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2F13C29B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93ADA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7AFDCD" w14:textId="2BB1BE09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towaru, któr</w:t>
            </w:r>
            <w:r w:rsidR="0052562D">
              <w:rPr>
                <w:rFonts w:ascii="Arial" w:hAnsi="Arial" w:cs="Arial"/>
                <w:sz w:val="20"/>
                <w:szCs w:val="20"/>
              </w:rPr>
              <w:t>ego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dostawa będ</w:t>
            </w:r>
            <w:r w:rsidR="0052562D"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</w:t>
            </w:r>
            <w:r w:rsidR="0052562D">
              <w:rPr>
                <w:rFonts w:ascii="Arial" w:hAnsi="Arial" w:cs="Arial"/>
                <w:sz w:val="20"/>
                <w:szCs w:val="20"/>
              </w:rPr>
              <w:t>ć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675241" w14:textId="5CD43549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CB449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BECD11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75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24C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A55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3BE6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1495716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F3F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26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90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2731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2D2E0D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195AC2DC" w14:textId="77777777" w:rsidTr="00B56BE6">
        <w:tc>
          <w:tcPr>
            <w:tcW w:w="1984" w:type="dxa"/>
            <w:shd w:val="clear" w:color="auto" w:fill="auto"/>
            <w:vAlign w:val="center"/>
          </w:tcPr>
          <w:p w14:paraId="144C7F3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5B845C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BF8D186" w14:textId="77777777" w:rsidTr="00B56BE6">
        <w:tc>
          <w:tcPr>
            <w:tcW w:w="1984" w:type="dxa"/>
            <w:shd w:val="clear" w:color="auto" w:fill="auto"/>
            <w:vAlign w:val="center"/>
          </w:tcPr>
          <w:p w14:paraId="49F22F4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6B0CFAA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A5745D9" w14:textId="77777777" w:rsidTr="00B56BE6">
        <w:tc>
          <w:tcPr>
            <w:tcW w:w="1984" w:type="dxa"/>
            <w:shd w:val="clear" w:color="auto" w:fill="auto"/>
            <w:vAlign w:val="center"/>
          </w:tcPr>
          <w:p w14:paraId="438B016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46C2CDA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5A5A582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13C1ACB" w14:textId="77777777" w:rsidR="009720DD" w:rsidRDefault="009720DD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ECB377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351B4511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19A29" w14:textId="77777777" w:rsidR="00617A57" w:rsidRDefault="00617A57" w:rsidP="00FF57EE">
      <w:r>
        <w:separator/>
      </w:r>
    </w:p>
  </w:endnote>
  <w:endnote w:type="continuationSeparator" w:id="0">
    <w:p w14:paraId="7F935556" w14:textId="77777777" w:rsidR="00617A57" w:rsidRDefault="00617A5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7035" w14:textId="77777777" w:rsidR="00C475E9" w:rsidRDefault="00C47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DF98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097A6" w14:textId="77777777" w:rsidR="00C475E9" w:rsidRDefault="00C47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E9BE3" w14:textId="77777777" w:rsidR="00617A57" w:rsidRDefault="00617A57" w:rsidP="00FF57EE">
      <w:r>
        <w:separator/>
      </w:r>
    </w:p>
  </w:footnote>
  <w:footnote w:type="continuationSeparator" w:id="0">
    <w:p w14:paraId="7590BAC3" w14:textId="77777777" w:rsidR="00617A57" w:rsidRDefault="00617A57" w:rsidP="00FF57EE">
      <w:r>
        <w:continuationSeparator/>
      </w:r>
    </w:p>
  </w:footnote>
  <w:footnote w:id="1">
    <w:p w14:paraId="5F9C1E4A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342DA53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36BE42A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3C1093E2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30615F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7B84E4BD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4482238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9F3B7" w14:textId="77777777" w:rsidR="00C475E9" w:rsidRDefault="00C47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EFD63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475E9">
      <w:rPr>
        <w:sz w:val="20"/>
        <w:szCs w:val="20"/>
      </w:rPr>
      <w:t>SZP-271-25/25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E4B39" w14:textId="77777777" w:rsidR="00C475E9" w:rsidRDefault="00C47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884066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67152712">
    <w:abstractNumId w:val="2"/>
  </w:num>
  <w:num w:numId="2" w16cid:durableId="302732054">
    <w:abstractNumId w:val="0"/>
  </w:num>
  <w:num w:numId="3" w16cid:durableId="1122336424">
    <w:abstractNumId w:val="1"/>
  </w:num>
  <w:num w:numId="4" w16cid:durableId="1473596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A57"/>
    <w:rsid w:val="00025E59"/>
    <w:rsid w:val="00077EBA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D4F17"/>
    <w:rsid w:val="004D5A42"/>
    <w:rsid w:val="004E4F1B"/>
    <w:rsid w:val="0052562D"/>
    <w:rsid w:val="00525EFF"/>
    <w:rsid w:val="005564F9"/>
    <w:rsid w:val="00563DC0"/>
    <w:rsid w:val="005722FE"/>
    <w:rsid w:val="00574A9C"/>
    <w:rsid w:val="005844F6"/>
    <w:rsid w:val="005D6DA1"/>
    <w:rsid w:val="005F6F5F"/>
    <w:rsid w:val="00617A57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16A0C"/>
    <w:rsid w:val="008C5531"/>
    <w:rsid w:val="009312B4"/>
    <w:rsid w:val="00932E17"/>
    <w:rsid w:val="009569B2"/>
    <w:rsid w:val="009720DD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475E9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FE4A33C"/>
  <w15:chartTrackingRefBased/>
  <w15:docId w15:val="{098FF320-2067-4051-9AA0-F5133F02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cp:lastPrinted>2025-05-30T06:16:00Z</cp:lastPrinted>
  <dcterms:created xsi:type="dcterms:W3CDTF">2025-05-30T06:16:00Z</dcterms:created>
  <dcterms:modified xsi:type="dcterms:W3CDTF">2025-05-30T06:16:00Z</dcterms:modified>
</cp:coreProperties>
</file>