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3EC25" w14:textId="5C68A84B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6878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BD7483F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CFB55A7" w14:textId="77777777" w:rsidR="00B95C96" w:rsidRPr="0012157F" w:rsidRDefault="00EB251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2513">
        <w:rPr>
          <w:rFonts w:ascii="Arial" w:hAnsi="Arial" w:cs="Arial"/>
        </w:rPr>
        <w:t>Szpital Specjalistyczny im. Stefana Żeromskiego SPZOZ w Krakowie</w:t>
      </w:r>
    </w:p>
    <w:p w14:paraId="3111CD6C" w14:textId="77777777" w:rsidR="00B95C96" w:rsidRPr="0012157F" w:rsidRDefault="00EB251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2513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EB2513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3027557" w14:textId="77777777" w:rsidR="00B95C96" w:rsidRDefault="00EB251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2513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EB2513">
        <w:rPr>
          <w:rFonts w:ascii="Arial" w:hAnsi="Arial" w:cs="Arial"/>
        </w:rPr>
        <w:t>Kraków</w:t>
      </w:r>
    </w:p>
    <w:p w14:paraId="605C3A8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3F6361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3D45B81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84BE09D" w14:textId="77777777" w:rsidTr="006C3667">
        <w:tc>
          <w:tcPr>
            <w:tcW w:w="2800" w:type="dxa"/>
            <w:shd w:val="clear" w:color="auto" w:fill="auto"/>
          </w:tcPr>
          <w:p w14:paraId="54C7207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35E67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D891D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5FE11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25D016D5" w14:textId="77777777" w:rsidTr="006C3667">
        <w:tc>
          <w:tcPr>
            <w:tcW w:w="2800" w:type="dxa"/>
            <w:shd w:val="clear" w:color="auto" w:fill="auto"/>
          </w:tcPr>
          <w:p w14:paraId="71F4C12C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A3A28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9F047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7B0087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08BBE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2513" w:rsidRPr="0012157F" w14:paraId="7C720993" w14:textId="77777777" w:rsidTr="00F55D9A">
        <w:tc>
          <w:tcPr>
            <w:tcW w:w="9104" w:type="dxa"/>
            <w:shd w:val="clear" w:color="auto" w:fill="D9D9D9"/>
          </w:tcPr>
          <w:p w14:paraId="591C59B0" w14:textId="77777777" w:rsidR="00EB2513" w:rsidRPr="0012157F" w:rsidRDefault="00EB2513" w:rsidP="00F55D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FA9A28F" w14:textId="77777777" w:rsidR="00EB2513" w:rsidRPr="00094F76" w:rsidRDefault="00EB2513" w:rsidP="00F55D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251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9CE17D3" w14:textId="77777777" w:rsidR="00EB2513" w:rsidRPr="0017574D" w:rsidRDefault="00EB2513" w:rsidP="00F55D9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274C542" w14:textId="77777777" w:rsidR="00EB2513" w:rsidRDefault="00EB2513" w:rsidP="00F55D9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4C03305" w14:textId="77777777" w:rsidR="00EB2513" w:rsidRPr="002C3302" w:rsidRDefault="00EB2513" w:rsidP="00F55D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DE64689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CD29B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8BFB1C2" w14:textId="77777777" w:rsidTr="006C3667">
        <w:tc>
          <w:tcPr>
            <w:tcW w:w="2269" w:type="dxa"/>
            <w:shd w:val="clear" w:color="auto" w:fill="auto"/>
          </w:tcPr>
          <w:p w14:paraId="4098602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AE45FC" w14:textId="77777777" w:rsidR="00B95C96" w:rsidRPr="00A2540E" w:rsidRDefault="00EB251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25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niesterylnego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2513" w:rsidRPr="00A2540E" w14:paraId="562C14A8" w14:textId="77777777" w:rsidTr="00F55D9A">
        <w:tc>
          <w:tcPr>
            <w:tcW w:w="2269" w:type="dxa"/>
            <w:shd w:val="clear" w:color="auto" w:fill="auto"/>
          </w:tcPr>
          <w:p w14:paraId="5D1337D1" w14:textId="77777777" w:rsidR="00EB2513" w:rsidRPr="00A2540E" w:rsidRDefault="00EB2513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512CAF" w14:textId="77777777" w:rsidR="00EB2513" w:rsidRPr="00A2540E" w:rsidRDefault="00EB2513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25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SZP-271-25/25</w:t>
            </w:r>
          </w:p>
        </w:tc>
      </w:tr>
    </w:tbl>
    <w:p w14:paraId="74215E20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F24DD72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B2513" w:rsidRPr="00EB251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45046F1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BE4DF1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DC0C77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7B1849E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039471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068FED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70574DF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7613EB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B0CD8C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1CA5B7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B2485E8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331D14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9373D68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73B8EB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9241F6A" w14:textId="77777777" w:rsidTr="006C3667">
        <w:tc>
          <w:tcPr>
            <w:tcW w:w="2660" w:type="dxa"/>
            <w:shd w:val="clear" w:color="auto" w:fill="auto"/>
          </w:tcPr>
          <w:p w14:paraId="42DF6E8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9F2B4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4CD3AF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F61A89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8D24F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CFBA1F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251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9D5EB6A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9AB9D" w14:textId="77777777" w:rsidR="004A5BB2" w:rsidRDefault="004A5BB2" w:rsidP="0038231F">
      <w:pPr>
        <w:spacing w:after="0" w:line="240" w:lineRule="auto"/>
      </w:pPr>
      <w:r>
        <w:separator/>
      </w:r>
    </w:p>
  </w:endnote>
  <w:endnote w:type="continuationSeparator" w:id="0">
    <w:p w14:paraId="4151B19D" w14:textId="77777777" w:rsidR="004A5BB2" w:rsidRDefault="004A5B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2509" w14:textId="77777777" w:rsidR="00EB2513" w:rsidRDefault="00EB2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37E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97AC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89AAA" w14:textId="77777777" w:rsidR="00EB2513" w:rsidRDefault="00EB25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88BAE" w14:textId="77777777" w:rsidR="004A5BB2" w:rsidRDefault="004A5BB2" w:rsidP="0038231F">
      <w:pPr>
        <w:spacing w:after="0" w:line="240" w:lineRule="auto"/>
      </w:pPr>
      <w:r>
        <w:separator/>
      </w:r>
    </w:p>
  </w:footnote>
  <w:footnote w:type="continuationSeparator" w:id="0">
    <w:p w14:paraId="5C6BB8E4" w14:textId="77777777" w:rsidR="004A5BB2" w:rsidRDefault="004A5B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D3B04" w14:textId="77777777" w:rsidR="00EB2513" w:rsidRDefault="00EB2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2E258" w14:textId="77777777" w:rsidR="00EB2513" w:rsidRDefault="00EB2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61FA3" w14:textId="77777777" w:rsidR="00EB2513" w:rsidRDefault="00EB2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781092">
    <w:abstractNumId w:val="12"/>
  </w:num>
  <w:num w:numId="2" w16cid:durableId="399670336">
    <w:abstractNumId w:val="0"/>
  </w:num>
  <w:num w:numId="3" w16cid:durableId="1970821695">
    <w:abstractNumId w:val="11"/>
  </w:num>
  <w:num w:numId="4" w16cid:durableId="1930235504">
    <w:abstractNumId w:val="16"/>
  </w:num>
  <w:num w:numId="5" w16cid:durableId="319776302">
    <w:abstractNumId w:val="13"/>
  </w:num>
  <w:num w:numId="6" w16cid:durableId="1235356485">
    <w:abstractNumId w:val="10"/>
  </w:num>
  <w:num w:numId="7" w16cid:durableId="327177219">
    <w:abstractNumId w:val="1"/>
  </w:num>
  <w:num w:numId="8" w16cid:durableId="823400362">
    <w:abstractNumId w:val="6"/>
  </w:num>
  <w:num w:numId="9" w16cid:durableId="2071884175">
    <w:abstractNumId w:val="4"/>
  </w:num>
  <w:num w:numId="10" w16cid:durableId="1349477878">
    <w:abstractNumId w:val="7"/>
  </w:num>
  <w:num w:numId="11" w16cid:durableId="1559127672">
    <w:abstractNumId w:val="5"/>
  </w:num>
  <w:num w:numId="12" w16cid:durableId="1679774995">
    <w:abstractNumId w:val="9"/>
  </w:num>
  <w:num w:numId="13" w16cid:durableId="18046574">
    <w:abstractNumId w:val="3"/>
  </w:num>
  <w:num w:numId="14" w16cid:durableId="1998142978">
    <w:abstractNumId w:val="2"/>
  </w:num>
  <w:num w:numId="15" w16cid:durableId="108277144">
    <w:abstractNumId w:val="15"/>
  </w:num>
  <w:num w:numId="16" w16cid:durableId="1568540532">
    <w:abstractNumId w:val="8"/>
  </w:num>
  <w:num w:numId="17" w16cid:durableId="4368259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BB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5BB2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878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2513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1817F5"/>
  <w15:docId w15:val="{5B99576B-FA69-4A1C-A3C2-02672C9E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2025-05-20T09:45:00Z</dcterms:created>
  <dcterms:modified xsi:type="dcterms:W3CDTF">2025-05-20T09:45:00Z</dcterms:modified>
</cp:coreProperties>
</file>